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DA" w:rsidRDefault="001C5BDA" w:rsidP="00B10FC7">
      <w:pPr>
        <w:jc w:val="center"/>
        <w:rPr>
          <w:b/>
          <w:caps/>
          <w:sz w:val="32"/>
          <w:szCs w:val="32"/>
        </w:rPr>
      </w:pPr>
      <w:r w:rsidRPr="00FC045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1C5BDA" w:rsidRPr="00AE4D3E" w:rsidRDefault="001C5BD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1C5BDA" w:rsidRPr="00AE4D3E" w:rsidRDefault="001C5BD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1C5BDA" w:rsidRPr="004E00A5" w:rsidRDefault="001C5BDA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C5BDA" w:rsidRPr="00AE4D3E" w:rsidRDefault="001C5BDA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1C5BDA" w:rsidRPr="00AE4D3E" w:rsidRDefault="001C5BDA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1C5BDA" w:rsidRPr="004E00A5" w:rsidRDefault="001C5BDA" w:rsidP="00B10FC7">
      <w:pPr>
        <w:jc w:val="center"/>
      </w:pPr>
    </w:p>
    <w:p w:rsidR="001C5BDA" w:rsidRPr="00AE4D3E" w:rsidRDefault="001C5BDA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1C5BDA" w:rsidRPr="004E00A5" w:rsidRDefault="001C5BDA" w:rsidP="00B10FC7">
      <w:pPr>
        <w:jc w:val="both"/>
        <w:rPr>
          <w:sz w:val="18"/>
          <w:szCs w:val="18"/>
        </w:rPr>
      </w:pPr>
    </w:p>
    <w:p w:rsidR="001C5BDA" w:rsidRPr="00AE4D3E" w:rsidRDefault="001C5BDA" w:rsidP="00BC32C8">
      <w:pPr>
        <w:rPr>
          <w:b/>
          <w:sz w:val="28"/>
        </w:rPr>
      </w:pPr>
      <w:r>
        <w:rPr>
          <w:b/>
          <w:sz w:val="28"/>
        </w:rPr>
        <w:t>27.12.2024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182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1C5BDA" w:rsidRPr="00AE4D3E" w:rsidRDefault="001C5BDA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408"/>
      </w:tblGrid>
      <w:tr w:rsidR="001C5BDA" w:rsidRPr="00AE4D3E" w:rsidTr="001E75D3">
        <w:trPr>
          <w:trHeight w:val="2049"/>
        </w:trPr>
        <w:tc>
          <w:tcPr>
            <w:tcW w:w="5408" w:type="dxa"/>
          </w:tcPr>
          <w:p w:rsidR="001C5BDA" w:rsidRPr="002D7AD1" w:rsidRDefault="001C5BDA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107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1C5BDA" w:rsidRPr="00B80700" w:rsidRDefault="001C5BDA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1C5BDA" w:rsidRPr="00B80700" w:rsidRDefault="001C5BDA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1C5BDA" w:rsidRDefault="001C5BDA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834DB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834DB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C5BDA" w:rsidRDefault="001C5BDA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1C5BDA" w:rsidRDefault="001C5BDA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1C5BDA" w:rsidRPr="00B80700" w:rsidRDefault="001C5BDA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1C5BDA" w:rsidRDefault="001C5BDA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Приложение 1 к постановлению Администрации Алексеевского сельского поселения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1C5BDA" w:rsidRPr="002E45DD" w:rsidRDefault="001C5BDA" w:rsidP="001E75D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C5BDA" w:rsidRDefault="001C5BD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1C5BDA" w:rsidRDefault="001C5BD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C5BDA" w:rsidRDefault="001C5BDA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1C5BDA" w:rsidRDefault="001C5BD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1C5BDA" w:rsidRPr="00CE135F" w:rsidRDefault="001C5BD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1C5BDA" w:rsidRPr="00080C48" w:rsidRDefault="001C5BDA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C5BDA" w:rsidRPr="00080C48" w:rsidRDefault="001C5BD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1C5BDA" w:rsidRDefault="001C5BD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1C5BDA" w:rsidRPr="00080C48" w:rsidRDefault="001C5BD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1C5BDA" w:rsidRPr="00080C48" w:rsidRDefault="001C5BD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27.12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182</w:t>
      </w:r>
    </w:p>
    <w:p w:rsidR="001C5BDA" w:rsidRPr="00080C48" w:rsidRDefault="001C5BDA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C5BDA" w:rsidRDefault="001C5BDA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1C5BDA" w:rsidRPr="00804E0D" w:rsidRDefault="001C5BDA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1C5BDA" w:rsidRPr="00804E0D" w:rsidRDefault="001C5BDA" w:rsidP="00C4693E">
      <w:pPr>
        <w:jc w:val="center"/>
        <w:rPr>
          <w:kern w:val="2"/>
          <w:sz w:val="28"/>
          <w:szCs w:val="28"/>
        </w:rPr>
      </w:pPr>
    </w:p>
    <w:p w:rsidR="001C5BDA" w:rsidRPr="00CF7FB5" w:rsidRDefault="001C5BDA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1C5BDA" w:rsidRPr="00CF7FB5" w:rsidRDefault="001C5BD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1C5BDA" w:rsidRPr="009761FF" w:rsidRDefault="001C5BD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1C5BDA" w:rsidRPr="00080C48" w:rsidRDefault="001C5BDA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1C5BDA" w:rsidRPr="00080C48" w:rsidTr="00D6775F">
        <w:tc>
          <w:tcPr>
            <w:tcW w:w="2219" w:type="dxa"/>
          </w:tcPr>
          <w:p w:rsidR="001C5BDA" w:rsidRPr="00080C48" w:rsidRDefault="001C5BDA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804E0D" w:rsidRDefault="001C5BDA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1C5BDA" w:rsidRPr="00804E0D" w:rsidRDefault="001C5BDA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465AE2" w:rsidRDefault="001C5BD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C5BDA" w:rsidRPr="00511C19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080C48" w:rsidRDefault="001C5BDA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Default="001C5BDA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1C5BDA" w:rsidRDefault="001C5BDA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1C5BDA" w:rsidRPr="00080C48" w:rsidRDefault="001C5BDA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080C48" w:rsidRDefault="001C5BD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080C48" w:rsidRDefault="001C5BDA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F770D7" w:rsidRDefault="001C5BDA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C5BDA" w:rsidRPr="00F770D7" w:rsidRDefault="001C5BDA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1C5BDA" w:rsidRPr="00080C48" w:rsidRDefault="001C5BDA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Default="001C5BD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1C5BDA" w:rsidRPr="00080C48" w:rsidRDefault="001C5BD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1C5BDA" w:rsidRDefault="001C5BDA" w:rsidP="00275FAB">
            <w:pPr>
              <w:rPr>
                <w:kern w:val="2"/>
                <w:sz w:val="28"/>
                <w:szCs w:val="28"/>
              </w:rPr>
            </w:pPr>
          </w:p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Default="001C5BDA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1C5BDA" w:rsidRPr="00080C48" w:rsidRDefault="001C5BDA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1 331,1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52,9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115,0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118,3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1 331,1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52,9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115,0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118,3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891" w:type="dxa"/>
          </w:tcPr>
          <w:p w:rsidR="001C5BDA" w:rsidRDefault="001C5BDA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1C5BDA" w:rsidRPr="00080C48" w:rsidTr="00D6775F">
        <w:tc>
          <w:tcPr>
            <w:tcW w:w="2219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C5BDA" w:rsidRPr="00975056" w:rsidRDefault="001C5BDA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1C5BDA" w:rsidRPr="00975056" w:rsidRDefault="001C5BDA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1C5BDA" w:rsidRPr="00080C48" w:rsidRDefault="001C5BDA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C5BDA" w:rsidRPr="00080C48" w:rsidRDefault="001C5BD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1C5BDA" w:rsidRPr="00B17A7A" w:rsidRDefault="001C5BDA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1C5BDA" w:rsidRDefault="001C5BDA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1C5BDA" w:rsidRPr="00975056" w:rsidRDefault="001C5BDA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1C5BDA" w:rsidRPr="00975056" w:rsidRDefault="001C5BDA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1C5BDA" w:rsidRPr="00080C48" w:rsidRDefault="001C5BDA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465AE2" w:rsidRDefault="001C5BD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975056" w:rsidRDefault="001C5BDA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1C5BDA" w:rsidRPr="00080C48" w:rsidRDefault="001C5BDA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975056" w:rsidRDefault="001C5BDA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975056" w:rsidRDefault="001C5BDA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1C5BDA" w:rsidRDefault="001C5BDA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1C5BDA" w:rsidRPr="00B17A7A" w:rsidRDefault="001C5BDA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1C5BDA" w:rsidRDefault="001C5BD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1C5BDA" w:rsidRPr="00975056" w:rsidRDefault="001C5BD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1C5BDA" w:rsidRPr="00975056" w:rsidRDefault="001C5BD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1C5BDA" w:rsidRPr="00080C48" w:rsidRDefault="001C5BD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465AE2" w:rsidRDefault="001C5BD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975056" w:rsidRDefault="001C5BDA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1C5BDA" w:rsidRPr="00080C48" w:rsidRDefault="001C5BDA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975056" w:rsidRDefault="001C5BDA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1C5BDA" w:rsidRPr="00080C48" w:rsidRDefault="001C5BDA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1C5BDA" w:rsidRPr="00080C48" w:rsidRDefault="001C5BD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C5BDA" w:rsidRPr="00080C48" w:rsidRDefault="001C5BD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1C5BDA" w:rsidRPr="00080C48" w:rsidRDefault="001C5BD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C5BDA" w:rsidRPr="00080C48" w:rsidRDefault="001C5BDA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275FAB">
        <w:tc>
          <w:tcPr>
            <w:tcW w:w="2042" w:type="dxa"/>
          </w:tcPr>
          <w:p w:rsidR="001C5BDA" w:rsidRPr="00080C48" w:rsidRDefault="001C5BD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C5BDA" w:rsidRPr="00080C48" w:rsidRDefault="001C5BD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975056" w:rsidRDefault="001C5BDA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1C5BDA" w:rsidRDefault="001C5BDA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1C5BDA" w:rsidRDefault="001C5BDA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1C5BDA" w:rsidRDefault="001C5BDA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1C5BDA" w:rsidRPr="00080C48" w:rsidRDefault="001C5BDA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1C5BDA" w:rsidRPr="00080C48" w:rsidRDefault="001C5BDA" w:rsidP="00275FAB">
      <w:pPr>
        <w:rPr>
          <w:kern w:val="2"/>
        </w:rPr>
      </w:pPr>
    </w:p>
    <w:p w:rsidR="001C5BDA" w:rsidRPr="00080C48" w:rsidRDefault="001C5BDA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1C5BDA" w:rsidRPr="00B17A7A" w:rsidRDefault="001C5BDA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1C5BDA" w:rsidRDefault="001C5BD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1C5BDA" w:rsidRPr="00975056" w:rsidRDefault="001C5BD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1C5BDA" w:rsidRPr="00975056" w:rsidRDefault="001C5BD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1C5BDA" w:rsidRPr="00080C48" w:rsidRDefault="001C5BDA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465AE2" w:rsidRDefault="001C5BD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1C5BDA" w:rsidRPr="00080C48" w:rsidRDefault="001C5BD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1C5BDA" w:rsidRPr="00080C48" w:rsidRDefault="001C5BD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1 321,1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52,9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115,0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118,3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1 321,1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52,9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115,0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118,3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C5BDA" w:rsidRPr="002B5703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C5BDA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C5BDA" w:rsidRPr="00080C48" w:rsidRDefault="001C5BD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C5BDA" w:rsidRPr="00080C48" w:rsidTr="00476389">
        <w:tc>
          <w:tcPr>
            <w:tcW w:w="2042" w:type="dxa"/>
          </w:tcPr>
          <w:p w:rsidR="001C5BDA" w:rsidRPr="00080C48" w:rsidRDefault="001C5BD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C5BDA" w:rsidRPr="00080C48" w:rsidRDefault="001C5BD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C5BDA" w:rsidRDefault="001C5BDA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1C5BDA" w:rsidRDefault="001C5BDA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1C5BDA" w:rsidRPr="00080C48" w:rsidRDefault="001C5BDA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C5BDA" w:rsidRPr="00080C48" w:rsidRDefault="001C5BDA" w:rsidP="00275FAB">
      <w:pPr>
        <w:jc w:val="center"/>
        <w:rPr>
          <w:kern w:val="2"/>
          <w:sz w:val="28"/>
          <w:szCs w:val="28"/>
        </w:rPr>
      </w:pPr>
    </w:p>
    <w:p w:rsidR="001C5BDA" w:rsidRPr="00A87F6A" w:rsidRDefault="001C5BD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1C5BDA" w:rsidRPr="00A87F6A" w:rsidRDefault="001C5BD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1C5BDA" w:rsidRPr="00A87F6A" w:rsidRDefault="001C5BDA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1C5BDA" w:rsidRPr="00447936" w:rsidRDefault="001C5BDA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1C5BDA" w:rsidRPr="00FF1F2B" w:rsidRDefault="001C5BDA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1C5BDA" w:rsidRPr="00FF1F2B" w:rsidRDefault="001C5BDA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1C5BDA" w:rsidRPr="00FF1F2B" w:rsidRDefault="001C5BDA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1C5BDA" w:rsidRPr="00FF1F2B" w:rsidRDefault="001C5BDA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1C5BDA" w:rsidRPr="00A87F6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1C5BDA" w:rsidRPr="00A87F6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1C5BDA" w:rsidRPr="00A87F6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1C5BDA" w:rsidRPr="00A87F6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1C5BD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1C5BDA" w:rsidRPr="00A87F6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1C5BDA" w:rsidRPr="00A87F6A" w:rsidRDefault="001C5BD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1C5BDA" w:rsidRPr="00F0097A" w:rsidRDefault="001C5BDA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1C5BDA" w:rsidRPr="00F0097A" w:rsidRDefault="001C5BDA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1C5BDA" w:rsidRPr="00952139" w:rsidRDefault="001C5BDA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1C5BDA" w:rsidRDefault="001C5BDA" w:rsidP="00275FAB">
      <w:pPr>
        <w:rPr>
          <w:sz w:val="28"/>
        </w:rPr>
      </w:pPr>
    </w:p>
    <w:p w:rsidR="001C5BDA" w:rsidRPr="00080C48" w:rsidRDefault="001C5BDA" w:rsidP="00275FAB">
      <w:pPr>
        <w:rPr>
          <w:sz w:val="28"/>
        </w:rPr>
      </w:pPr>
    </w:p>
    <w:p w:rsidR="001C5BDA" w:rsidRDefault="001C5BDA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1C5BDA" w:rsidRPr="00080C48" w:rsidRDefault="001C5BDA" w:rsidP="006056EF">
      <w:pPr>
        <w:ind w:left="709"/>
        <w:rPr>
          <w:kern w:val="2"/>
          <w:sz w:val="28"/>
          <w:szCs w:val="28"/>
        </w:rPr>
        <w:sectPr w:rsidR="001C5BDA" w:rsidRPr="00080C48" w:rsidSect="00D6775F">
          <w:footerReference w:type="default" r:id="rId8"/>
          <w:pgSz w:w="11907" w:h="16840"/>
          <w:pgMar w:top="567" w:right="510" w:bottom="454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1C5BDA" w:rsidRPr="00080C48" w:rsidRDefault="001C5BDA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C5BDA" w:rsidRDefault="001C5BDA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C5BDA" w:rsidRPr="008F5F26" w:rsidRDefault="001C5BDA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C5BDA" w:rsidRDefault="001C5BDA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C5BDA" w:rsidRPr="00080C48" w:rsidRDefault="001C5BDA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C5BDA" w:rsidRPr="00080C48" w:rsidRDefault="001C5BDA" w:rsidP="00E9224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1C5BDA" w:rsidRPr="00080C48" w:rsidRDefault="001C5BDA" w:rsidP="00E9224B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1C5BDA" w:rsidRPr="00080C48" w:rsidRDefault="001C5BDA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1C5BDA" w:rsidRPr="00080C48" w:rsidTr="00275FAB">
        <w:trPr>
          <w:tblHeader/>
        </w:trPr>
        <w:tc>
          <w:tcPr>
            <w:tcW w:w="567" w:type="dxa"/>
            <w:vMerge w:val="restart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1C5BDA" w:rsidRPr="00080C48" w:rsidRDefault="001C5BD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1C5BDA" w:rsidRPr="00080C48" w:rsidTr="00275FAB">
        <w:trPr>
          <w:tblHeader/>
        </w:trPr>
        <w:tc>
          <w:tcPr>
            <w:tcW w:w="567" w:type="dxa"/>
            <w:vMerge/>
          </w:tcPr>
          <w:p w:rsidR="001C5BDA" w:rsidRPr="00080C48" w:rsidRDefault="001C5BDA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1C5BDA" w:rsidRPr="00080C48" w:rsidRDefault="001C5BDA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1C5BDA" w:rsidRPr="00080C48" w:rsidRDefault="001C5BDA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1C5BDA" w:rsidRPr="00080C48" w:rsidRDefault="001C5BDA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C5BDA" w:rsidRPr="00080C48" w:rsidRDefault="001C5BDA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C5BDA" w:rsidRPr="00080C48" w:rsidRDefault="001C5BDA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1C5BDA" w:rsidRPr="00080C48" w:rsidRDefault="001C5BD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1C5BDA" w:rsidRPr="00080C48" w:rsidRDefault="001C5BDA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1C5BDA" w:rsidRPr="00080C48" w:rsidTr="00253E07">
        <w:trPr>
          <w:tblHeader/>
        </w:trPr>
        <w:tc>
          <w:tcPr>
            <w:tcW w:w="562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1C5BDA" w:rsidRPr="00080C48" w:rsidRDefault="001C5BD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1C5BDA" w:rsidRPr="00080C48" w:rsidTr="00253E07">
        <w:tc>
          <w:tcPr>
            <w:tcW w:w="14968" w:type="dxa"/>
            <w:gridSpan w:val="18"/>
          </w:tcPr>
          <w:p w:rsidR="001C5BDA" w:rsidRDefault="001C5BDA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1C5BDA" w:rsidRPr="00080C48" w:rsidRDefault="001C5BDA" w:rsidP="009850FB">
            <w:pPr>
              <w:jc w:val="center"/>
              <w:rPr>
                <w:kern w:val="2"/>
              </w:rPr>
            </w:pPr>
          </w:p>
        </w:tc>
      </w:tr>
      <w:tr w:rsidR="001C5BDA" w:rsidRPr="00080C48" w:rsidTr="00253E07">
        <w:tc>
          <w:tcPr>
            <w:tcW w:w="562" w:type="dxa"/>
          </w:tcPr>
          <w:p w:rsidR="001C5BDA" w:rsidRPr="00080C48" w:rsidRDefault="001C5BDA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1C5BDA" w:rsidRPr="00D03B11" w:rsidRDefault="001C5BDA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1C5BDA" w:rsidRPr="00080C48" w:rsidRDefault="001C5BDA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1C5BDA" w:rsidRPr="00080C48" w:rsidTr="00253E07">
        <w:tc>
          <w:tcPr>
            <w:tcW w:w="562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1C5BDA" w:rsidRPr="00D03B11" w:rsidRDefault="001C5BDA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1C5BDA" w:rsidRPr="00080C48" w:rsidRDefault="001C5BDA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1C5BDA" w:rsidRPr="00080C48" w:rsidRDefault="001C5BD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080C48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1C5BDA" w:rsidRPr="00080C48" w:rsidTr="009C6EA1">
        <w:tc>
          <w:tcPr>
            <w:tcW w:w="14968" w:type="dxa"/>
            <w:gridSpan w:val="18"/>
          </w:tcPr>
          <w:p w:rsidR="001C5BDA" w:rsidRPr="007015E4" w:rsidRDefault="001C5BDA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1C5BDA" w:rsidRPr="00080C48" w:rsidTr="00253E07">
        <w:tc>
          <w:tcPr>
            <w:tcW w:w="562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1C5BDA" w:rsidRPr="00D03B11" w:rsidRDefault="001C5BDA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1C5BDA" w:rsidRPr="00080C48" w:rsidRDefault="001C5BD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C5BDA" w:rsidRPr="00D03B11" w:rsidRDefault="001C5BDA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1C5BDA" w:rsidRDefault="001C5BD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1C5BDA" w:rsidRPr="00080C48" w:rsidTr="00253E07">
        <w:tc>
          <w:tcPr>
            <w:tcW w:w="562" w:type="dxa"/>
          </w:tcPr>
          <w:p w:rsidR="001C5BDA" w:rsidRPr="00080C48" w:rsidRDefault="001C5BD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1C5BDA" w:rsidRPr="00D03B11" w:rsidRDefault="001C5BDA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1C5BDA" w:rsidRPr="00080C48" w:rsidRDefault="001C5BD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C5BDA" w:rsidRPr="00D03B11" w:rsidRDefault="001C5BDA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1C5BDA" w:rsidRDefault="001C5BD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1C5BDA" w:rsidRPr="00080C48" w:rsidTr="007033C7">
        <w:tc>
          <w:tcPr>
            <w:tcW w:w="14968" w:type="dxa"/>
            <w:gridSpan w:val="18"/>
          </w:tcPr>
          <w:p w:rsidR="001C5BDA" w:rsidRPr="00B54F65" w:rsidRDefault="001C5BDA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 xml:space="preserve"> 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1C5BDA" w:rsidRPr="00080C48" w:rsidTr="00253E07">
        <w:tc>
          <w:tcPr>
            <w:tcW w:w="562" w:type="dxa"/>
          </w:tcPr>
          <w:p w:rsidR="001C5BDA" w:rsidRDefault="001C5BD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1C5BDA" w:rsidRPr="00B54F65" w:rsidRDefault="001C5BDA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1C5BDA" w:rsidRPr="00080C48" w:rsidRDefault="001C5BD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C5BDA" w:rsidRDefault="001C5BDA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1C5BDA" w:rsidRDefault="001C5BD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C5BDA" w:rsidRPr="00080C48" w:rsidTr="0084642E">
        <w:tc>
          <w:tcPr>
            <w:tcW w:w="14968" w:type="dxa"/>
            <w:gridSpan w:val="18"/>
          </w:tcPr>
          <w:p w:rsidR="001C5BDA" w:rsidRPr="00693C79" w:rsidRDefault="001C5BDA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1C5BDA" w:rsidRPr="00080C48" w:rsidTr="00253E07">
        <w:tc>
          <w:tcPr>
            <w:tcW w:w="562" w:type="dxa"/>
          </w:tcPr>
          <w:p w:rsidR="001C5BDA" w:rsidRDefault="001C5BD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1C5BDA" w:rsidRPr="00693C79" w:rsidRDefault="001C5BDA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1C5BDA" w:rsidRPr="00080C48" w:rsidRDefault="001C5BD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C5BDA" w:rsidRPr="00080C48" w:rsidRDefault="001C5BDA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C5BDA" w:rsidRDefault="001C5BD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C5BDA" w:rsidRPr="007015E4" w:rsidRDefault="001C5BD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1C5BDA" w:rsidRDefault="001C5BD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1C5BDA" w:rsidSect="00E9224B">
          <w:footerReference w:type="even" r:id="rId9"/>
          <w:footerReference w:type="default" r:id="rId10"/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1C5BDA" w:rsidRPr="00080C48" w:rsidRDefault="001C5BD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1C5BDA" w:rsidRDefault="001C5BDA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C5BDA" w:rsidRPr="008F5F26" w:rsidRDefault="001C5BDA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C5BDA" w:rsidRDefault="001C5BDA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C5BDA" w:rsidRPr="00080C48" w:rsidRDefault="001C5BDA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C5BDA" w:rsidRPr="00080C48" w:rsidRDefault="001C5BDA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1C5BDA" w:rsidRPr="00080C48" w:rsidRDefault="001C5BDA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1C5BDA" w:rsidRPr="00080C48" w:rsidRDefault="001C5BDA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1C5BDA" w:rsidRPr="00080C48" w:rsidRDefault="001C5BDA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1C5BDA" w:rsidRPr="00080C48" w:rsidTr="00275FAB">
        <w:tc>
          <w:tcPr>
            <w:tcW w:w="682" w:type="dxa"/>
            <w:vMerge w:val="restart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1C5BDA" w:rsidRPr="00080C48" w:rsidTr="00275FAB">
        <w:tc>
          <w:tcPr>
            <w:tcW w:w="682" w:type="dxa"/>
            <w:vMerge/>
            <w:vAlign w:val="center"/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1C5BDA" w:rsidRPr="00080C48" w:rsidRDefault="001C5BDA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1C5BDA" w:rsidRPr="00080C48" w:rsidTr="006128C7">
        <w:trPr>
          <w:tblHeader/>
        </w:trPr>
        <w:tc>
          <w:tcPr>
            <w:tcW w:w="687" w:type="dxa"/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1C5BD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1C5BD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C5BD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C5BD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Default="001C5BDA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C5BDA" w:rsidRPr="00080C48" w:rsidRDefault="001C5BD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D6BFF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3A45B5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1C5BD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C5BDA" w:rsidRPr="00080C48" w:rsidRDefault="001C5BDA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B80C5D" w:rsidRDefault="001C5BDA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3A45B5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1C5BDA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1C5BDA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C5BDA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C5BD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Default="001C5BDA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C5BDA" w:rsidRPr="00080C48" w:rsidRDefault="001C5BDA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3A45B5" w:rsidRDefault="001C5BDA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3A45B5" w:rsidRDefault="001C5BDA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1C5BDA" w:rsidRPr="00080C48" w:rsidTr="00674EDD">
        <w:trPr>
          <w:trHeight w:val="426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1C5BDA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1C5BDA" w:rsidRPr="00080C48" w:rsidTr="00674EDD">
        <w:trPr>
          <w:trHeight w:val="602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1C5BD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7A5425" w:rsidRDefault="001C5BD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7A5425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D021CC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1C5BDA" w:rsidRPr="00080C48" w:rsidTr="00A25E11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7A5425" w:rsidRDefault="001C5BD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9F0855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7A5425" w:rsidRDefault="001C5BD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1C5BDA" w:rsidRPr="00080C48" w:rsidTr="00A25E11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Default="001C5BDA" w:rsidP="00A25E11">
            <w:pPr>
              <w:widowControl w:val="0"/>
              <w:ind w:right="-57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3.1.3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Default="001C5BD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3.3</w:t>
            </w:r>
          </w:p>
          <w:p w:rsidR="001C5BDA" w:rsidRDefault="001C5BD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Ликвидация мест несанкционированного размещения отходов»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Default="001C5BDA" w:rsidP="00674EDD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9F0855" w:rsidRDefault="001C5BDA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7A5425" w:rsidRDefault="001C5BDA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BDA" w:rsidRPr="00080C48" w:rsidRDefault="001C5BDA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1C5BDA" w:rsidRDefault="001C5BD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C5BDA" w:rsidRDefault="001C5BD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C5BDA" w:rsidRDefault="001C5BDA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1C5BDA" w:rsidSect="008F36FF">
          <w:pgSz w:w="16839" w:h="11907" w:orient="landscape" w:code="9"/>
          <w:pgMar w:top="1304" w:right="851" w:bottom="851" w:left="1134" w:header="709" w:footer="709" w:gutter="0"/>
          <w:cols w:space="720"/>
          <w:docGrid w:linePitch="272"/>
        </w:sectPr>
      </w:pPr>
    </w:p>
    <w:p w:rsidR="001C5BDA" w:rsidRPr="00080C48" w:rsidRDefault="001C5BDA" w:rsidP="00674EDD">
      <w:pPr>
        <w:pageBreakBefore/>
        <w:shd w:val="clear" w:color="auto" w:fill="FFFFFF"/>
        <w:spacing w:line="235" w:lineRule="auto"/>
        <w:ind w:right="56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1C5BDA" w:rsidRDefault="001C5BDA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C5BDA" w:rsidRPr="008F5F26" w:rsidRDefault="001C5BDA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C5BDA" w:rsidRDefault="001C5BDA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C5BDA" w:rsidRPr="00080C48" w:rsidRDefault="001C5BDA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C5BDA" w:rsidRPr="00080C48" w:rsidRDefault="001C5BD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1C5BDA" w:rsidRPr="00080C48" w:rsidRDefault="001C5BD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1C5BDA" w:rsidRPr="00080C48" w:rsidRDefault="001C5BD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1C5BDA" w:rsidRPr="00080C48" w:rsidRDefault="001C5BDA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1C5BDA" w:rsidRPr="00080C48" w:rsidTr="003F23D9">
        <w:tc>
          <w:tcPr>
            <w:tcW w:w="671" w:type="dxa"/>
            <w:vMerge w:val="restart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1C5BDA" w:rsidRPr="00080C48" w:rsidRDefault="001C5BDA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1C5BDA" w:rsidRPr="00080C48" w:rsidTr="003F23D9">
        <w:tc>
          <w:tcPr>
            <w:tcW w:w="671" w:type="dxa"/>
            <w:vMerge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1C5BDA" w:rsidRPr="00080C48" w:rsidRDefault="001C5BDA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1C5BDA" w:rsidRPr="00080C48" w:rsidRDefault="001C5BDA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788"/>
        <w:gridCol w:w="30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1C5BDA" w:rsidRPr="00080C48" w:rsidTr="003F23D9">
        <w:tc>
          <w:tcPr>
            <w:tcW w:w="480" w:type="dxa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1C5BDA" w:rsidRPr="00080C48" w:rsidRDefault="001C5BD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1C5BDA" w:rsidRPr="00080C48" w:rsidTr="003F23D9">
        <w:tc>
          <w:tcPr>
            <w:tcW w:w="14968" w:type="dxa"/>
            <w:gridSpan w:val="22"/>
            <w:noWrap/>
          </w:tcPr>
          <w:p w:rsidR="001C5BDA" w:rsidRPr="00080C48" w:rsidRDefault="001C5BDA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1C5BDA" w:rsidRPr="00080C48" w:rsidTr="003F23D9">
        <w:tc>
          <w:tcPr>
            <w:tcW w:w="480" w:type="dxa"/>
            <w:vMerge w:val="restart"/>
            <w:noWrap/>
          </w:tcPr>
          <w:p w:rsidR="001C5BDA" w:rsidRPr="00080C48" w:rsidRDefault="001C5BD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1C5BDA" w:rsidRPr="00080C48" w:rsidRDefault="001C5BD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1C5BDA" w:rsidRPr="00080C48" w:rsidRDefault="001C5BD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C5BDA" w:rsidRPr="00080C48" w:rsidRDefault="001C5BD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Default="001C5BD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C5BDA" w:rsidRPr="00080C48" w:rsidRDefault="001C5BD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1C5BDA" w:rsidRPr="003F23D9" w:rsidRDefault="001C5BDA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1C5BDA" w:rsidRPr="00080C48" w:rsidTr="003F23D9">
        <w:tc>
          <w:tcPr>
            <w:tcW w:w="480" w:type="dxa"/>
          </w:tcPr>
          <w:p w:rsidR="001C5BDA" w:rsidRPr="00080C48" w:rsidRDefault="001C5BD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C5BDA" w:rsidRPr="00080C48" w:rsidRDefault="001C5BD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C5BDA" w:rsidRPr="00080C48" w:rsidRDefault="001C5BD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29647D">
        <w:tc>
          <w:tcPr>
            <w:tcW w:w="14968" w:type="dxa"/>
            <w:gridSpan w:val="22"/>
            <w:vAlign w:val="center"/>
          </w:tcPr>
          <w:p w:rsidR="001C5BDA" w:rsidRPr="00A814C9" w:rsidRDefault="001C5BDA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1C5BDA" w:rsidRPr="00080C48" w:rsidTr="00C03216">
        <w:tc>
          <w:tcPr>
            <w:tcW w:w="480" w:type="dxa"/>
          </w:tcPr>
          <w:p w:rsidR="001C5BDA" w:rsidRPr="00080C48" w:rsidRDefault="001C5BD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C5BDA" w:rsidRPr="00080C48" w:rsidRDefault="001C5BD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C5BDA" w:rsidRPr="00080C48" w:rsidRDefault="001C5BD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3F23D9">
        <w:tc>
          <w:tcPr>
            <w:tcW w:w="480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9B1D26">
        <w:tc>
          <w:tcPr>
            <w:tcW w:w="14968" w:type="dxa"/>
            <w:gridSpan w:val="22"/>
            <w:vAlign w:val="center"/>
          </w:tcPr>
          <w:p w:rsidR="001C5BDA" w:rsidRPr="00A814C9" w:rsidRDefault="001C5BDA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1C5BDA" w:rsidRPr="00080C48" w:rsidTr="000D7281">
        <w:tc>
          <w:tcPr>
            <w:tcW w:w="480" w:type="dxa"/>
          </w:tcPr>
          <w:p w:rsidR="001C5BDA" w:rsidRPr="00080C48" w:rsidRDefault="001C5BD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C5BDA" w:rsidRPr="00080C48" w:rsidRDefault="001C5BD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C5BDA" w:rsidRPr="00080C48" w:rsidRDefault="001C5BD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0D7281">
        <w:tc>
          <w:tcPr>
            <w:tcW w:w="480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0D7281">
        <w:tc>
          <w:tcPr>
            <w:tcW w:w="480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C5BDA" w:rsidRPr="00080C48" w:rsidTr="000D7281">
        <w:tc>
          <w:tcPr>
            <w:tcW w:w="480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C5BDA" w:rsidRPr="00080C48" w:rsidRDefault="001C5BD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C5BDA" w:rsidRPr="00080C48" w:rsidRDefault="001C5BD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C5BDA" w:rsidRDefault="001C5BD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1C5BDA" w:rsidRDefault="001C5BD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1C5BDA" w:rsidSect="00674EDD"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1C5BDA" w:rsidRPr="00080C48" w:rsidRDefault="001C5BD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1C5BDA" w:rsidRDefault="001C5BDA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C5BDA" w:rsidRPr="008F5F26" w:rsidRDefault="001C5BDA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C5BDA" w:rsidRDefault="001C5BDA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C5BDA" w:rsidRPr="00080C48" w:rsidRDefault="001C5BDA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C5BDA" w:rsidRDefault="001C5BD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C5BDA" w:rsidRDefault="001C5BDA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1C5BDA" w:rsidRDefault="001C5BD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C5BDA" w:rsidRPr="00080C48" w:rsidRDefault="001C5BD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1C5BDA" w:rsidRPr="00080C48" w:rsidRDefault="001C5BDA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1C5BDA" w:rsidRPr="00080C48" w:rsidRDefault="001C5BDA" w:rsidP="006128C7">
      <w:pPr>
        <w:rPr>
          <w:kern w:val="2"/>
          <w:sz w:val="28"/>
          <w:szCs w:val="28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1C5BDA" w:rsidRPr="00080C48" w:rsidTr="00E9224B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1C5BDA" w:rsidRPr="00080C48" w:rsidRDefault="001C5BDA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1C5BDA" w:rsidRPr="00080C48" w:rsidTr="00E9224B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2030</w:t>
            </w:r>
          </w:p>
        </w:tc>
      </w:tr>
    </w:tbl>
    <w:p w:rsidR="001C5BDA" w:rsidRPr="00080C48" w:rsidRDefault="001C5BDA" w:rsidP="006128C7">
      <w:pPr>
        <w:rPr>
          <w:sz w:val="2"/>
          <w:szCs w:val="2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1C5BDA" w:rsidRPr="00080C48" w:rsidTr="00E9224B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Pr="00080C48" w:rsidRDefault="001C5BDA" w:rsidP="00180BE3">
            <w:pPr>
              <w:jc w:val="center"/>
            </w:pPr>
            <w:r w:rsidRPr="00080C48">
              <w:t>20</w:t>
            </w:r>
          </w:p>
        </w:tc>
      </w:tr>
      <w:tr w:rsidR="001C5BDA" w:rsidRPr="00080C48" w:rsidTr="00E9224B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7E48F6" w:rsidRDefault="001C5BDA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1C5BDA" w:rsidRPr="00080C48" w:rsidRDefault="001C5BDA" w:rsidP="00180BE3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3F23D9">
            <w:r>
              <w:t>1331,1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>
              <w:t>848,0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>
              <w:t>52,9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>
              <w:t>115,0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>
              <w:t>118,3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00103" w:rsidRDefault="001C5BDA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00103" w:rsidRDefault="001C5BDA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водохозяйственного комплекса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1D798B" w:rsidRDefault="001C5BDA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0406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0620020060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1D798B" w:rsidRDefault="001C5BDA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1321,1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848,0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52,9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115,0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>
              <w:t>118,3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1D798B" w:rsidRDefault="001C5BDA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A25E11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1D798B" w:rsidRDefault="001C5BDA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476389">
            <w:r w:rsidRPr="00D20406">
              <w:t>0,0</w:t>
            </w:r>
          </w:p>
        </w:tc>
      </w:tr>
      <w:tr w:rsidR="001C5BDA" w:rsidRPr="00080C48" w:rsidTr="00A25E11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A25E11">
            <w:pPr>
              <w:ind w:left="-142" w:right="-109"/>
              <w:jc w:val="center"/>
              <w:outlineLvl w:val="0"/>
            </w:pPr>
            <w:r>
              <w:t>3.3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.3</w:t>
            </w:r>
            <w:r w:rsidRPr="001D798B">
              <w:t xml:space="preserve">. </w:t>
            </w:r>
            <w:r>
              <w:t xml:space="preserve"> </w:t>
            </w:r>
          </w:p>
          <w:p w:rsidR="001C5BDA" w:rsidRPr="001D798B" w:rsidRDefault="001C5BDA" w:rsidP="00E51F52">
            <w:pPr>
              <w:jc w:val="both"/>
              <w:outlineLvl w:val="0"/>
            </w:pPr>
            <w:r>
              <w:t>Ликвидация мест несанкционированного размещения отходов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674EDD" w:rsidRDefault="001C5BDA" w:rsidP="00E51F5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E51F5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E51F52">
            <w:pPr>
              <w:jc w:val="center"/>
            </w:pPr>
            <w:r>
              <w:t>0503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E51F52">
            <w:pPr>
              <w:jc w:val="center"/>
            </w:pPr>
            <w:r>
              <w:t>0630085110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E51F5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>
              <w:t>1321,1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>
              <w:t>186,9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>
              <w:t>848,0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>
              <w:t>52,9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>
              <w:t>115,0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>
              <w:t>118,3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D20406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Default="001C5BDA" w:rsidP="00E51F52">
            <w:r w:rsidRPr="00D20406">
              <w:t>0,0</w:t>
            </w:r>
          </w:p>
        </w:tc>
      </w:tr>
    </w:tbl>
    <w:p w:rsidR="001C5BDA" w:rsidRDefault="001C5BDA" w:rsidP="006128C7">
      <w:pPr>
        <w:jc w:val="center"/>
        <w:rPr>
          <w:kern w:val="2"/>
          <w:sz w:val="28"/>
          <w:szCs w:val="28"/>
        </w:rPr>
      </w:pPr>
    </w:p>
    <w:p w:rsidR="001C5BDA" w:rsidRDefault="001C5BDA" w:rsidP="006128C7">
      <w:pPr>
        <w:jc w:val="center"/>
        <w:rPr>
          <w:kern w:val="2"/>
          <w:sz w:val="28"/>
          <w:szCs w:val="28"/>
        </w:rPr>
      </w:pPr>
    </w:p>
    <w:p w:rsidR="001C5BDA" w:rsidRDefault="001C5BDA" w:rsidP="006128C7">
      <w:pPr>
        <w:jc w:val="center"/>
        <w:rPr>
          <w:kern w:val="2"/>
          <w:sz w:val="28"/>
          <w:szCs w:val="28"/>
        </w:rPr>
      </w:pPr>
    </w:p>
    <w:p w:rsidR="001C5BDA" w:rsidRDefault="001C5BDA" w:rsidP="006128C7">
      <w:pPr>
        <w:jc w:val="center"/>
        <w:rPr>
          <w:kern w:val="2"/>
          <w:sz w:val="28"/>
          <w:szCs w:val="28"/>
        </w:rPr>
      </w:pPr>
    </w:p>
    <w:p w:rsidR="001C5BDA" w:rsidRPr="00080C48" w:rsidRDefault="001C5BD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1C5BDA" w:rsidRDefault="001C5BDA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C5BDA" w:rsidRPr="008F5F26" w:rsidRDefault="001C5BDA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C5BDA" w:rsidRDefault="001C5BDA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C5BDA" w:rsidRPr="00080C48" w:rsidRDefault="001C5BDA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C5BDA" w:rsidRPr="002D7AD1" w:rsidRDefault="001C5BDA" w:rsidP="00F76562">
      <w:pPr>
        <w:suppressAutoHyphens/>
        <w:rPr>
          <w:kern w:val="2"/>
          <w:sz w:val="28"/>
          <w:szCs w:val="28"/>
        </w:rPr>
      </w:pPr>
    </w:p>
    <w:p w:rsidR="001C5BDA" w:rsidRDefault="001C5BDA" w:rsidP="00E9224B">
      <w:pPr>
        <w:rPr>
          <w:kern w:val="2"/>
          <w:sz w:val="28"/>
          <w:szCs w:val="28"/>
        </w:rPr>
      </w:pPr>
    </w:p>
    <w:p w:rsidR="001C5BDA" w:rsidRPr="00080C48" w:rsidRDefault="001C5BDA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1C5BDA" w:rsidRDefault="001C5BDA" w:rsidP="006128C7">
      <w:pPr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1C5BDA" w:rsidRPr="00080C48" w:rsidRDefault="001C5BDA" w:rsidP="006128C7">
      <w:pPr>
        <w:jc w:val="center"/>
        <w:rPr>
          <w:kern w:val="2"/>
          <w:sz w:val="28"/>
          <w:szCs w:val="28"/>
        </w:rPr>
      </w:pPr>
    </w:p>
    <w:p w:rsidR="001C5BDA" w:rsidRPr="00080C48" w:rsidRDefault="001C5BDA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1C5BDA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1C5BDA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5BDA" w:rsidRPr="00080C48" w:rsidRDefault="001C5BD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1C5BDA" w:rsidRPr="00080C48" w:rsidRDefault="001C5BDA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1C5BDA" w:rsidRPr="00080C48" w:rsidTr="008717DC">
        <w:tc>
          <w:tcPr>
            <w:tcW w:w="348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C5BDA" w:rsidRPr="00080C48" w:rsidTr="008717DC">
        <w:tc>
          <w:tcPr>
            <w:tcW w:w="348" w:type="dxa"/>
            <w:vMerge w:val="restart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1C5BDA" w:rsidRPr="00130072" w:rsidRDefault="001C5BDA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1331,1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52,9</w:t>
            </w:r>
          </w:p>
        </w:tc>
        <w:tc>
          <w:tcPr>
            <w:tcW w:w="917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776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1C5BDA" w:rsidRPr="00080C48" w:rsidRDefault="001C5BD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1C5BDA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1321,1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52,9</w:t>
            </w:r>
          </w:p>
        </w:tc>
        <w:tc>
          <w:tcPr>
            <w:tcW w:w="917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776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c>
          <w:tcPr>
            <w:tcW w:w="348" w:type="dxa"/>
            <w:vMerge w:val="restart"/>
          </w:tcPr>
          <w:p w:rsidR="001C5BDA" w:rsidRPr="00080C48" w:rsidRDefault="001C5BD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1C5BDA" w:rsidRPr="003F23D9" w:rsidRDefault="001C5BDA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1C5BDA" w:rsidRPr="003F23D9" w:rsidRDefault="001C5BDA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«Развитие водохозяйствен</w:t>
            </w:r>
            <w:r w:rsidRPr="00130072">
              <w:rPr>
                <w:sz w:val="24"/>
                <w:szCs w:val="24"/>
              </w:rPr>
              <w:t>ного комплекса Алексеевского сельского поселения»</w:t>
            </w:r>
          </w:p>
        </w:tc>
        <w:tc>
          <w:tcPr>
            <w:tcW w:w="1880" w:type="dxa"/>
          </w:tcPr>
          <w:p w:rsidR="001C5BDA" w:rsidRPr="006D7FE1" w:rsidRDefault="001C5BD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Default="001C5BD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1C5BDA" w:rsidRPr="003F23D9" w:rsidRDefault="001C5BDA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1C5BDA" w:rsidRPr="006D7FE1" w:rsidRDefault="001C5BD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1321,1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52,9</w:t>
            </w:r>
          </w:p>
        </w:tc>
        <w:tc>
          <w:tcPr>
            <w:tcW w:w="917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31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776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C5BDA" w:rsidRDefault="001C5BDA">
            <w:r>
              <w:rPr>
                <w:color w:val="000000"/>
                <w:sz w:val="24"/>
                <w:szCs w:val="24"/>
              </w:rPr>
              <w:t>1321,1</w:t>
            </w:r>
          </w:p>
        </w:tc>
        <w:tc>
          <w:tcPr>
            <w:tcW w:w="811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Default="001C5BD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52,9</w:t>
            </w:r>
          </w:p>
        </w:tc>
        <w:tc>
          <w:tcPr>
            <w:tcW w:w="917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31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776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080C48" w:rsidRDefault="001C5BD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Default="001C5BD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5BD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C5BDA" w:rsidRPr="00080C48" w:rsidRDefault="001C5BD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C5BDA" w:rsidRPr="006D7FE1" w:rsidRDefault="001C5BD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C5BDA" w:rsidRPr="006D7FE1" w:rsidRDefault="001C5BD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C5BDA" w:rsidRPr="003F23D9" w:rsidRDefault="001C5BD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1C5BDA" w:rsidRDefault="001C5BDA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sectPr w:rsidR="001C5BDA" w:rsidSect="008F36FF"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BDA" w:rsidRDefault="001C5BDA">
      <w:r>
        <w:separator/>
      </w:r>
    </w:p>
  </w:endnote>
  <w:endnote w:type="continuationSeparator" w:id="1">
    <w:p w:rsidR="001C5BDA" w:rsidRDefault="001C5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DA" w:rsidRDefault="001C5BDA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1C5BDA" w:rsidRDefault="001C5B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DA" w:rsidRDefault="001C5BD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5BDA" w:rsidRDefault="001C5BDA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DA" w:rsidRPr="00B82745" w:rsidRDefault="001C5BDA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BDA" w:rsidRDefault="001C5BDA">
      <w:r>
        <w:separator/>
      </w:r>
    </w:p>
  </w:footnote>
  <w:footnote w:type="continuationSeparator" w:id="1">
    <w:p w:rsidR="001C5BDA" w:rsidRDefault="001C5B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125B"/>
    <w:rsid w:val="00032465"/>
    <w:rsid w:val="00036A99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1478"/>
    <w:rsid w:val="00064FFB"/>
    <w:rsid w:val="000808D6"/>
    <w:rsid w:val="00080C48"/>
    <w:rsid w:val="00091074"/>
    <w:rsid w:val="00091B45"/>
    <w:rsid w:val="00091BFE"/>
    <w:rsid w:val="00097217"/>
    <w:rsid w:val="00097CDD"/>
    <w:rsid w:val="000A2B96"/>
    <w:rsid w:val="000A726F"/>
    <w:rsid w:val="000B2442"/>
    <w:rsid w:val="000B4002"/>
    <w:rsid w:val="000B4F30"/>
    <w:rsid w:val="000B66C7"/>
    <w:rsid w:val="000B7181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6103"/>
    <w:rsid w:val="00107B97"/>
    <w:rsid w:val="00107FE0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C5BDA"/>
    <w:rsid w:val="001D2690"/>
    <w:rsid w:val="001D4511"/>
    <w:rsid w:val="001D798B"/>
    <w:rsid w:val="001E4C04"/>
    <w:rsid w:val="001E5ABB"/>
    <w:rsid w:val="001E75D3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7AC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13E2"/>
    <w:rsid w:val="002C47DB"/>
    <w:rsid w:val="002C5E60"/>
    <w:rsid w:val="002D7AD1"/>
    <w:rsid w:val="002E45DD"/>
    <w:rsid w:val="002E65D5"/>
    <w:rsid w:val="002E6F1C"/>
    <w:rsid w:val="002E7B28"/>
    <w:rsid w:val="002F5102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22B1"/>
    <w:rsid w:val="003D30E8"/>
    <w:rsid w:val="003D34F5"/>
    <w:rsid w:val="003D3BDD"/>
    <w:rsid w:val="003D6EDF"/>
    <w:rsid w:val="003E4A1C"/>
    <w:rsid w:val="003F0716"/>
    <w:rsid w:val="003F23D9"/>
    <w:rsid w:val="00401CA3"/>
    <w:rsid w:val="004054D4"/>
    <w:rsid w:val="00407B71"/>
    <w:rsid w:val="0041557D"/>
    <w:rsid w:val="004170B2"/>
    <w:rsid w:val="00417976"/>
    <w:rsid w:val="00423258"/>
    <w:rsid w:val="00425061"/>
    <w:rsid w:val="0043029D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D27AC"/>
    <w:rsid w:val="004E00A5"/>
    <w:rsid w:val="004E0AB7"/>
    <w:rsid w:val="004E115E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114F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C7F9E"/>
    <w:rsid w:val="005D38DA"/>
    <w:rsid w:val="005D396B"/>
    <w:rsid w:val="005E0FC7"/>
    <w:rsid w:val="005F0609"/>
    <w:rsid w:val="005F28BB"/>
    <w:rsid w:val="005F788A"/>
    <w:rsid w:val="006001E8"/>
    <w:rsid w:val="006056EF"/>
    <w:rsid w:val="00605942"/>
    <w:rsid w:val="00605C75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4EDD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C1AA0"/>
    <w:rsid w:val="006D0CEC"/>
    <w:rsid w:val="006D1305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4250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32EB"/>
    <w:rsid w:val="007B6388"/>
    <w:rsid w:val="007C0A5F"/>
    <w:rsid w:val="007C5AE8"/>
    <w:rsid w:val="007C64E3"/>
    <w:rsid w:val="007D28E3"/>
    <w:rsid w:val="007D777A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E5BB9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D19A3"/>
    <w:rsid w:val="009F0198"/>
    <w:rsid w:val="009F0855"/>
    <w:rsid w:val="009F115C"/>
    <w:rsid w:val="009F4472"/>
    <w:rsid w:val="00A01479"/>
    <w:rsid w:val="00A061D7"/>
    <w:rsid w:val="00A1133D"/>
    <w:rsid w:val="00A142BE"/>
    <w:rsid w:val="00A14A9C"/>
    <w:rsid w:val="00A1693B"/>
    <w:rsid w:val="00A23A2D"/>
    <w:rsid w:val="00A25E11"/>
    <w:rsid w:val="00A30E81"/>
    <w:rsid w:val="00A341D8"/>
    <w:rsid w:val="00A34804"/>
    <w:rsid w:val="00A37B7D"/>
    <w:rsid w:val="00A40180"/>
    <w:rsid w:val="00A444EC"/>
    <w:rsid w:val="00A469B8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3A9"/>
    <w:rsid w:val="00A96B98"/>
    <w:rsid w:val="00AA2FD7"/>
    <w:rsid w:val="00AA4161"/>
    <w:rsid w:val="00AB13B6"/>
    <w:rsid w:val="00AB1D84"/>
    <w:rsid w:val="00AB44FD"/>
    <w:rsid w:val="00AD25A4"/>
    <w:rsid w:val="00AD4E11"/>
    <w:rsid w:val="00AE2601"/>
    <w:rsid w:val="00AE4D3E"/>
    <w:rsid w:val="00AF361D"/>
    <w:rsid w:val="00B02D3E"/>
    <w:rsid w:val="00B069F9"/>
    <w:rsid w:val="00B10E4E"/>
    <w:rsid w:val="00B10FC7"/>
    <w:rsid w:val="00B17610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12CA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C2F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09C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466D4"/>
    <w:rsid w:val="00D50E7E"/>
    <w:rsid w:val="00D51A93"/>
    <w:rsid w:val="00D60748"/>
    <w:rsid w:val="00D66534"/>
    <w:rsid w:val="00D6775F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E5A57"/>
    <w:rsid w:val="00DF0A84"/>
    <w:rsid w:val="00DF34C6"/>
    <w:rsid w:val="00DF3849"/>
    <w:rsid w:val="00DF6D10"/>
    <w:rsid w:val="00E04378"/>
    <w:rsid w:val="00E075BF"/>
    <w:rsid w:val="00E11575"/>
    <w:rsid w:val="00E138E0"/>
    <w:rsid w:val="00E151E2"/>
    <w:rsid w:val="00E2000D"/>
    <w:rsid w:val="00E3132E"/>
    <w:rsid w:val="00E34D88"/>
    <w:rsid w:val="00E36EA0"/>
    <w:rsid w:val="00E448C1"/>
    <w:rsid w:val="00E462C6"/>
    <w:rsid w:val="00E51F52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224B"/>
    <w:rsid w:val="00E9626F"/>
    <w:rsid w:val="00EA2542"/>
    <w:rsid w:val="00EA2619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0DF3"/>
    <w:rsid w:val="00FB4CE9"/>
    <w:rsid w:val="00FB5912"/>
    <w:rsid w:val="00FC0459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972</TotalTime>
  <Pages>25</Pages>
  <Words>4939</Words>
  <Characters>28157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156</cp:revision>
  <cp:lastPrinted>2025-01-15T12:06:00Z</cp:lastPrinted>
  <dcterms:created xsi:type="dcterms:W3CDTF">2018-11-09T13:07:00Z</dcterms:created>
  <dcterms:modified xsi:type="dcterms:W3CDTF">2025-01-15T12:06:00Z</dcterms:modified>
</cp:coreProperties>
</file>