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3C4" w:rsidRDefault="00EF13C4" w:rsidP="00B10FC7">
      <w:pPr>
        <w:jc w:val="center"/>
        <w:rPr>
          <w:b/>
          <w:caps/>
          <w:sz w:val="32"/>
          <w:szCs w:val="32"/>
        </w:rPr>
      </w:pPr>
      <w:r w:rsidRPr="00557F16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EF13C4" w:rsidRPr="00AE4D3E" w:rsidRDefault="00EF13C4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EF13C4" w:rsidRPr="00AE4D3E" w:rsidRDefault="00EF13C4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EF13C4" w:rsidRPr="004E00A5" w:rsidRDefault="00EF13C4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EF13C4" w:rsidRPr="00AE4D3E" w:rsidRDefault="00EF13C4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EF13C4" w:rsidRPr="00AE4D3E" w:rsidRDefault="00EF13C4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EF13C4" w:rsidRPr="004E00A5" w:rsidRDefault="00EF13C4" w:rsidP="00B10FC7">
      <w:pPr>
        <w:jc w:val="center"/>
      </w:pPr>
    </w:p>
    <w:p w:rsidR="00EF13C4" w:rsidRPr="00AE4D3E" w:rsidRDefault="00EF13C4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EF13C4" w:rsidRPr="004E00A5" w:rsidRDefault="00EF13C4" w:rsidP="00B10FC7">
      <w:pPr>
        <w:jc w:val="both"/>
        <w:rPr>
          <w:sz w:val="18"/>
          <w:szCs w:val="18"/>
        </w:rPr>
      </w:pPr>
    </w:p>
    <w:p w:rsidR="00EF13C4" w:rsidRPr="00AE4D3E" w:rsidRDefault="00EF13C4" w:rsidP="00BC32C8">
      <w:pPr>
        <w:rPr>
          <w:b/>
          <w:sz w:val="28"/>
        </w:rPr>
      </w:pPr>
      <w:r>
        <w:rPr>
          <w:b/>
          <w:sz w:val="28"/>
        </w:rPr>
        <w:t>20.11.2024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138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EF13C4" w:rsidRPr="00AE4D3E" w:rsidRDefault="00EF13C4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EF13C4" w:rsidRPr="00AE4D3E" w:rsidTr="007D28E3">
        <w:trPr>
          <w:trHeight w:val="2049"/>
        </w:trPr>
        <w:tc>
          <w:tcPr>
            <w:tcW w:w="4449" w:type="dxa"/>
          </w:tcPr>
          <w:p w:rsidR="00EF13C4" w:rsidRPr="002D7AD1" w:rsidRDefault="00EF13C4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EF13C4" w:rsidRPr="00B80700" w:rsidRDefault="00EF13C4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EF13C4" w:rsidRPr="00B80700" w:rsidRDefault="00EF13C4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EF13C4" w:rsidRDefault="00EF13C4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EF13C4" w:rsidRDefault="00EF13C4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EF13C4" w:rsidRDefault="00EF13C4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EF13C4" w:rsidRPr="00B80700" w:rsidRDefault="00EF13C4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EF13C4" w:rsidRDefault="00EF13C4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EF13C4" w:rsidRPr="004B138B" w:rsidRDefault="00EF13C4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EF13C4" w:rsidRDefault="00EF13C4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EF13C4" w:rsidRDefault="00EF13C4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F13C4" w:rsidRDefault="00EF13C4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EF13C4" w:rsidRDefault="00EF13C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EF13C4" w:rsidRPr="00CE135F" w:rsidRDefault="00EF13C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 Кашпор</w:t>
      </w:r>
    </w:p>
    <w:p w:rsidR="00EF13C4" w:rsidRPr="00080C48" w:rsidRDefault="00EF13C4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EF13C4" w:rsidRPr="00080C48" w:rsidRDefault="00EF13C4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EF13C4" w:rsidRDefault="00EF13C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EF13C4" w:rsidRPr="00080C48" w:rsidRDefault="00EF13C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EF13C4" w:rsidRPr="00080C48" w:rsidRDefault="00EF13C4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20.11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 xml:space="preserve">24 </w:t>
      </w:r>
      <w:r w:rsidRPr="00080C48">
        <w:rPr>
          <w:kern w:val="2"/>
          <w:sz w:val="28"/>
          <w:szCs w:val="28"/>
        </w:rPr>
        <w:t>№</w:t>
      </w:r>
      <w:r>
        <w:rPr>
          <w:kern w:val="2"/>
          <w:sz w:val="28"/>
          <w:szCs w:val="28"/>
        </w:rPr>
        <w:t xml:space="preserve"> 138</w:t>
      </w:r>
    </w:p>
    <w:p w:rsidR="00EF13C4" w:rsidRPr="00080C48" w:rsidRDefault="00EF13C4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F13C4" w:rsidRPr="00C02D6E" w:rsidRDefault="00EF13C4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EF13C4" w:rsidRPr="00C02D6E" w:rsidRDefault="00EF13C4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EF13C4" w:rsidRPr="00804E0D" w:rsidRDefault="00EF13C4" w:rsidP="002C652A">
      <w:pPr>
        <w:rPr>
          <w:kern w:val="2"/>
          <w:sz w:val="28"/>
          <w:szCs w:val="28"/>
        </w:rPr>
      </w:pPr>
    </w:p>
    <w:p w:rsidR="00EF13C4" w:rsidRPr="00CF7FB5" w:rsidRDefault="00EF13C4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EF13C4" w:rsidRPr="00CF7FB5" w:rsidRDefault="00EF13C4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EF13C4" w:rsidRPr="00CF7FB5" w:rsidRDefault="00EF13C4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EF13C4" w:rsidRPr="00080C48" w:rsidRDefault="00EF13C4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EF13C4" w:rsidRPr="00080C48" w:rsidTr="00275FAB">
        <w:tc>
          <w:tcPr>
            <w:tcW w:w="2110" w:type="dxa"/>
          </w:tcPr>
          <w:p w:rsidR="00EF13C4" w:rsidRPr="00080C48" w:rsidRDefault="00EF13C4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804E0D" w:rsidRDefault="00EF13C4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EF13C4" w:rsidRPr="00804E0D" w:rsidRDefault="00EF13C4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511C19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080C48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080C48" w:rsidRDefault="00EF13C4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2D7AD1" w:rsidRDefault="00EF13C4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EF13C4" w:rsidRPr="00080C48" w:rsidRDefault="00EF13C4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080C48" w:rsidRDefault="00EF13C4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080C48" w:rsidRDefault="00EF13C4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080C48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Default="00EF13C4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EF13C4" w:rsidRPr="00080C48" w:rsidRDefault="00EF13C4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13C4" w:rsidRDefault="00EF13C4" w:rsidP="00275FAB">
            <w:pPr>
              <w:rPr>
                <w:kern w:val="2"/>
                <w:sz w:val="28"/>
                <w:szCs w:val="28"/>
              </w:rPr>
            </w:pPr>
          </w:p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Default="00EF13C4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F13C4" w:rsidRDefault="00EF13C4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EF13C4" w:rsidRPr="00080C48" w:rsidRDefault="00EF13C4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080C48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13C4" w:rsidRPr="00080C48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39 909,5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11 604,7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39 621,8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11 604,7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13C4" w:rsidRPr="002B5703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13C4" w:rsidRDefault="00EF13C4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13C4" w:rsidRDefault="00EF13C4"/>
        </w:tc>
      </w:tr>
      <w:tr w:rsidR="00EF13C4" w:rsidRPr="00080C48" w:rsidTr="00275FAB">
        <w:tc>
          <w:tcPr>
            <w:tcW w:w="2110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13C4" w:rsidRPr="004C6E8B" w:rsidRDefault="00EF13C4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EF13C4" w:rsidRPr="00080C48" w:rsidRDefault="00EF13C4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EF13C4" w:rsidRPr="00080C48" w:rsidRDefault="00EF13C4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EF13C4" w:rsidRDefault="00EF13C4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EF13C4" w:rsidRPr="00B17A7A" w:rsidRDefault="00EF13C4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EF13C4" w:rsidRPr="00080C48" w:rsidRDefault="00EF13C4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Pr="00080C48" w:rsidRDefault="00EF13C4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13C4" w:rsidRPr="00080C48" w:rsidRDefault="00EF13C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Pr="00080C48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13C4" w:rsidRPr="00080C48" w:rsidRDefault="00EF13C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Pr="00080C48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13C4" w:rsidRPr="00080C48" w:rsidRDefault="00EF13C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EF13C4" w:rsidRPr="00080C48" w:rsidRDefault="00EF13C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Pr="00080C48" w:rsidRDefault="00EF13C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13C4" w:rsidRPr="00080C48" w:rsidRDefault="00EF13C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13C4" w:rsidRPr="00080C48" w:rsidRDefault="00EF13C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EF13C4" w:rsidRPr="00080C48" w:rsidRDefault="00EF13C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Pr="00080C48" w:rsidRDefault="00EF13C4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13C4" w:rsidRPr="00080C48" w:rsidRDefault="00EF13C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13C4" w:rsidRPr="00080C48" w:rsidRDefault="00EF13C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Pr="00080C48" w:rsidRDefault="00EF13C4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13C4" w:rsidRPr="00080C48" w:rsidRDefault="00EF13C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Default="00EF13C4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EF13C4" w:rsidRPr="00080C48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13C4" w:rsidRPr="00080C48" w:rsidRDefault="00EF13C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EF13C4" w:rsidRPr="00080C48" w:rsidRDefault="00EF13C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Pr="00080C48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13C4" w:rsidRPr="00080C48" w:rsidRDefault="00EF13C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EF13C4" w:rsidRPr="00080C48" w:rsidRDefault="00EF13C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39 909,5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5 163,9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11 604,7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39 621,8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11 604,7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13C4" w:rsidRPr="002B5703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13C4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EF13C4" w:rsidRPr="00080C48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EF13C4" w:rsidRPr="00080C48" w:rsidTr="00275FAB">
        <w:tc>
          <w:tcPr>
            <w:tcW w:w="2042" w:type="dxa"/>
          </w:tcPr>
          <w:p w:rsidR="00EF13C4" w:rsidRPr="00080C48" w:rsidRDefault="00EF13C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EF13C4" w:rsidRPr="00080C48" w:rsidRDefault="00EF13C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13C4" w:rsidRPr="006A5B69" w:rsidRDefault="00EF13C4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EF13C4" w:rsidRPr="00080C48" w:rsidRDefault="00EF13C4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EF13C4" w:rsidRPr="00080C48" w:rsidRDefault="00EF13C4" w:rsidP="002C652A">
      <w:pPr>
        <w:rPr>
          <w:kern w:val="2"/>
          <w:sz w:val="28"/>
          <w:szCs w:val="28"/>
        </w:rPr>
      </w:pPr>
    </w:p>
    <w:p w:rsidR="00EF13C4" w:rsidRPr="00A87F6A" w:rsidRDefault="00EF13C4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EF13C4" w:rsidRPr="00A87F6A" w:rsidRDefault="00EF13C4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EF13C4" w:rsidRPr="00A87F6A" w:rsidRDefault="00EF13C4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EF13C4" w:rsidRDefault="00EF13C4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EF13C4" w:rsidRDefault="00EF13C4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EF13C4" w:rsidRDefault="00EF13C4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EF13C4" w:rsidRDefault="00EF13C4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EF13C4" w:rsidRPr="00A87F6A" w:rsidRDefault="00EF13C4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EF13C4" w:rsidRPr="00A87F6A" w:rsidRDefault="00EF13C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EF13C4" w:rsidRPr="00A87F6A" w:rsidRDefault="00EF13C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EF13C4" w:rsidRPr="00A87F6A" w:rsidRDefault="00EF13C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EF13C4" w:rsidRPr="00A87F6A" w:rsidRDefault="00EF13C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EF13C4" w:rsidRPr="00A87F6A" w:rsidRDefault="00EF13C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EF13C4" w:rsidRDefault="00EF13C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EF13C4" w:rsidRPr="00A87F6A" w:rsidRDefault="00EF13C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EF13C4" w:rsidRPr="00A87F6A" w:rsidRDefault="00EF13C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EF13C4" w:rsidRPr="00A87F6A" w:rsidRDefault="00EF13C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EF13C4" w:rsidRPr="00F0097A" w:rsidRDefault="00EF13C4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EF13C4" w:rsidRPr="00F0097A" w:rsidRDefault="00EF13C4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EF13C4" w:rsidRPr="00F0097A" w:rsidRDefault="00EF13C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EF13C4" w:rsidRPr="00F0097A" w:rsidRDefault="00EF13C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EF13C4" w:rsidRPr="00F0097A" w:rsidRDefault="00EF13C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EF13C4" w:rsidRPr="00F0097A" w:rsidRDefault="00EF13C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EF13C4" w:rsidRPr="00A87F6A" w:rsidRDefault="00EF13C4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EF13C4" w:rsidRDefault="00EF13C4" w:rsidP="00275FAB">
      <w:pPr>
        <w:rPr>
          <w:sz w:val="28"/>
        </w:rPr>
      </w:pPr>
    </w:p>
    <w:p w:rsidR="00EF13C4" w:rsidRPr="00080C48" w:rsidRDefault="00EF13C4" w:rsidP="00275FAB">
      <w:pPr>
        <w:rPr>
          <w:sz w:val="28"/>
        </w:rPr>
      </w:pPr>
    </w:p>
    <w:p w:rsidR="00EF13C4" w:rsidRDefault="00EF13C4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EF13C4" w:rsidRPr="00080C48" w:rsidRDefault="00EF13C4" w:rsidP="006056EF">
      <w:pPr>
        <w:ind w:left="709"/>
        <w:rPr>
          <w:kern w:val="2"/>
          <w:sz w:val="28"/>
          <w:szCs w:val="28"/>
        </w:rPr>
        <w:sectPr w:rsidR="00EF13C4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EF13C4" w:rsidRPr="00080C48" w:rsidRDefault="00EF13C4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EF13C4" w:rsidRDefault="00EF13C4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EF13C4" w:rsidRDefault="00EF13C4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EF13C4" w:rsidRPr="002D7AD1" w:rsidRDefault="00EF13C4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EF13C4" w:rsidRPr="00080C48" w:rsidRDefault="00EF13C4" w:rsidP="00275FAB">
      <w:pPr>
        <w:jc w:val="center"/>
        <w:rPr>
          <w:kern w:val="2"/>
          <w:sz w:val="28"/>
          <w:szCs w:val="28"/>
        </w:rPr>
      </w:pPr>
    </w:p>
    <w:p w:rsidR="00EF13C4" w:rsidRPr="00080C48" w:rsidRDefault="00EF13C4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EF13C4" w:rsidRPr="00080C48" w:rsidRDefault="00EF13C4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EF13C4" w:rsidRPr="00080C48" w:rsidRDefault="00EF13C4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EF13C4" w:rsidRPr="00080C48" w:rsidTr="00275FAB">
        <w:trPr>
          <w:tblHeader/>
        </w:trPr>
        <w:tc>
          <w:tcPr>
            <w:tcW w:w="567" w:type="dxa"/>
            <w:vMerge w:val="restart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EF13C4" w:rsidRPr="00080C48" w:rsidRDefault="00EF13C4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EF13C4" w:rsidRPr="00080C48" w:rsidTr="00275FAB">
        <w:trPr>
          <w:tblHeader/>
        </w:trPr>
        <w:tc>
          <w:tcPr>
            <w:tcW w:w="567" w:type="dxa"/>
            <w:vMerge/>
          </w:tcPr>
          <w:p w:rsidR="00EF13C4" w:rsidRPr="00080C48" w:rsidRDefault="00EF13C4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EF13C4" w:rsidRPr="00080C48" w:rsidRDefault="00EF13C4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EF13C4" w:rsidRPr="00080C48" w:rsidRDefault="00EF13C4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EF13C4" w:rsidRPr="00080C48" w:rsidRDefault="00EF13C4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13C4" w:rsidRPr="00080C48" w:rsidRDefault="00EF13C4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13C4" w:rsidRPr="00080C48" w:rsidRDefault="00EF13C4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EF13C4" w:rsidRPr="00080C48" w:rsidRDefault="00EF13C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EF13C4" w:rsidRPr="00080C48" w:rsidRDefault="00EF13C4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EF13C4" w:rsidRPr="00080C48" w:rsidTr="00253E07">
        <w:trPr>
          <w:tblHeader/>
        </w:trPr>
        <w:tc>
          <w:tcPr>
            <w:tcW w:w="562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EF13C4" w:rsidRPr="00080C48" w:rsidRDefault="00EF13C4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EF13C4" w:rsidRPr="00080C48" w:rsidTr="00253E07">
        <w:tc>
          <w:tcPr>
            <w:tcW w:w="14968" w:type="dxa"/>
            <w:gridSpan w:val="18"/>
          </w:tcPr>
          <w:p w:rsidR="00EF13C4" w:rsidRDefault="00EF13C4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EF13C4" w:rsidRPr="00080C48" w:rsidRDefault="00EF13C4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EF13C4" w:rsidRPr="00080C48" w:rsidTr="00253E07">
        <w:tc>
          <w:tcPr>
            <w:tcW w:w="562" w:type="dxa"/>
          </w:tcPr>
          <w:p w:rsidR="00EF13C4" w:rsidRPr="00080C48" w:rsidRDefault="00EF13C4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EF13C4" w:rsidRPr="00B916B6" w:rsidRDefault="00EF13C4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EF13C4" w:rsidRPr="00080C48" w:rsidRDefault="00EF13C4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EF13C4" w:rsidRPr="00080C48" w:rsidRDefault="00EF13C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EF13C4" w:rsidRDefault="00EF13C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EF13C4" w:rsidRDefault="00EF13C4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EF13C4" w:rsidRDefault="00EF13C4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EF13C4" w:rsidRPr="00080C48" w:rsidTr="00253E07">
        <w:tc>
          <w:tcPr>
            <w:tcW w:w="562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EF13C4" w:rsidRPr="00B916B6" w:rsidRDefault="00EF13C4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EF13C4" w:rsidRPr="00080C48" w:rsidRDefault="00EF13C4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EF13C4" w:rsidRPr="00080C48" w:rsidRDefault="00EF13C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EF13C4" w:rsidRDefault="00EF13C4">
            <w:r w:rsidRPr="007015E4">
              <w:rPr>
                <w:color w:val="000000"/>
              </w:rPr>
              <w:t>20,1</w:t>
            </w:r>
          </w:p>
        </w:tc>
      </w:tr>
    </w:tbl>
    <w:p w:rsidR="00EF13C4" w:rsidRPr="00080C48" w:rsidRDefault="00EF13C4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EF13C4" w:rsidRDefault="00EF13C4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EF13C4" w:rsidRDefault="00EF13C4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EF13C4" w:rsidRPr="002D7AD1" w:rsidRDefault="00EF13C4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EF13C4" w:rsidRPr="00080C48" w:rsidRDefault="00EF13C4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EF13C4" w:rsidRPr="00080C48" w:rsidRDefault="00EF13C4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EF13C4" w:rsidRPr="00080C48" w:rsidRDefault="00EF13C4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EF13C4" w:rsidRPr="00080C48" w:rsidRDefault="00EF13C4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EF13C4" w:rsidRPr="00080C48" w:rsidTr="00275FAB">
        <w:tc>
          <w:tcPr>
            <w:tcW w:w="682" w:type="dxa"/>
            <w:vMerge w:val="restart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EF13C4" w:rsidRPr="00080C48" w:rsidRDefault="00EF13C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EF13C4" w:rsidRPr="00080C48" w:rsidTr="00275FAB">
        <w:tc>
          <w:tcPr>
            <w:tcW w:w="682" w:type="dxa"/>
            <w:vMerge/>
            <w:vAlign w:val="center"/>
          </w:tcPr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13C4" w:rsidRPr="00080C48" w:rsidRDefault="00EF13C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EF13C4" w:rsidRPr="00080C48" w:rsidRDefault="00EF13C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EF13C4" w:rsidRPr="00080C48" w:rsidRDefault="00EF13C4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EF13C4" w:rsidRPr="00080C48" w:rsidTr="006128C7">
        <w:trPr>
          <w:tblHeader/>
        </w:trPr>
        <w:tc>
          <w:tcPr>
            <w:tcW w:w="687" w:type="dxa"/>
          </w:tcPr>
          <w:p w:rsidR="00EF13C4" w:rsidRPr="00080C48" w:rsidRDefault="00EF13C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EF13C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smartTag w:uri="urn:schemas-microsoft-com:office:smarttags" w:element="place">
              <w:r w:rsidRPr="00080C48">
                <w:rPr>
                  <w:kern w:val="2"/>
                  <w:sz w:val="24"/>
                  <w:szCs w:val="24"/>
                  <w:lang w:val="en-US"/>
                </w:rPr>
                <w:t>I</w:t>
              </w:r>
              <w:r w:rsidRPr="00080C48">
                <w:rPr>
                  <w:kern w:val="2"/>
                  <w:sz w:val="24"/>
                  <w:szCs w:val="24"/>
                </w:rPr>
                <w:t>.</w:t>
              </w:r>
            </w:smartTag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EF13C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EF13C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EF13C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Default="00EF13C4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EF13C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EF13C4" w:rsidRPr="00080C48" w:rsidRDefault="00EF13C4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Default="00EF13C4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DF6D10" w:rsidRDefault="00EF13C4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3C4" w:rsidRPr="00080C48" w:rsidRDefault="00EF13C4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Pr="00080C48" w:rsidRDefault="00EF13C4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EF13C4" w:rsidRDefault="00EF13C4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EF13C4" w:rsidRDefault="00EF13C4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EF13C4" w:rsidRPr="002D7AD1" w:rsidRDefault="00EF13C4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EF13C4" w:rsidRPr="00080C48" w:rsidRDefault="00EF13C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EF13C4" w:rsidRPr="00080C48" w:rsidRDefault="00EF13C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EF13C4" w:rsidRPr="00080C48" w:rsidRDefault="00EF13C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EF13C4" w:rsidRPr="00080C48" w:rsidRDefault="00EF13C4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EF13C4" w:rsidRPr="00080C48" w:rsidTr="003F23D9">
        <w:tc>
          <w:tcPr>
            <w:tcW w:w="671" w:type="dxa"/>
            <w:vMerge w:val="restart"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EF13C4" w:rsidRPr="00080C48" w:rsidRDefault="00EF13C4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EF13C4" w:rsidRPr="00080C48" w:rsidTr="003F23D9">
        <w:tc>
          <w:tcPr>
            <w:tcW w:w="671" w:type="dxa"/>
            <w:vMerge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EF13C4" w:rsidRPr="00080C48" w:rsidRDefault="00EF13C4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EF13C4" w:rsidRPr="00080C48" w:rsidRDefault="00EF13C4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EF13C4" w:rsidRPr="00080C48" w:rsidTr="003F23D9">
        <w:tc>
          <w:tcPr>
            <w:tcW w:w="480" w:type="dxa"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EF13C4" w:rsidRPr="00080C48" w:rsidRDefault="00EF13C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EF13C4" w:rsidRPr="00080C48" w:rsidTr="003F23D9">
        <w:tc>
          <w:tcPr>
            <w:tcW w:w="14968" w:type="dxa"/>
            <w:gridSpan w:val="21"/>
            <w:noWrap/>
          </w:tcPr>
          <w:p w:rsidR="00EF13C4" w:rsidRPr="00080C48" w:rsidRDefault="00EF13C4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EF13C4" w:rsidRPr="00080C48" w:rsidTr="003F23D9">
        <w:tc>
          <w:tcPr>
            <w:tcW w:w="480" w:type="dxa"/>
            <w:vMerge w:val="restart"/>
            <w:noWrap/>
          </w:tcPr>
          <w:p w:rsidR="00EF13C4" w:rsidRPr="00080C48" w:rsidRDefault="00EF13C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EF13C4" w:rsidRPr="00080C48" w:rsidRDefault="00EF13C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EF13C4" w:rsidRPr="00080C48" w:rsidRDefault="00EF13C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EF13C4" w:rsidRPr="00080C48" w:rsidRDefault="00EF13C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13C4" w:rsidRPr="00080C48" w:rsidTr="003F23D9">
        <w:tc>
          <w:tcPr>
            <w:tcW w:w="480" w:type="dxa"/>
            <w:vMerge/>
            <w:vAlign w:val="center"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13C4" w:rsidRPr="00080C48" w:rsidRDefault="00EF13C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EF13C4" w:rsidRPr="00080C48" w:rsidRDefault="00EF13C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13C4" w:rsidRPr="00080C48" w:rsidTr="003F23D9">
        <w:tc>
          <w:tcPr>
            <w:tcW w:w="480" w:type="dxa"/>
            <w:vMerge/>
            <w:vAlign w:val="center"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13C4" w:rsidRPr="00080C48" w:rsidRDefault="00EF13C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13C4" w:rsidRPr="00080C48" w:rsidTr="003F23D9">
        <w:tc>
          <w:tcPr>
            <w:tcW w:w="480" w:type="dxa"/>
            <w:vMerge/>
            <w:vAlign w:val="center"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13C4" w:rsidRPr="00080C48" w:rsidRDefault="00EF13C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13C4" w:rsidRPr="00080C48" w:rsidRDefault="00EF13C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Default="00EF13C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13C4" w:rsidRPr="00080C48" w:rsidRDefault="00EF13C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13C4" w:rsidRPr="00080C48" w:rsidTr="003F23D9">
        <w:tc>
          <w:tcPr>
            <w:tcW w:w="480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EF13C4" w:rsidRPr="003F23D9" w:rsidRDefault="00EF13C4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EF13C4" w:rsidRPr="00080C48" w:rsidTr="003F23D9">
        <w:tc>
          <w:tcPr>
            <w:tcW w:w="480" w:type="dxa"/>
          </w:tcPr>
          <w:p w:rsidR="00EF13C4" w:rsidRPr="00080C48" w:rsidRDefault="00EF13C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EF13C4" w:rsidRPr="00080C48" w:rsidRDefault="00EF13C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EF13C4" w:rsidRPr="00080C48" w:rsidRDefault="00EF13C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EF13C4" w:rsidRPr="00080C48" w:rsidRDefault="00EF13C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13C4" w:rsidRPr="00080C48" w:rsidTr="003F23D9">
        <w:tc>
          <w:tcPr>
            <w:tcW w:w="480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13C4" w:rsidRPr="00080C48" w:rsidRDefault="00EF13C4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13C4" w:rsidRPr="00080C48" w:rsidTr="003F23D9">
        <w:tc>
          <w:tcPr>
            <w:tcW w:w="480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13C4" w:rsidRPr="00080C48" w:rsidRDefault="00EF13C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13C4" w:rsidRPr="00080C48" w:rsidTr="003F23D9">
        <w:tc>
          <w:tcPr>
            <w:tcW w:w="480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13C4" w:rsidRPr="00080C48" w:rsidRDefault="00EF13C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13C4" w:rsidRPr="00080C48" w:rsidRDefault="00EF13C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EF13C4" w:rsidRDefault="00EF13C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EF13C4" w:rsidRPr="00080C48" w:rsidRDefault="00EF13C4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EF13C4" w:rsidRDefault="00EF13C4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EF13C4" w:rsidRDefault="00EF13C4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EF13C4" w:rsidRPr="002D7AD1" w:rsidRDefault="00EF13C4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EF13C4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13C4" w:rsidRPr="00080C48" w:rsidRDefault="00EF13C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EF13C4" w:rsidRPr="00080C48" w:rsidRDefault="00EF13C4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EF13C4" w:rsidRPr="00080C48" w:rsidRDefault="00EF13C4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EF13C4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EF13C4" w:rsidRPr="00080C48" w:rsidRDefault="00EF13C4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EF13C4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2030</w:t>
            </w:r>
          </w:p>
        </w:tc>
      </w:tr>
    </w:tbl>
    <w:p w:rsidR="00EF13C4" w:rsidRPr="00080C48" w:rsidRDefault="00EF13C4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EF13C4" w:rsidRPr="00080C48" w:rsidTr="00265130">
        <w:trPr>
          <w:tblHeader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Pr="00080C48" w:rsidRDefault="00EF13C4" w:rsidP="00180BE3">
            <w:pPr>
              <w:jc w:val="center"/>
            </w:pPr>
            <w:r w:rsidRPr="00080C48">
              <w:t>20</w:t>
            </w:r>
          </w:p>
        </w:tc>
      </w:tr>
      <w:tr w:rsidR="00EF13C4" w:rsidRPr="00080C48" w:rsidTr="00265130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39909,5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11604,7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3500,0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350</w:t>
            </w: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20406">
              <w:t>0,0</w:t>
            </w:r>
          </w:p>
        </w:tc>
      </w:tr>
      <w:tr w:rsidR="00EF13C4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39909,5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11604,7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3500,0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350</w:t>
            </w: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7F26F2">
              <w:t>0,0</w:t>
            </w:r>
          </w:p>
        </w:tc>
      </w:tr>
      <w:tr w:rsidR="00EF13C4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00103" w:rsidRDefault="00EF13C4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CA68C2">
            <w:pPr>
              <w:jc w:val="center"/>
            </w:pPr>
            <w:r>
              <w:t>07100</w:t>
            </w:r>
          </w:p>
          <w:p w:rsidR="00EF13C4" w:rsidRDefault="00EF13C4" w:rsidP="00CA68C2">
            <w:pPr>
              <w:jc w:val="center"/>
            </w:pPr>
            <w:r>
              <w:t>83510</w:t>
            </w:r>
          </w:p>
          <w:p w:rsidR="00EF13C4" w:rsidRDefault="00EF13C4" w:rsidP="00CA68C2">
            <w:pPr>
              <w:jc w:val="center"/>
            </w:pPr>
          </w:p>
          <w:p w:rsidR="00EF13C4" w:rsidRDefault="00EF13C4" w:rsidP="00CA68C2">
            <w:pPr>
              <w:jc w:val="center"/>
            </w:pPr>
            <w:r>
              <w:t>07100</w:t>
            </w:r>
          </w:p>
          <w:p w:rsidR="00EF13C4" w:rsidRPr="000E54D1" w:rsidRDefault="00EF13C4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39621,8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6D3E50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6D3E50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6D3E50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2503FC">
            <w:pPr>
              <w:jc w:val="center"/>
            </w:pPr>
            <w:r>
              <w:t>11604,7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2503FC">
            <w:pPr>
              <w:jc w:val="center"/>
            </w:pPr>
            <w:r>
              <w:t>3500,0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2503FC">
            <w:pPr>
              <w:jc w:val="center"/>
            </w:pPr>
            <w:r>
              <w:t>350</w:t>
            </w: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13C4" w:rsidRDefault="00EF13C4" w:rsidP="002503FC">
            <w:pPr>
              <w:jc w:val="center"/>
            </w:pPr>
            <w:r w:rsidRPr="00D33965">
              <w:t>0,0</w:t>
            </w:r>
          </w:p>
        </w:tc>
      </w:tr>
      <w:tr w:rsidR="00EF13C4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00103" w:rsidRDefault="00EF13C4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0E54D1">
            <w:pPr>
              <w:jc w:val="center"/>
            </w:pPr>
            <w:r>
              <w:t>07100</w:t>
            </w:r>
          </w:p>
          <w:p w:rsidR="00EF13C4" w:rsidRPr="00080C48" w:rsidRDefault="00EF13C4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Default="00EF13C4" w:rsidP="002503FC">
            <w:pPr>
              <w:jc w:val="center"/>
            </w:pPr>
            <w:r w:rsidRPr="00DF0A84">
              <w:t>0,0</w:t>
            </w:r>
          </w:p>
        </w:tc>
      </w:tr>
    </w:tbl>
    <w:p w:rsidR="00EF13C4" w:rsidRDefault="00EF13C4" w:rsidP="006128C7">
      <w:pPr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jc w:val="center"/>
        <w:rPr>
          <w:kern w:val="2"/>
          <w:sz w:val="28"/>
          <w:szCs w:val="28"/>
        </w:rPr>
      </w:pPr>
    </w:p>
    <w:p w:rsidR="00EF13C4" w:rsidRDefault="00EF13C4" w:rsidP="006128C7">
      <w:pPr>
        <w:jc w:val="center"/>
        <w:rPr>
          <w:kern w:val="2"/>
          <w:sz w:val="28"/>
          <w:szCs w:val="28"/>
        </w:rPr>
      </w:pPr>
    </w:p>
    <w:p w:rsidR="00EF13C4" w:rsidRPr="00080C48" w:rsidRDefault="00EF13C4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EF13C4" w:rsidRDefault="00EF13C4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EF13C4" w:rsidRDefault="00EF13C4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EF13C4" w:rsidRDefault="00EF13C4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EF13C4" w:rsidRPr="00080C48" w:rsidRDefault="00EF13C4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EF13C4" w:rsidRPr="00080C48" w:rsidRDefault="00EF13C4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EF13C4" w:rsidRPr="00080C48" w:rsidRDefault="00EF13C4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1193"/>
        <w:gridCol w:w="900"/>
        <w:gridCol w:w="900"/>
        <w:gridCol w:w="699"/>
        <w:gridCol w:w="818"/>
        <w:gridCol w:w="844"/>
        <w:gridCol w:w="877"/>
      </w:tblGrid>
      <w:tr w:rsidR="00EF13C4" w:rsidRPr="00080C48" w:rsidTr="00C83484"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EF13C4" w:rsidRPr="00080C48" w:rsidTr="00C83484"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3C4" w:rsidRPr="00080C48" w:rsidRDefault="00EF13C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EF13C4" w:rsidRPr="00080C48" w:rsidRDefault="00EF13C4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1184"/>
        <w:gridCol w:w="900"/>
        <w:gridCol w:w="900"/>
        <w:gridCol w:w="710"/>
        <w:gridCol w:w="820"/>
        <w:gridCol w:w="845"/>
        <w:gridCol w:w="907"/>
      </w:tblGrid>
      <w:tr w:rsidR="00EF13C4" w:rsidRPr="00080C48" w:rsidTr="00C83484">
        <w:tc>
          <w:tcPr>
            <w:tcW w:w="369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84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00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00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10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EF13C4" w:rsidRPr="00080C48" w:rsidTr="00C83484">
        <w:tc>
          <w:tcPr>
            <w:tcW w:w="369" w:type="dxa"/>
            <w:vMerge w:val="restart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EF13C4" w:rsidRPr="003F23D9" w:rsidRDefault="00EF13C4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39909,5</w:t>
            </w:r>
          </w:p>
        </w:tc>
        <w:tc>
          <w:tcPr>
            <w:tcW w:w="857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11604,7</w:t>
            </w:r>
          </w:p>
        </w:tc>
        <w:tc>
          <w:tcPr>
            <w:tcW w:w="90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0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F13C4" w:rsidRPr="00080C48" w:rsidTr="00C83484">
        <w:trPr>
          <w:trHeight w:val="405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EF13C4" w:rsidRPr="00080C48" w:rsidRDefault="00EF13C4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EF13C4" w:rsidRPr="00080C48" w:rsidTr="00C83484">
        <w:trPr>
          <w:trHeight w:val="450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F13C4" w:rsidRPr="00080C48" w:rsidTr="00C83484">
        <w:trPr>
          <w:trHeight w:val="195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39621,8</w:t>
            </w:r>
          </w:p>
        </w:tc>
        <w:tc>
          <w:tcPr>
            <w:tcW w:w="857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EF13C4" w:rsidRPr="003F23D9" w:rsidRDefault="00EF13C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EF13C4" w:rsidRPr="003F23D9" w:rsidRDefault="00EF13C4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EF13C4" w:rsidRPr="003F23D9" w:rsidRDefault="00EF13C4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EF13C4" w:rsidRPr="003F23D9" w:rsidRDefault="00EF13C4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11604,7</w:t>
            </w:r>
          </w:p>
        </w:tc>
        <w:tc>
          <w:tcPr>
            <w:tcW w:w="90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0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F13C4" w:rsidRPr="00080C48" w:rsidTr="00C83484">
        <w:trPr>
          <w:trHeight w:val="336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F13C4" w:rsidRPr="00080C48" w:rsidTr="00C83484">
        <w:trPr>
          <w:trHeight w:val="537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EF13C4" w:rsidRPr="002503FC" w:rsidRDefault="00EF13C4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EF13C4" w:rsidRDefault="00EF13C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F13C4" w:rsidRPr="00080C48" w:rsidTr="00C83484">
        <w:tc>
          <w:tcPr>
            <w:tcW w:w="369" w:type="dxa"/>
            <w:vMerge w:val="restart"/>
          </w:tcPr>
          <w:p w:rsidR="00EF13C4" w:rsidRPr="00080C48" w:rsidRDefault="00EF13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EF13C4" w:rsidRPr="003F23D9" w:rsidRDefault="00EF13C4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EF13C4" w:rsidRPr="003F23D9" w:rsidRDefault="00EF13C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39909,5</w:t>
            </w:r>
          </w:p>
        </w:tc>
        <w:tc>
          <w:tcPr>
            <w:tcW w:w="857" w:type="dxa"/>
          </w:tcPr>
          <w:p w:rsidR="00EF13C4" w:rsidRPr="003F23D9" w:rsidRDefault="00EF13C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EF13C4" w:rsidRPr="003F23D9" w:rsidRDefault="00EF13C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EF13C4" w:rsidRPr="003F23D9" w:rsidRDefault="00EF13C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11604,7</w:t>
            </w:r>
          </w:p>
        </w:tc>
        <w:tc>
          <w:tcPr>
            <w:tcW w:w="900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00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F13C4" w:rsidRPr="00080C48" w:rsidTr="00C83484">
        <w:trPr>
          <w:trHeight w:val="525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EF13C4" w:rsidRPr="00080C48" w:rsidRDefault="00EF13C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EF13C4" w:rsidRPr="00080C48" w:rsidRDefault="00EF13C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EF13C4" w:rsidRPr="00080C48" w:rsidRDefault="00EF13C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EF13C4" w:rsidRPr="00080C48" w:rsidRDefault="00EF13C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EF13C4" w:rsidRPr="00080C48" w:rsidRDefault="00EF13C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EF13C4" w:rsidRPr="00080C48" w:rsidRDefault="00EF13C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</w:tcPr>
          <w:p w:rsidR="00EF13C4" w:rsidRPr="00080C48" w:rsidRDefault="00EF13C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EF13C4" w:rsidRPr="00080C48" w:rsidRDefault="00EF13C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EF13C4" w:rsidRPr="00080C48" w:rsidRDefault="00EF13C4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EF13C4" w:rsidRPr="00080C48" w:rsidRDefault="00EF13C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EF13C4" w:rsidRPr="00080C48" w:rsidTr="00C83484">
        <w:trPr>
          <w:trHeight w:val="330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EF13C4" w:rsidRPr="003F23D9" w:rsidRDefault="00EF13C4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EF13C4" w:rsidRPr="003F23D9" w:rsidRDefault="00EF13C4" w:rsidP="00497D52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EF13C4" w:rsidRPr="003F23D9" w:rsidRDefault="00EF13C4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EF13C4" w:rsidRPr="003F23D9" w:rsidRDefault="00EF13C4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EF13C4" w:rsidRPr="003F23D9" w:rsidRDefault="00EF13C4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EF13C4" w:rsidRPr="003F23D9" w:rsidRDefault="00EF13C4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</w:tcPr>
          <w:p w:rsidR="00EF13C4" w:rsidRPr="003F23D9" w:rsidRDefault="00EF13C4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EF13C4" w:rsidRPr="003F23D9" w:rsidRDefault="00EF13C4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F13C4" w:rsidRPr="00080C48" w:rsidTr="00C83484">
        <w:trPr>
          <w:trHeight w:val="330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EF13C4" w:rsidRPr="003F23D9" w:rsidRDefault="00EF13C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39621,8</w:t>
            </w:r>
          </w:p>
        </w:tc>
        <w:tc>
          <w:tcPr>
            <w:tcW w:w="857" w:type="dxa"/>
          </w:tcPr>
          <w:p w:rsidR="00EF13C4" w:rsidRPr="003F23D9" w:rsidRDefault="00EF13C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EF13C4" w:rsidRPr="003F23D9" w:rsidRDefault="00EF13C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EF13C4" w:rsidRPr="003F23D9" w:rsidRDefault="00EF13C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1184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11604,7</w:t>
            </w:r>
          </w:p>
        </w:tc>
        <w:tc>
          <w:tcPr>
            <w:tcW w:w="900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00" w:type="dxa"/>
          </w:tcPr>
          <w:p w:rsidR="00EF13C4" w:rsidRPr="003F23D9" w:rsidRDefault="00EF13C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EF13C4" w:rsidRPr="003F23D9" w:rsidRDefault="00EF13C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F13C4" w:rsidRPr="00080C48" w:rsidTr="00C83484">
        <w:trPr>
          <w:trHeight w:val="225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EF13C4" w:rsidRPr="00080C48" w:rsidTr="00C83484">
        <w:trPr>
          <w:trHeight w:val="150"/>
        </w:trPr>
        <w:tc>
          <w:tcPr>
            <w:tcW w:w="369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EF13C4" w:rsidRPr="00080C48" w:rsidRDefault="00EF13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EF13C4" w:rsidRPr="006D7FE1" w:rsidRDefault="00EF13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1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EF13C4" w:rsidRDefault="00EF13C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EF13C4" w:rsidRPr="00551B3E" w:rsidRDefault="00EF13C4" w:rsidP="00551B3E">
      <w:pPr>
        <w:tabs>
          <w:tab w:val="left" w:pos="3105"/>
        </w:tabs>
      </w:pPr>
      <w:bookmarkStart w:id="0" w:name="_GoBack"/>
      <w:bookmarkEnd w:id="0"/>
    </w:p>
    <w:sectPr w:rsidR="00EF13C4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3C4" w:rsidRDefault="00EF13C4">
      <w:r>
        <w:separator/>
      </w:r>
    </w:p>
  </w:endnote>
  <w:endnote w:type="continuationSeparator" w:id="1">
    <w:p w:rsidR="00EF13C4" w:rsidRDefault="00EF1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C4" w:rsidRDefault="00EF13C4">
    <w:pPr>
      <w:pStyle w:val="Footer"/>
      <w:jc w:val="right"/>
    </w:pPr>
    <w:fldSimple w:instr=" PAGE   \* MERGEFORMAT ">
      <w:r>
        <w:rPr>
          <w:noProof/>
        </w:rPr>
        <w:t>7</w:t>
      </w:r>
    </w:fldSimple>
  </w:p>
  <w:p w:rsidR="00EF13C4" w:rsidRDefault="00EF13C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C4" w:rsidRDefault="00EF13C4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13C4" w:rsidRDefault="00EF13C4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C4" w:rsidRPr="00B82745" w:rsidRDefault="00EF13C4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3C4" w:rsidRDefault="00EF13C4">
      <w:r>
        <w:separator/>
      </w:r>
    </w:p>
  </w:footnote>
  <w:footnote w:type="continuationSeparator" w:id="1">
    <w:p w:rsidR="00EF13C4" w:rsidRDefault="00EF13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2E46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355F"/>
    <w:rsid w:val="000B4002"/>
    <w:rsid w:val="000B4F30"/>
    <w:rsid w:val="000B66C7"/>
    <w:rsid w:val="000C25C0"/>
    <w:rsid w:val="000C3B23"/>
    <w:rsid w:val="000C430D"/>
    <w:rsid w:val="000D23A9"/>
    <w:rsid w:val="000D2C86"/>
    <w:rsid w:val="000D5FE4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23F"/>
    <w:rsid w:val="001638CC"/>
    <w:rsid w:val="00171FDD"/>
    <w:rsid w:val="001728D6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173A8"/>
    <w:rsid w:val="00221A28"/>
    <w:rsid w:val="002376D8"/>
    <w:rsid w:val="0024722B"/>
    <w:rsid w:val="002503FC"/>
    <w:rsid w:val="002504E8"/>
    <w:rsid w:val="00252D2F"/>
    <w:rsid w:val="00253E07"/>
    <w:rsid w:val="00254382"/>
    <w:rsid w:val="00254C39"/>
    <w:rsid w:val="00257314"/>
    <w:rsid w:val="00265130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2271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36786"/>
    <w:rsid w:val="00341FC1"/>
    <w:rsid w:val="00344C01"/>
    <w:rsid w:val="00353CF4"/>
    <w:rsid w:val="0036413F"/>
    <w:rsid w:val="00364679"/>
    <w:rsid w:val="00365017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2553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93394"/>
    <w:rsid w:val="00497D52"/>
    <w:rsid w:val="004A77CC"/>
    <w:rsid w:val="004B138B"/>
    <w:rsid w:val="004B3755"/>
    <w:rsid w:val="004B46DE"/>
    <w:rsid w:val="004B6A5C"/>
    <w:rsid w:val="004C0BD7"/>
    <w:rsid w:val="004C12C3"/>
    <w:rsid w:val="004C6E8B"/>
    <w:rsid w:val="004D071F"/>
    <w:rsid w:val="004D50B6"/>
    <w:rsid w:val="004E00A5"/>
    <w:rsid w:val="004E0AB7"/>
    <w:rsid w:val="004E78FD"/>
    <w:rsid w:val="004F7011"/>
    <w:rsid w:val="00500273"/>
    <w:rsid w:val="005038F7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57F16"/>
    <w:rsid w:val="00566FBC"/>
    <w:rsid w:val="005670C0"/>
    <w:rsid w:val="0057145B"/>
    <w:rsid w:val="00587BF6"/>
    <w:rsid w:val="00590327"/>
    <w:rsid w:val="00590D56"/>
    <w:rsid w:val="005925E7"/>
    <w:rsid w:val="00595A52"/>
    <w:rsid w:val="005A1603"/>
    <w:rsid w:val="005A1EB8"/>
    <w:rsid w:val="005A455C"/>
    <w:rsid w:val="005A4914"/>
    <w:rsid w:val="005A5F40"/>
    <w:rsid w:val="005B3C9C"/>
    <w:rsid w:val="005C3DE3"/>
    <w:rsid w:val="005C5FF3"/>
    <w:rsid w:val="005C7F94"/>
    <w:rsid w:val="005D38DA"/>
    <w:rsid w:val="005D396B"/>
    <w:rsid w:val="005D5EB5"/>
    <w:rsid w:val="005E0FC7"/>
    <w:rsid w:val="005F0BE2"/>
    <w:rsid w:val="005F28BB"/>
    <w:rsid w:val="005F788A"/>
    <w:rsid w:val="006001E8"/>
    <w:rsid w:val="00602A87"/>
    <w:rsid w:val="006056EF"/>
    <w:rsid w:val="00605942"/>
    <w:rsid w:val="00611679"/>
    <w:rsid w:val="006128C7"/>
    <w:rsid w:val="00613D7D"/>
    <w:rsid w:val="00615912"/>
    <w:rsid w:val="00627EC8"/>
    <w:rsid w:val="00631E4B"/>
    <w:rsid w:val="00651E93"/>
    <w:rsid w:val="006564DB"/>
    <w:rsid w:val="00660EE3"/>
    <w:rsid w:val="00662B06"/>
    <w:rsid w:val="00663C0F"/>
    <w:rsid w:val="00665068"/>
    <w:rsid w:val="00670268"/>
    <w:rsid w:val="00670BE4"/>
    <w:rsid w:val="00672951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3E50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1B8D"/>
    <w:rsid w:val="00722A14"/>
    <w:rsid w:val="007255EE"/>
    <w:rsid w:val="00730F7C"/>
    <w:rsid w:val="00731E83"/>
    <w:rsid w:val="00736029"/>
    <w:rsid w:val="00743A81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974"/>
    <w:rsid w:val="007C0A5F"/>
    <w:rsid w:val="007C64E3"/>
    <w:rsid w:val="007D28E3"/>
    <w:rsid w:val="007E2E7A"/>
    <w:rsid w:val="007E3238"/>
    <w:rsid w:val="007E6838"/>
    <w:rsid w:val="007F26F2"/>
    <w:rsid w:val="007F7122"/>
    <w:rsid w:val="00802236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956"/>
    <w:rsid w:val="00865F5C"/>
    <w:rsid w:val="00867AB6"/>
    <w:rsid w:val="008717DC"/>
    <w:rsid w:val="00871B9C"/>
    <w:rsid w:val="008779B6"/>
    <w:rsid w:val="008869C5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3389"/>
    <w:rsid w:val="008D777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2D16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A1C39"/>
    <w:rsid w:val="009B125F"/>
    <w:rsid w:val="009B3AFF"/>
    <w:rsid w:val="009B752B"/>
    <w:rsid w:val="009C6892"/>
    <w:rsid w:val="009D1410"/>
    <w:rsid w:val="009D259A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36EF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742"/>
    <w:rsid w:val="00A90E11"/>
    <w:rsid w:val="00A94040"/>
    <w:rsid w:val="00A941CF"/>
    <w:rsid w:val="00A945A0"/>
    <w:rsid w:val="00A96B98"/>
    <w:rsid w:val="00AA2FD7"/>
    <w:rsid w:val="00AA4161"/>
    <w:rsid w:val="00AA64D7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17A8"/>
    <w:rsid w:val="00B43D27"/>
    <w:rsid w:val="00B444A2"/>
    <w:rsid w:val="00B450C0"/>
    <w:rsid w:val="00B45BA9"/>
    <w:rsid w:val="00B502BA"/>
    <w:rsid w:val="00B531BE"/>
    <w:rsid w:val="00B602E2"/>
    <w:rsid w:val="00B62CFB"/>
    <w:rsid w:val="00B661B0"/>
    <w:rsid w:val="00B72D61"/>
    <w:rsid w:val="00B77844"/>
    <w:rsid w:val="00B80700"/>
    <w:rsid w:val="00B8231A"/>
    <w:rsid w:val="00B8233F"/>
    <w:rsid w:val="00B82591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0778"/>
    <w:rsid w:val="00BF352C"/>
    <w:rsid w:val="00BF39F0"/>
    <w:rsid w:val="00BF4112"/>
    <w:rsid w:val="00BF5147"/>
    <w:rsid w:val="00BF68BE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3355"/>
    <w:rsid w:val="00C6477E"/>
    <w:rsid w:val="00C703FA"/>
    <w:rsid w:val="00C70581"/>
    <w:rsid w:val="00C731BB"/>
    <w:rsid w:val="00C76A2D"/>
    <w:rsid w:val="00C830C4"/>
    <w:rsid w:val="00C83484"/>
    <w:rsid w:val="00C860C4"/>
    <w:rsid w:val="00C87EA2"/>
    <w:rsid w:val="00CA151C"/>
    <w:rsid w:val="00CA2D51"/>
    <w:rsid w:val="00CA339C"/>
    <w:rsid w:val="00CA68C2"/>
    <w:rsid w:val="00CB1900"/>
    <w:rsid w:val="00CB2CC6"/>
    <w:rsid w:val="00CB43C1"/>
    <w:rsid w:val="00CB5D93"/>
    <w:rsid w:val="00CD023D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6CA3"/>
    <w:rsid w:val="00D17008"/>
    <w:rsid w:val="00D20406"/>
    <w:rsid w:val="00D22310"/>
    <w:rsid w:val="00D3008E"/>
    <w:rsid w:val="00D30E78"/>
    <w:rsid w:val="00D33965"/>
    <w:rsid w:val="00D35432"/>
    <w:rsid w:val="00D36BA9"/>
    <w:rsid w:val="00D4228E"/>
    <w:rsid w:val="00D453EB"/>
    <w:rsid w:val="00D51A93"/>
    <w:rsid w:val="00D66534"/>
    <w:rsid w:val="00D70F5C"/>
    <w:rsid w:val="00D73323"/>
    <w:rsid w:val="00D804E2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C3D76"/>
    <w:rsid w:val="00DC56EA"/>
    <w:rsid w:val="00DD523B"/>
    <w:rsid w:val="00DE50C1"/>
    <w:rsid w:val="00DE5A44"/>
    <w:rsid w:val="00DE6408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0F8D"/>
    <w:rsid w:val="00EF1067"/>
    <w:rsid w:val="00EF13C4"/>
    <w:rsid w:val="00EF29AB"/>
    <w:rsid w:val="00EF56AF"/>
    <w:rsid w:val="00EF6451"/>
    <w:rsid w:val="00EF7B22"/>
    <w:rsid w:val="00F0097A"/>
    <w:rsid w:val="00F00CF4"/>
    <w:rsid w:val="00F02C40"/>
    <w:rsid w:val="00F04883"/>
    <w:rsid w:val="00F1503F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3BFA"/>
    <w:rsid w:val="00F86418"/>
    <w:rsid w:val="00F9032C"/>
    <w:rsid w:val="00F91534"/>
    <w:rsid w:val="00F9297B"/>
    <w:rsid w:val="00F95748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20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1003</TotalTime>
  <Pages>16</Pages>
  <Words>3112</Words>
  <Characters>17745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154</cp:revision>
  <cp:lastPrinted>2024-11-21T05:18:00Z</cp:lastPrinted>
  <dcterms:created xsi:type="dcterms:W3CDTF">2018-11-09T13:07:00Z</dcterms:created>
  <dcterms:modified xsi:type="dcterms:W3CDTF">2024-11-21T05:19:00Z</dcterms:modified>
</cp:coreProperties>
</file>