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770" w:rsidRDefault="00D5777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846F16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D57770" w:rsidRDefault="00D5777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D57770" w:rsidRDefault="00D5777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D57770" w:rsidRDefault="00D5777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57770" w:rsidRDefault="00D5777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D57770" w:rsidRPr="00BF799D" w:rsidRDefault="00D5777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D57770" w:rsidRPr="00C15F58" w:rsidRDefault="00D57770" w:rsidP="00C15F58">
      <w:pPr>
        <w:spacing w:after="200"/>
        <w:contextualSpacing/>
        <w:jc w:val="center"/>
        <w:rPr>
          <w:sz w:val="28"/>
          <w:szCs w:val="28"/>
        </w:rPr>
      </w:pPr>
    </w:p>
    <w:p w:rsidR="00D57770" w:rsidRPr="00C15F58" w:rsidRDefault="00D5777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D57770" w:rsidRPr="00C15F58" w:rsidRDefault="00D5777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D57770" w:rsidRPr="00C15F58" w:rsidTr="00213980">
        <w:tc>
          <w:tcPr>
            <w:tcW w:w="3115" w:type="dxa"/>
            <w:vAlign w:val="center"/>
          </w:tcPr>
          <w:p w:rsidR="00D57770" w:rsidRPr="00213980" w:rsidRDefault="00D57770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23</w:t>
            </w:r>
          </w:p>
        </w:tc>
        <w:tc>
          <w:tcPr>
            <w:tcW w:w="3115" w:type="dxa"/>
            <w:vAlign w:val="center"/>
          </w:tcPr>
          <w:p w:rsidR="00D57770" w:rsidRPr="00213980" w:rsidRDefault="00D57770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128</w:t>
            </w:r>
          </w:p>
        </w:tc>
        <w:tc>
          <w:tcPr>
            <w:tcW w:w="3546" w:type="dxa"/>
            <w:vAlign w:val="center"/>
          </w:tcPr>
          <w:p w:rsidR="00D57770" w:rsidRPr="00213980" w:rsidRDefault="00D57770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D57770" w:rsidRPr="00C15F58" w:rsidRDefault="00D5777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D57770" w:rsidRPr="00C15F58" w:rsidTr="00D66044">
        <w:trPr>
          <w:trHeight w:val="1121"/>
        </w:trPr>
        <w:tc>
          <w:tcPr>
            <w:tcW w:w="4707" w:type="dxa"/>
          </w:tcPr>
          <w:p w:rsidR="00D57770" w:rsidRPr="00C15F58" w:rsidRDefault="00D57770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D57770" w:rsidRDefault="00D5777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D57770" w:rsidRDefault="00D57770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D57770" w:rsidRPr="007462E9" w:rsidRDefault="00D57770" w:rsidP="00590D56">
      <w:pPr>
        <w:contextualSpacing/>
        <w:jc w:val="both"/>
        <w:rPr>
          <w:sz w:val="28"/>
          <w:szCs w:val="28"/>
        </w:rPr>
      </w:pPr>
    </w:p>
    <w:p w:rsidR="00D57770" w:rsidRDefault="00D5777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D57770" w:rsidRDefault="00D5777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D57770" w:rsidRDefault="00D5777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D57770" w:rsidRPr="004B138B" w:rsidRDefault="00D57770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D57770" w:rsidRDefault="00D57770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D57770" w:rsidRDefault="00D57770" w:rsidP="00C15F58">
      <w:pPr>
        <w:spacing w:after="200"/>
        <w:contextualSpacing/>
        <w:jc w:val="both"/>
        <w:rPr>
          <w:sz w:val="28"/>
          <w:szCs w:val="28"/>
        </w:rPr>
      </w:pPr>
    </w:p>
    <w:p w:rsidR="00D57770" w:rsidRPr="00BF799D" w:rsidRDefault="00D57770" w:rsidP="00C15F58">
      <w:pPr>
        <w:spacing w:after="200"/>
        <w:contextualSpacing/>
        <w:jc w:val="both"/>
        <w:rPr>
          <w:sz w:val="28"/>
          <w:szCs w:val="28"/>
        </w:rPr>
      </w:pPr>
    </w:p>
    <w:p w:rsidR="00D57770" w:rsidRDefault="00D57770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D57770" w:rsidRDefault="00D5777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D57770" w:rsidRPr="00BF3287" w:rsidRDefault="00D5777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D57770" w:rsidRPr="00FD40F8" w:rsidRDefault="00D5777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D57770" w:rsidRPr="00FD40F8" w:rsidRDefault="00D5777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D57770" w:rsidRPr="00CD715E" w:rsidRDefault="00D57770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D57770" w:rsidRPr="00FD40F8" w:rsidRDefault="00D5777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22.12.2023 </w:t>
      </w:r>
      <w:r w:rsidRPr="00FD40F8">
        <w:rPr>
          <w:sz w:val="28"/>
        </w:rPr>
        <w:t xml:space="preserve">№ </w:t>
      </w:r>
      <w:r>
        <w:rPr>
          <w:sz w:val="28"/>
        </w:rPr>
        <w:t>128</w:t>
      </w:r>
    </w:p>
    <w:p w:rsidR="00D57770" w:rsidRDefault="00D5777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D57770" w:rsidRPr="00FD40F8" w:rsidRDefault="00D5777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D57770" w:rsidRPr="00FD40F8" w:rsidRDefault="00D57770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D57770" w:rsidRDefault="00D57770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D57770" w:rsidRPr="00FD40F8" w:rsidRDefault="00D5777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D57770" w:rsidRPr="00FD40F8" w:rsidRDefault="00D57770" w:rsidP="00F36DF9">
      <w:pPr>
        <w:jc w:val="center"/>
        <w:rPr>
          <w:kern w:val="2"/>
          <w:sz w:val="28"/>
          <w:szCs w:val="28"/>
        </w:rPr>
      </w:pPr>
    </w:p>
    <w:p w:rsidR="00D57770" w:rsidRPr="00FD40F8" w:rsidRDefault="00D5777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D57770" w:rsidRPr="00FD40F8" w:rsidRDefault="00D57770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D57770" w:rsidRPr="00FD40F8" w:rsidRDefault="00D57770" w:rsidP="00F36DF9">
      <w:pPr>
        <w:jc w:val="center"/>
        <w:rPr>
          <w:bCs/>
          <w:kern w:val="2"/>
          <w:sz w:val="28"/>
          <w:szCs w:val="28"/>
        </w:rPr>
      </w:pPr>
    </w:p>
    <w:p w:rsidR="00D57770" w:rsidRPr="00FD40F8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D57770" w:rsidRPr="00FD40F8" w:rsidRDefault="00D57770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Default="00D5777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D57770" w:rsidRPr="00FD40F8" w:rsidRDefault="00D57770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Default="00D5777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D57770" w:rsidRPr="00FD40F8" w:rsidRDefault="00D57770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E16C87" w:rsidRDefault="00D5777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D57770" w:rsidRPr="00FD40F8" w:rsidRDefault="00D57770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Default="00D5777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D57770" w:rsidRDefault="00D5777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D57770" w:rsidRPr="00FD40F8" w:rsidRDefault="00D57770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54 816,5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20 407,5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3 383,2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6 568,0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24 779,0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3 179,7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30 037,5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D57770" w:rsidRPr="00FD40F8" w:rsidRDefault="00D5777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4 334,0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3 388,3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D57770" w:rsidRPr="00FD40F8" w:rsidRDefault="00D57770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D57770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57770" w:rsidRPr="00BF3287" w:rsidRDefault="00D5777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D57770" w:rsidRPr="00BF3287" w:rsidRDefault="00D5777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D57770" w:rsidRPr="00FD40F8" w:rsidRDefault="00D57770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D57770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D57770" w:rsidRPr="00FD40F8" w:rsidRDefault="00D57770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D57770" w:rsidRPr="00FD40F8" w:rsidRDefault="00D57770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Pr="00FD40F8" w:rsidRDefault="00D57770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D57770" w:rsidRPr="00FD40F8" w:rsidRDefault="00D57770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Default="00D57770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Default="00D5777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D57770" w:rsidRDefault="00D5777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D57770" w:rsidRDefault="00D57770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D57770" w:rsidRPr="00FD40F8" w:rsidRDefault="00D5777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D57770" w:rsidRPr="00FD40F8" w:rsidRDefault="00D57770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Default="00D5777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D57770" w:rsidRDefault="00D57770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D57770" w:rsidRPr="00FD40F8" w:rsidRDefault="00D57770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D57770" w:rsidRPr="00FD40F8" w:rsidRDefault="00D57770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D57770" w:rsidRPr="00FD40F8" w:rsidRDefault="00D5777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D57770" w:rsidRPr="00FD40F8" w:rsidRDefault="00D5777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D57770" w:rsidRPr="00FD40F8" w:rsidRDefault="00D5777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Pr="00FD40F8" w:rsidRDefault="00D5777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52 887,3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20 407,5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3 383,2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128DA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5 412,9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kern w:val="2"/>
                <w:sz w:val="28"/>
                <w:szCs w:val="28"/>
                <w:lang w:eastAsia="en-US"/>
              </w:rPr>
              <w:t>2 922,2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D57770" w:rsidRPr="00FD40F8" w:rsidRDefault="00D5777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федерального и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областного бюджет</w:t>
            </w:r>
            <w:r>
              <w:rPr>
                <w:kern w:val="2"/>
                <w:sz w:val="28"/>
                <w:szCs w:val="28"/>
                <w:lang w:eastAsia="en-US"/>
              </w:rPr>
              <w:t>ов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22 994,6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D57770" w:rsidRPr="00FD40F8" w:rsidRDefault="00D5777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16 073,5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250,5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2 111,3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D57770" w:rsidRPr="00FD40F8" w:rsidRDefault="00D57770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29 892,7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4 334,0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3 132,7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3 301,6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2 922,2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978,6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D57770" w:rsidRPr="00FD40F8" w:rsidTr="007A3892">
        <w:tc>
          <w:tcPr>
            <w:tcW w:w="2699" w:type="dxa"/>
          </w:tcPr>
          <w:p w:rsidR="00D57770" w:rsidRPr="00FD40F8" w:rsidRDefault="00D57770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D57770" w:rsidRPr="00FD40F8" w:rsidRDefault="00D57770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D57770" w:rsidRPr="00FD40F8" w:rsidRDefault="00D57770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D57770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D57770" w:rsidRPr="00BF3287" w:rsidRDefault="00D57770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D57770" w:rsidRPr="00BF3287" w:rsidRDefault="00D5777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D57770" w:rsidRPr="00BF3287" w:rsidRDefault="00D57770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D57770" w:rsidRDefault="00D57770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D57770" w:rsidRPr="00FD40F8" w:rsidRDefault="00D57770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D57770" w:rsidRPr="00FD40F8" w:rsidRDefault="00D5777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D57770" w:rsidRDefault="00D57770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D57770" w:rsidRPr="00FD40F8" w:rsidRDefault="00D57770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Default="00D5777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D57770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57770" w:rsidRPr="00015600" w:rsidRDefault="00D57770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D57770" w:rsidRPr="00FD40F8" w:rsidRDefault="00D57770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D57770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D57770" w:rsidRPr="00920EDF" w:rsidRDefault="00D57770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5A618D" w:rsidRDefault="00D57770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D57770" w:rsidRPr="00FD40F8" w:rsidRDefault="00D57770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5A618D" w:rsidRDefault="00D5777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D57770" w:rsidRPr="00920EDF" w:rsidRDefault="00D57770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1 929,2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D57770" w:rsidRPr="00FD40F8" w:rsidRDefault="00D57770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1 155,1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Default="00D57770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D57770" w:rsidRPr="00FD40F8" w:rsidRDefault="00D5777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1784,4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D57770" w:rsidRPr="00FD40F8" w:rsidRDefault="00D5777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1 068,4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D57770" w:rsidRPr="00FD40F8" w:rsidRDefault="00D57770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144,8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7770" w:rsidRPr="00FD40F8" w:rsidRDefault="00D57770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D57770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D57770" w:rsidRPr="00FD40F8" w:rsidRDefault="00D57770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D57770" w:rsidRPr="005A618D" w:rsidRDefault="00D57770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D57770" w:rsidRDefault="00D57770" w:rsidP="00720D29">
      <w:pPr>
        <w:spacing w:line="223" w:lineRule="auto"/>
        <w:rPr>
          <w:kern w:val="2"/>
          <w:sz w:val="28"/>
          <w:szCs w:val="28"/>
        </w:rPr>
      </w:pPr>
    </w:p>
    <w:p w:rsidR="00D57770" w:rsidRPr="00FD40F8" w:rsidRDefault="00D57770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D57770" w:rsidRPr="00FD40F8" w:rsidRDefault="00D57770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D57770" w:rsidRDefault="00D5777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D57770" w:rsidRPr="00FD40F8" w:rsidRDefault="00D5777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D57770" w:rsidRPr="00FD40F8" w:rsidRDefault="00D5777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D57770" w:rsidRPr="00FD40F8" w:rsidRDefault="00D57770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D57770" w:rsidRPr="00FD40F8" w:rsidRDefault="00D57770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D57770" w:rsidRPr="00FD40F8" w:rsidRDefault="00D5777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D57770" w:rsidRPr="00FD40F8" w:rsidRDefault="00D57770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D57770" w:rsidRPr="00002EA5" w:rsidRDefault="00D5777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D57770" w:rsidRPr="00002EA5" w:rsidRDefault="00D57770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D57770" w:rsidRPr="00002EA5" w:rsidRDefault="00D57770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D57770" w:rsidRPr="006F53AF" w:rsidRDefault="00D57770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D57770" w:rsidRPr="00FD40F8" w:rsidRDefault="00D57770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D57770" w:rsidRPr="00CC06E7" w:rsidRDefault="00D5777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D57770" w:rsidRPr="00CC06E7" w:rsidRDefault="00D5777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D57770" w:rsidRPr="006F53AF" w:rsidRDefault="00D57770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D57770" w:rsidRPr="006F53AF" w:rsidRDefault="00D5777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57770" w:rsidRPr="006F53AF" w:rsidRDefault="00D57770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D57770" w:rsidRPr="006F53AF" w:rsidRDefault="00D57770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D57770" w:rsidRDefault="00D5777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57770" w:rsidRDefault="00D5777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57770" w:rsidRDefault="00D57770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D57770" w:rsidRDefault="00D57770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D57770" w:rsidRPr="00C200F1" w:rsidRDefault="00D57770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D57770" w:rsidRPr="00FD40F8" w:rsidRDefault="00D57770" w:rsidP="00F36DF9">
      <w:pPr>
        <w:rPr>
          <w:sz w:val="28"/>
        </w:rPr>
      </w:pPr>
    </w:p>
    <w:p w:rsidR="00D57770" w:rsidRPr="00FD40F8" w:rsidRDefault="00D57770" w:rsidP="00F36DF9">
      <w:pPr>
        <w:rPr>
          <w:kern w:val="2"/>
          <w:sz w:val="28"/>
          <w:szCs w:val="28"/>
        </w:rPr>
      </w:pPr>
    </w:p>
    <w:p w:rsidR="00D57770" w:rsidRPr="00FD40F8" w:rsidRDefault="00D57770" w:rsidP="00F36DF9">
      <w:pPr>
        <w:rPr>
          <w:kern w:val="2"/>
          <w:sz w:val="28"/>
          <w:szCs w:val="28"/>
        </w:rPr>
        <w:sectPr w:rsidR="00D57770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D57770" w:rsidRPr="00FD40F8" w:rsidRDefault="00D57770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D57770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D57770" w:rsidRPr="00FD40F8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D57770" w:rsidRPr="00FD40F8" w:rsidRDefault="00D57770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Pr="00FD40F8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D57770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D57770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D57770" w:rsidRDefault="00D57770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D57770" w:rsidRPr="00FD40F8" w:rsidRDefault="00D57770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D57770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D57770" w:rsidRPr="002076AD" w:rsidRDefault="00D57770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D57770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D57770" w:rsidRPr="002076AD" w:rsidRDefault="00D57770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D57770" w:rsidRPr="002076AD" w:rsidRDefault="00D57770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D57770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D57770" w:rsidRPr="002076AD" w:rsidRDefault="00D57770" w:rsidP="00B91086">
            <w:pPr>
              <w:jc w:val="center"/>
            </w:pPr>
            <w:r w:rsidRPr="002076AD">
              <w:t>18</w:t>
            </w:r>
          </w:p>
        </w:tc>
      </w:tr>
    </w:tbl>
    <w:p w:rsidR="00D57770" w:rsidRPr="002076AD" w:rsidRDefault="00D57770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D57770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D57770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082955" w:rsidRDefault="00D57770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E85DFA" w:rsidRDefault="00D57770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D57770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D57770" w:rsidRPr="002076AD" w:rsidRDefault="00D57770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D5777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D57770" w:rsidRPr="002076AD" w:rsidRDefault="00D57770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r w:rsidRPr="007312ED">
              <w:rPr>
                <w:kern w:val="2"/>
              </w:rPr>
              <w:t>95</w:t>
            </w:r>
          </w:p>
        </w:tc>
      </w:tr>
      <w:tr w:rsidR="00D5777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D57770" w:rsidRPr="007E35B9" w:rsidRDefault="00D57770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7312ED" w:rsidRDefault="00D57770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D5777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D57770" w:rsidRPr="001E4DAB" w:rsidRDefault="00D57770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D57770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D57770" w:rsidRPr="001E4DAB" w:rsidRDefault="00D57770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Default="00D57770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D57770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D57770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D57770" w:rsidRPr="005A618D" w:rsidRDefault="00D57770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D57770" w:rsidRPr="002076AD" w:rsidRDefault="00D57770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D57770" w:rsidRPr="00FD40F8" w:rsidRDefault="00D57770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D57770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D57770" w:rsidRPr="00FD40F8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D57770" w:rsidRPr="00FD40F8" w:rsidRDefault="00D5777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Default="00D5777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D57770" w:rsidRPr="00FD40F8" w:rsidRDefault="00D57770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D57770" w:rsidRPr="00FD40F8" w:rsidRDefault="00D5777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D57770" w:rsidRDefault="00D57770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D57770" w:rsidRPr="00FD40F8" w:rsidRDefault="00D57770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Pr="00FD40F8" w:rsidRDefault="00D5777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D57770" w:rsidRPr="002076AD" w:rsidTr="001E410D">
        <w:tc>
          <w:tcPr>
            <w:tcW w:w="623" w:type="dxa"/>
            <w:gridSpan w:val="2"/>
            <w:vMerge w:val="restart"/>
          </w:tcPr>
          <w:p w:rsidR="00D57770" w:rsidRPr="002076AD" w:rsidRDefault="00D5777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D57770" w:rsidRPr="002076AD" w:rsidRDefault="00D57770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D57770" w:rsidRPr="002076AD" w:rsidRDefault="00D57770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D57770" w:rsidRPr="002076AD" w:rsidRDefault="00D57770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D57770" w:rsidRPr="002076AD" w:rsidRDefault="00D57770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D57770" w:rsidRPr="002076AD" w:rsidTr="001E410D">
        <w:tc>
          <w:tcPr>
            <w:tcW w:w="623" w:type="dxa"/>
            <w:gridSpan w:val="2"/>
            <w:vMerge/>
            <w:vAlign w:val="center"/>
          </w:tcPr>
          <w:p w:rsidR="00D57770" w:rsidRPr="002076AD" w:rsidRDefault="00D57770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D57770" w:rsidRPr="002076AD" w:rsidRDefault="00D57770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D57770" w:rsidRPr="002076AD" w:rsidRDefault="00D57770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D57770" w:rsidRPr="002076AD" w:rsidRDefault="00D57770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D57770" w:rsidRPr="002076AD" w:rsidRDefault="00D57770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D57770" w:rsidRPr="002076AD" w:rsidRDefault="00D57770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D57770" w:rsidRPr="002076AD" w:rsidRDefault="00D57770" w:rsidP="00AC69E2">
            <w:pPr>
              <w:jc w:val="center"/>
              <w:rPr>
                <w:kern w:val="2"/>
              </w:rPr>
            </w:pPr>
          </w:p>
        </w:tc>
      </w:tr>
      <w:tr w:rsidR="00D57770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D57770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D57770" w:rsidRPr="007578C8" w:rsidRDefault="00D57770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D57770" w:rsidRPr="004C0FEA" w:rsidRDefault="00D5777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D57770" w:rsidRPr="004C0FEA" w:rsidRDefault="00D57770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Pr="002076AD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D57770" w:rsidRDefault="00D5777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D57770" w:rsidRPr="00760B9C" w:rsidRDefault="00D57770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3671C5" w:rsidRDefault="00D57770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D57770" w:rsidRPr="002076AD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Pr="002076AD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D57770" w:rsidRDefault="00D5777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D57770" w:rsidRPr="00760B9C" w:rsidRDefault="00D57770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761C76" w:rsidRDefault="00D57770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D57770" w:rsidRPr="00761C76" w:rsidRDefault="00D57770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D57770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Pr="002076AD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D57770" w:rsidRDefault="00D57770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D57770" w:rsidRPr="00C76CC3" w:rsidRDefault="00D57770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D57770" w:rsidRPr="002076AD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D57770" w:rsidRDefault="00D57770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D57770" w:rsidRPr="002E393E" w:rsidRDefault="00D57770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D57770" w:rsidRPr="002076AD" w:rsidRDefault="00D57770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3671C5" w:rsidRDefault="00D57770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D57770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D57770" w:rsidRDefault="00D57770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D57770" w:rsidRPr="002E393E" w:rsidRDefault="00D57770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D57770" w:rsidRPr="002076AD" w:rsidRDefault="00D57770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3671C5" w:rsidRDefault="00D57770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D57770" w:rsidRPr="002076AD" w:rsidRDefault="00D57770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D57770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29" w:type="dxa"/>
            <w:gridSpan w:val="2"/>
          </w:tcPr>
          <w:p w:rsidR="00D57770" w:rsidRDefault="00D57770" w:rsidP="0050034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1.6</w:t>
            </w:r>
            <w:r w:rsidRPr="002076AD">
              <w:t>.</w:t>
            </w:r>
          </w:p>
          <w:p w:rsidR="00D57770" w:rsidRPr="002E393E" w:rsidRDefault="00D57770" w:rsidP="0050034C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2976" w:type="dxa"/>
          </w:tcPr>
          <w:p w:rsidR="00D57770" w:rsidRPr="002076AD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2076AD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D57770" w:rsidRPr="002076AD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D57770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29" w:type="dxa"/>
            <w:gridSpan w:val="2"/>
          </w:tcPr>
          <w:p w:rsidR="00D57770" w:rsidRDefault="00D5777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D57770" w:rsidRPr="002E393E" w:rsidRDefault="00D57770" w:rsidP="0050034C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976" w:type="dxa"/>
          </w:tcPr>
          <w:p w:rsidR="00D57770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50034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CA7385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CA7385">
              <w:rPr>
                <w:rFonts w:ascii="Times New Roman" w:hAnsi="Times New Roman" w:cs="Times New Roman"/>
                <w:kern w:val="2"/>
              </w:rPr>
              <w:t>Создание усло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вий для удовле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творения по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требностей насе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ления в куль</w:t>
            </w:r>
            <w:r w:rsidRPr="00CA7385">
              <w:rPr>
                <w:rFonts w:ascii="Times New Roman" w:hAnsi="Times New Roman" w:cs="Times New Roman"/>
                <w:kern w:val="2"/>
              </w:rPr>
              <w:softHyphen/>
              <w:t>турно-досуговой деятельности</w:t>
            </w:r>
          </w:p>
        </w:tc>
        <w:tc>
          <w:tcPr>
            <w:tcW w:w="2410" w:type="dxa"/>
          </w:tcPr>
          <w:p w:rsidR="00D57770" w:rsidRPr="002076AD" w:rsidRDefault="00D57770" w:rsidP="0050034C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D57770" w:rsidRDefault="00D57770" w:rsidP="00950E63">
            <w:pPr>
              <w:widowControl w:val="0"/>
              <w:jc w:val="center"/>
            </w:pPr>
            <w:r>
              <w:t>2.1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D57770" w:rsidRPr="007578C8" w:rsidRDefault="00D5777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D57770" w:rsidRPr="004C0FEA" w:rsidRDefault="00D5777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D57770" w:rsidRPr="004C0FEA" w:rsidRDefault="00D57770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D57770" w:rsidRDefault="00D57770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D57770" w:rsidRPr="002E393E" w:rsidRDefault="00D57770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D57770" w:rsidRPr="002076AD" w:rsidRDefault="00D57770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7578C8" w:rsidRDefault="00D57770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D57770" w:rsidRPr="002076AD" w:rsidRDefault="00D57770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57770" w:rsidRPr="007578C8" w:rsidRDefault="00D57770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D57770" w:rsidRDefault="00D57770" w:rsidP="00EC2A53">
            <w:pPr>
              <w:widowControl w:val="0"/>
              <w:jc w:val="center"/>
            </w:pPr>
            <w:r>
              <w:t>3.1</w:t>
            </w:r>
          </w:p>
        </w:tc>
      </w:tr>
      <w:tr w:rsidR="00D57770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D57770" w:rsidRDefault="00D57770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29" w:type="dxa"/>
            <w:gridSpan w:val="2"/>
          </w:tcPr>
          <w:p w:rsidR="00D57770" w:rsidRDefault="00D5777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D57770" w:rsidRPr="002E393E" w:rsidRDefault="00D57770" w:rsidP="00C76CC3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2976" w:type="dxa"/>
          </w:tcPr>
          <w:p w:rsidR="00D57770" w:rsidRDefault="00D57770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D57770" w:rsidRPr="002076AD" w:rsidRDefault="00D57770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D57770" w:rsidRPr="002076AD" w:rsidRDefault="00D57770" w:rsidP="007A622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D57770" w:rsidRPr="00CA7385" w:rsidRDefault="00D57770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D57770" w:rsidRPr="007578C8" w:rsidRDefault="00D57770" w:rsidP="00D1764D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D57770" w:rsidRDefault="00D57770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Default="00D57770">
      <w:pPr>
        <w:rPr>
          <w:sz w:val="2"/>
          <w:szCs w:val="2"/>
        </w:rPr>
      </w:pPr>
    </w:p>
    <w:p w:rsidR="00D57770" w:rsidRPr="00F65582" w:rsidRDefault="00D57770">
      <w:pPr>
        <w:rPr>
          <w:sz w:val="2"/>
          <w:szCs w:val="2"/>
        </w:rPr>
      </w:pPr>
    </w:p>
    <w:p w:rsidR="00D57770" w:rsidRPr="0045463F" w:rsidRDefault="00D57770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D57770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D57770" w:rsidRPr="00FD40F8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D57770" w:rsidRPr="00FD40F8" w:rsidRDefault="00D5777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Pr="00FD40F8" w:rsidRDefault="00D5777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D57770" w:rsidRDefault="00D57770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57770" w:rsidRPr="00EE2DD0" w:rsidTr="001116D2">
        <w:tc>
          <w:tcPr>
            <w:tcW w:w="2728" w:type="dxa"/>
            <w:vMerge w:val="restart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D57770" w:rsidRPr="00EE2DD0" w:rsidTr="001116D2">
        <w:tc>
          <w:tcPr>
            <w:tcW w:w="2728" w:type="dxa"/>
            <w:vMerge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D57770" w:rsidRPr="002076AD" w:rsidRDefault="00D5777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D57770" w:rsidRPr="002076AD" w:rsidRDefault="00D5777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D57770" w:rsidRPr="00EE2DD0" w:rsidTr="00591B48">
        <w:trPr>
          <w:trHeight w:val="327"/>
        </w:trPr>
        <w:tc>
          <w:tcPr>
            <w:tcW w:w="2728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D57770" w:rsidRPr="00EE2DD0" w:rsidTr="000C4234">
        <w:trPr>
          <w:trHeight w:val="940"/>
        </w:trPr>
        <w:tc>
          <w:tcPr>
            <w:tcW w:w="2728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57770" w:rsidRPr="002076AD" w:rsidRDefault="00D5777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54816,5</w:t>
            </w:r>
          </w:p>
        </w:tc>
        <w:tc>
          <w:tcPr>
            <w:tcW w:w="778" w:type="dxa"/>
          </w:tcPr>
          <w:p w:rsidR="00D57770" w:rsidRPr="002076AD" w:rsidRDefault="00D5777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D57770" w:rsidRPr="002205F8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D57770" w:rsidRPr="002205F8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6568,0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EE2DD0" w:rsidTr="006A5D6B">
        <w:trPr>
          <w:trHeight w:val="511"/>
        </w:trPr>
        <w:tc>
          <w:tcPr>
            <w:tcW w:w="2728" w:type="dxa"/>
            <w:vMerge w:val="restart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52887,3</w:t>
            </w:r>
          </w:p>
        </w:tc>
        <w:tc>
          <w:tcPr>
            <w:tcW w:w="778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D57770" w:rsidRDefault="00D57770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5412,9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EE2DD0" w:rsidTr="001116D2">
        <w:tc>
          <w:tcPr>
            <w:tcW w:w="2728" w:type="dxa"/>
            <w:vMerge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D57770" w:rsidRPr="007578C8" w:rsidRDefault="00D5777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57770" w:rsidRPr="002076AD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52887,3</w:t>
            </w:r>
          </w:p>
        </w:tc>
        <w:tc>
          <w:tcPr>
            <w:tcW w:w="778" w:type="dxa"/>
          </w:tcPr>
          <w:p w:rsidR="00D57770" w:rsidRPr="002076AD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D57770" w:rsidRPr="002205F8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D57770" w:rsidRDefault="00D57770" w:rsidP="006B5A0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D57770" w:rsidRPr="002205F8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567" w:type="dxa"/>
          </w:tcPr>
          <w:p w:rsidR="00D57770" w:rsidRPr="002205F8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567" w:type="dxa"/>
          </w:tcPr>
          <w:p w:rsidR="00D57770" w:rsidRPr="002205F8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5412,9</w:t>
            </w:r>
          </w:p>
        </w:tc>
        <w:tc>
          <w:tcPr>
            <w:tcW w:w="567" w:type="dxa"/>
          </w:tcPr>
          <w:p w:rsidR="00D57770" w:rsidRPr="002205F8" w:rsidRDefault="00D57770" w:rsidP="006B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D57770" w:rsidRPr="00760B9C" w:rsidRDefault="00D57770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D57770" w:rsidRPr="007578C8" w:rsidRDefault="00D5777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6B159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D57770" w:rsidRPr="00A945F3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</w:rPr>
              <w:t>27970,3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2861,6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3272,4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D57770" w:rsidRPr="00760B9C" w:rsidRDefault="00D57770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D57770" w:rsidRPr="007578C8" w:rsidRDefault="00D5777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6B159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D57770" w:rsidRPr="006B159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D57770" w:rsidRPr="00C76CC3" w:rsidRDefault="00D57770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D57770" w:rsidRPr="007578C8" w:rsidRDefault="00D57770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342E84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D57770" w:rsidRPr="006B159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18781,0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15827,1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D57770" w:rsidRPr="000D19F0" w:rsidRDefault="00D57770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D57770" w:rsidRPr="007578C8" w:rsidRDefault="00D57770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6B1592" w:rsidRDefault="00D5777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D57770" w:rsidRPr="002076AD" w:rsidRDefault="00D57770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D57770" w:rsidRPr="002E393E" w:rsidRDefault="00D57770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D57770" w:rsidRPr="007578C8" w:rsidRDefault="00D57770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6B1592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3721,5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1718,8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CC6A1F">
            <w:pPr>
              <w:widowControl w:val="0"/>
              <w:jc w:val="both"/>
            </w:pPr>
            <w:r>
              <w:t>Основное мероприятие 1.6.</w:t>
            </w:r>
          </w:p>
          <w:p w:rsidR="00D57770" w:rsidRPr="002E393E" w:rsidRDefault="00D57770" w:rsidP="00CC6A1F">
            <w:pPr>
              <w:widowControl w:val="0"/>
              <w:jc w:val="both"/>
            </w:pPr>
            <w:r>
              <w:t>Иные межбюджетные трансферты за счет средств резервного фонда Правительства Ростовской области</w:t>
            </w:r>
          </w:p>
        </w:tc>
        <w:tc>
          <w:tcPr>
            <w:tcW w:w="1701" w:type="dxa"/>
          </w:tcPr>
          <w:p w:rsidR="00D57770" w:rsidRPr="007578C8" w:rsidRDefault="00D57770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0210071180</w:t>
            </w:r>
          </w:p>
        </w:tc>
        <w:tc>
          <w:tcPr>
            <w:tcW w:w="850" w:type="dxa"/>
          </w:tcPr>
          <w:p w:rsidR="00D57770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778" w:type="dxa"/>
          </w:tcPr>
          <w:p w:rsidR="00D57770" w:rsidRPr="001116D2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250,5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1.7</w:t>
            </w:r>
            <w:r w:rsidRPr="002076AD">
              <w:t>.</w:t>
            </w:r>
          </w:p>
          <w:p w:rsidR="00D57770" w:rsidRDefault="00D57770" w:rsidP="00CA7385">
            <w:pPr>
              <w:widowControl w:val="0"/>
              <w:jc w:val="both"/>
            </w:pPr>
            <w:r>
              <w:t>Расходы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</w:tcPr>
          <w:p w:rsidR="00D57770" w:rsidRPr="007578C8" w:rsidRDefault="00D57770" w:rsidP="0050034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CA7385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R</w:t>
            </w:r>
            <w:r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850" w:type="dxa"/>
          </w:tcPr>
          <w:p w:rsidR="00D57770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2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778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2140,5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D57770" w:rsidRPr="007578C8" w:rsidRDefault="00D5777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1929,2</w:t>
            </w:r>
          </w:p>
        </w:tc>
        <w:tc>
          <w:tcPr>
            <w:tcW w:w="77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D57770" w:rsidRPr="002E393E" w:rsidRDefault="00D57770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D57770" w:rsidRPr="007578C8" w:rsidRDefault="00D5777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6B1592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D57770" w:rsidRPr="006B1592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D57770" w:rsidRPr="002076AD" w:rsidRDefault="00D5777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D57770" w:rsidRPr="002076AD" w:rsidRDefault="00D5777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D57770" w:rsidRPr="00EE2DD0" w:rsidTr="001116D2">
        <w:tc>
          <w:tcPr>
            <w:tcW w:w="2728" w:type="dxa"/>
          </w:tcPr>
          <w:p w:rsidR="00D57770" w:rsidRDefault="00D57770" w:rsidP="00CA7385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2</w:t>
            </w:r>
            <w:r w:rsidRPr="002076AD">
              <w:t>.</w:t>
            </w:r>
          </w:p>
          <w:p w:rsidR="00D57770" w:rsidRPr="002E393E" w:rsidRDefault="00D57770" w:rsidP="00CA7385">
            <w:pPr>
              <w:widowControl w:val="0"/>
              <w:jc w:val="both"/>
            </w:pPr>
            <w:r>
              <w:t>Капитальный ремонт организаций культуры</w:t>
            </w:r>
          </w:p>
        </w:tc>
        <w:tc>
          <w:tcPr>
            <w:tcW w:w="1701" w:type="dxa"/>
          </w:tcPr>
          <w:p w:rsidR="00D57770" w:rsidRPr="007578C8" w:rsidRDefault="00D57770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02200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S5020</w:t>
            </w:r>
          </w:p>
        </w:tc>
        <w:tc>
          <w:tcPr>
            <w:tcW w:w="850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540</w:t>
            </w:r>
          </w:p>
        </w:tc>
        <w:tc>
          <w:tcPr>
            <w:tcW w:w="992" w:type="dxa"/>
          </w:tcPr>
          <w:p w:rsidR="00D57770" w:rsidRPr="00CA7385" w:rsidRDefault="00D5777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778" w:type="dxa"/>
          </w:tcPr>
          <w:p w:rsidR="00D57770" w:rsidRPr="00CA7385" w:rsidRDefault="00D5777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641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1155</w:t>
            </w:r>
            <w:r>
              <w:rPr>
                <w:rFonts w:ascii="Times New Roman" w:hAnsi="Times New Roman" w:cs="Times New Roman"/>
                <w:kern w:val="2"/>
              </w:rPr>
              <w:t>,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1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567" w:type="dxa"/>
          </w:tcPr>
          <w:p w:rsidR="00D57770" w:rsidRPr="00CA7385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</w:tr>
    </w:tbl>
    <w:p w:rsidR="00D57770" w:rsidRPr="00580ED9" w:rsidRDefault="00D57770">
      <w:pPr>
        <w:rPr>
          <w:sz w:val="2"/>
          <w:szCs w:val="2"/>
        </w:rPr>
      </w:pPr>
    </w:p>
    <w:p w:rsidR="00D57770" w:rsidRPr="00FD40F8" w:rsidRDefault="00D57770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D57770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D57770" w:rsidRPr="00FD40F8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D57770" w:rsidRPr="00FD40F8" w:rsidRDefault="00D5777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Pr="000422A8" w:rsidRDefault="00D5777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D57770" w:rsidRDefault="00D5777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D57770" w:rsidRDefault="00D5777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43"/>
        <w:gridCol w:w="709"/>
        <w:gridCol w:w="817"/>
        <w:gridCol w:w="624"/>
        <w:gridCol w:w="765"/>
        <w:gridCol w:w="765"/>
        <w:gridCol w:w="765"/>
        <w:gridCol w:w="735"/>
        <w:gridCol w:w="735"/>
      </w:tblGrid>
      <w:tr w:rsidR="00D57770" w:rsidRPr="000422A8" w:rsidTr="00E74865">
        <w:trPr>
          <w:jc w:val="center"/>
        </w:trPr>
        <w:tc>
          <w:tcPr>
            <w:tcW w:w="427" w:type="dxa"/>
            <w:vMerge w:val="restart"/>
          </w:tcPr>
          <w:p w:rsidR="00D57770" w:rsidRPr="002076AD" w:rsidRDefault="00D5777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D57770" w:rsidRPr="002076AD" w:rsidRDefault="00D5777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D57770" w:rsidRPr="002076AD" w:rsidRDefault="00D5777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 w:val="restart"/>
          </w:tcPr>
          <w:p w:rsidR="00D57770" w:rsidRPr="002076AD" w:rsidRDefault="00D5777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D57770" w:rsidRPr="002076AD" w:rsidRDefault="00D5777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54816,5</w:t>
            </w:r>
          </w:p>
        </w:tc>
        <w:tc>
          <w:tcPr>
            <w:tcW w:w="812" w:type="dxa"/>
          </w:tcPr>
          <w:p w:rsidR="00D57770" w:rsidRPr="002076AD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6568,0</w:t>
            </w:r>
          </w:p>
        </w:tc>
        <w:tc>
          <w:tcPr>
            <w:tcW w:w="624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390F4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23026,7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1427,4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893245" w:rsidRDefault="00D5777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30037,5</w:t>
            </w:r>
          </w:p>
        </w:tc>
        <w:tc>
          <w:tcPr>
            <w:tcW w:w="812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3388,3</w:t>
            </w:r>
          </w:p>
        </w:tc>
        <w:tc>
          <w:tcPr>
            <w:tcW w:w="624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 w:val="restart"/>
          </w:tcPr>
          <w:p w:rsidR="00D57770" w:rsidRPr="002076AD" w:rsidRDefault="00D5777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D57770" w:rsidRPr="002076AD" w:rsidRDefault="00D5777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52887,3</w:t>
            </w:r>
          </w:p>
        </w:tc>
        <w:tc>
          <w:tcPr>
            <w:tcW w:w="812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20407,5</w:t>
            </w:r>
          </w:p>
        </w:tc>
        <w:tc>
          <w:tcPr>
            <w:tcW w:w="709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3383,2</w:t>
            </w:r>
          </w:p>
        </w:tc>
        <w:tc>
          <w:tcPr>
            <w:tcW w:w="817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5412,9</w:t>
            </w:r>
          </w:p>
        </w:tc>
        <w:tc>
          <w:tcPr>
            <w:tcW w:w="624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D57770" w:rsidRPr="002076AD" w:rsidRDefault="00D57770" w:rsidP="00351D19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812" w:type="dxa"/>
          </w:tcPr>
          <w:p w:rsidR="00D57770" w:rsidRPr="002076AD" w:rsidRDefault="00D5777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1752,3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D57770" w:rsidRPr="002076AD" w:rsidRDefault="00D5777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21242,3</w:t>
            </w:r>
          </w:p>
        </w:tc>
        <w:tc>
          <w:tcPr>
            <w:tcW w:w="812" w:type="dxa"/>
          </w:tcPr>
          <w:p w:rsidR="00D57770" w:rsidRPr="002076AD" w:rsidRDefault="00D5777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jc w:val="center"/>
            </w:pPr>
            <w:r>
              <w:rPr>
                <w:kern w:val="2"/>
              </w:rPr>
              <w:t>16073,5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jc w:val="center"/>
            </w:pPr>
            <w:r>
              <w:rPr>
                <w:kern w:val="2"/>
              </w:rPr>
              <w:t>250,5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359,0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893245" w:rsidRDefault="00D5777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D57770" w:rsidRPr="002076AD" w:rsidRDefault="00D57770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D57770" w:rsidRPr="002076AD" w:rsidRDefault="00D5777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29892,7</w:t>
            </w:r>
          </w:p>
        </w:tc>
        <w:tc>
          <w:tcPr>
            <w:tcW w:w="812" w:type="dxa"/>
          </w:tcPr>
          <w:p w:rsidR="00D57770" w:rsidRPr="002076AD" w:rsidRDefault="00D57770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D57770" w:rsidRPr="002205F8" w:rsidRDefault="00D57770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43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4334,0</w:t>
            </w:r>
          </w:p>
        </w:tc>
        <w:tc>
          <w:tcPr>
            <w:tcW w:w="709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3132,7</w:t>
            </w:r>
          </w:p>
        </w:tc>
        <w:tc>
          <w:tcPr>
            <w:tcW w:w="817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3301,6</w:t>
            </w:r>
          </w:p>
        </w:tc>
        <w:tc>
          <w:tcPr>
            <w:tcW w:w="624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2922,2</w:t>
            </w:r>
          </w:p>
        </w:tc>
        <w:tc>
          <w:tcPr>
            <w:tcW w:w="765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978,6</w:t>
            </w:r>
          </w:p>
        </w:tc>
        <w:tc>
          <w:tcPr>
            <w:tcW w:w="765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D57770" w:rsidRPr="002205F8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 w:val="restart"/>
          </w:tcPr>
          <w:p w:rsidR="00D57770" w:rsidRPr="002076AD" w:rsidRDefault="00D5777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D57770" w:rsidRPr="002076AD" w:rsidRDefault="00D5777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1929,2</w:t>
            </w:r>
          </w:p>
        </w:tc>
        <w:tc>
          <w:tcPr>
            <w:tcW w:w="812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1155,1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1784,4</w:t>
            </w:r>
          </w:p>
        </w:tc>
        <w:tc>
          <w:tcPr>
            <w:tcW w:w="81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43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E824DC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1068,4</w:t>
            </w:r>
          </w:p>
        </w:tc>
        <w:tc>
          <w:tcPr>
            <w:tcW w:w="624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893245" w:rsidRDefault="00D5777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144,8</w:t>
            </w:r>
          </w:p>
        </w:tc>
        <w:tc>
          <w:tcPr>
            <w:tcW w:w="812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86,7</w:t>
            </w:r>
          </w:p>
        </w:tc>
        <w:tc>
          <w:tcPr>
            <w:tcW w:w="624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D57770" w:rsidRPr="00CE7071" w:rsidTr="00656526">
        <w:trPr>
          <w:jc w:val="center"/>
        </w:trPr>
        <w:tc>
          <w:tcPr>
            <w:tcW w:w="427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D57770" w:rsidRPr="002076AD" w:rsidRDefault="00D57770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D57770" w:rsidRPr="002076AD" w:rsidRDefault="00D5777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3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D57770" w:rsidRPr="002076AD" w:rsidRDefault="00D5777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D57770" w:rsidRPr="00565D68" w:rsidRDefault="00D57770">
      <w:pPr>
        <w:rPr>
          <w:sz w:val="2"/>
          <w:szCs w:val="2"/>
        </w:rPr>
      </w:pPr>
    </w:p>
    <w:p w:rsidR="00D57770" w:rsidRPr="00FD40F8" w:rsidRDefault="00D57770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D57770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D57770" w:rsidRPr="00FD40F8" w:rsidRDefault="00D57770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D57770" w:rsidRPr="00FD40F8" w:rsidRDefault="00D5777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D57770" w:rsidRDefault="00D57770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D57770" w:rsidRPr="00FD40F8" w:rsidRDefault="00D57770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D57770" w:rsidRPr="00FD40F8" w:rsidRDefault="00D57770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D57770" w:rsidRPr="00FD40F8" w:rsidRDefault="00D5777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D57770" w:rsidRPr="00FD40F8" w:rsidRDefault="00D5777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D57770" w:rsidRPr="00FD40F8" w:rsidRDefault="00D57770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D57770" w:rsidRPr="002D4F24" w:rsidRDefault="00D57770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D57770" w:rsidRPr="00452A84" w:rsidTr="00985C72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D57770" w:rsidRPr="00985C72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D57770" w:rsidRPr="00452A84" w:rsidTr="00B91086">
        <w:trPr>
          <w:tblHeader/>
        </w:trPr>
        <w:tc>
          <w:tcPr>
            <w:tcW w:w="15265" w:type="dxa"/>
            <w:gridSpan w:val="17"/>
          </w:tcPr>
          <w:p w:rsidR="00D57770" w:rsidRPr="00452A84" w:rsidRDefault="00D57770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D57770" w:rsidRPr="00452A84" w:rsidRDefault="00D57770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23102,8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D94D71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17372,1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21348,8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D94D71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16073,5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2D4F24" w:rsidRDefault="00D5777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D94D71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1754,0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D57770" w:rsidRPr="00D94D71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D94D71"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D94D71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1298,6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D57770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D57770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69476B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D57770" w:rsidRPr="009A6625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Pr="00452A84" w:rsidRDefault="00D57770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1155,1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>
              <w:rPr>
                <w:kern w:val="2"/>
                <w:lang w:eastAsia="en-US"/>
              </w:rPr>
              <w:t>1155,1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1068,4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>
              <w:rPr>
                <w:kern w:val="2"/>
                <w:lang w:eastAsia="en-US"/>
              </w:rPr>
              <w:t>1068,4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>
              <w:rPr>
                <w:kern w:val="2"/>
                <w:lang w:eastAsia="en-US"/>
              </w:rPr>
              <w:t>86,7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D57770" w:rsidRPr="00452A84" w:rsidRDefault="00D57770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D57770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D57770" w:rsidRPr="00CD1FD6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D57770" w:rsidRPr="00CD1FD6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69476B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69476B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1695,0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1567,8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849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127,2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D57770" w:rsidRPr="00CD1FD6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849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69476B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69476B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15677,1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849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D57770" w:rsidRPr="00452A84" w:rsidRDefault="00D57770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1171,4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 w:val="restart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3.6</w:t>
            </w:r>
          </w:p>
        </w:tc>
        <w:tc>
          <w:tcPr>
            <w:tcW w:w="2495" w:type="dxa"/>
            <w:vMerge w:val="restart"/>
          </w:tcPr>
          <w:p w:rsidR="00D57770" w:rsidRPr="00CD1FD6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99" w:type="dxa"/>
            <w:vMerge w:val="restart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D57770" w:rsidRPr="0069476B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849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69476B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D57770" w:rsidRPr="0069476B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7A6228">
            <w:pPr>
              <w:jc w:val="center"/>
            </w:pPr>
            <w:r>
              <w:rPr>
                <w:kern w:val="2"/>
                <w:lang w:eastAsia="en-US"/>
              </w:rPr>
              <w:t>2140,5</w:t>
            </w:r>
          </w:p>
        </w:tc>
        <w:tc>
          <w:tcPr>
            <w:tcW w:w="628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849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7A6228">
            <w:pPr>
              <w:jc w:val="center"/>
            </w:pPr>
            <w:r>
              <w:rPr>
                <w:kern w:val="2"/>
                <w:lang w:eastAsia="en-US"/>
              </w:rPr>
              <w:t>359,0</w:t>
            </w:r>
          </w:p>
        </w:tc>
        <w:tc>
          <w:tcPr>
            <w:tcW w:w="628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849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7A6228">
            <w:pPr>
              <w:jc w:val="center"/>
            </w:pPr>
            <w:r>
              <w:rPr>
                <w:kern w:val="2"/>
                <w:lang w:eastAsia="en-US"/>
              </w:rPr>
              <w:t>1752,3</w:t>
            </w:r>
          </w:p>
        </w:tc>
        <w:tc>
          <w:tcPr>
            <w:tcW w:w="628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D57770" w:rsidRPr="00452A84" w:rsidTr="003E2515">
        <w:trPr>
          <w:tblHeader/>
        </w:trPr>
        <w:tc>
          <w:tcPr>
            <w:tcW w:w="65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849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D57770" w:rsidRDefault="00D57770" w:rsidP="007A6228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704" w:type="dxa"/>
          </w:tcPr>
          <w:p w:rsidR="00D57770" w:rsidRPr="00452A84" w:rsidRDefault="00D57770" w:rsidP="007A6228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D57770" w:rsidRDefault="00D57770" w:rsidP="007A6228">
            <w:pPr>
              <w:jc w:val="center"/>
            </w:pPr>
            <w:r>
              <w:rPr>
                <w:kern w:val="2"/>
                <w:lang w:eastAsia="en-US"/>
              </w:rPr>
              <w:t>29,2</w:t>
            </w:r>
          </w:p>
        </w:tc>
        <w:tc>
          <w:tcPr>
            <w:tcW w:w="628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D57770" w:rsidRDefault="00D57770" w:rsidP="007A6228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D57770" w:rsidRPr="00985C72" w:rsidRDefault="00D57770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D57770" w:rsidRDefault="00D5777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D57770" w:rsidRDefault="00D5777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D57770" w:rsidRDefault="00D5777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D57770" w:rsidRDefault="00D5777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D57770" w:rsidRDefault="00D57770" w:rsidP="00A4086D">
      <w:pPr>
        <w:spacing w:line="223" w:lineRule="auto"/>
        <w:jc w:val="both"/>
        <w:rPr>
          <w:kern w:val="2"/>
          <w:sz w:val="28"/>
          <w:szCs w:val="28"/>
        </w:rPr>
      </w:pPr>
    </w:p>
    <w:p w:rsidR="00D57770" w:rsidRDefault="00D5777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D5777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D57770" w:rsidRDefault="00D57770" w:rsidP="00920010">
      <w:pPr>
        <w:pageBreakBefore/>
        <w:ind w:left="6237"/>
        <w:jc w:val="center"/>
        <w:rPr>
          <w:kern w:val="2"/>
        </w:rPr>
      </w:pPr>
    </w:p>
    <w:sectPr w:rsidR="00D57770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770" w:rsidRDefault="00D57770">
      <w:r>
        <w:separator/>
      </w:r>
    </w:p>
  </w:endnote>
  <w:endnote w:type="continuationSeparator" w:id="1">
    <w:p w:rsidR="00D57770" w:rsidRDefault="00D577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70" w:rsidRDefault="00D57770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:rsidR="00D57770" w:rsidRPr="00596B24" w:rsidRDefault="00D57770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70" w:rsidRDefault="00D5777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7770" w:rsidRDefault="00D57770">
    <w:pPr>
      <w:pStyle w:val="Footer"/>
      <w:ind w:right="360"/>
    </w:pPr>
  </w:p>
  <w:p w:rsidR="00D57770" w:rsidRDefault="00D57770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770" w:rsidRDefault="00D57770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</w:t>
    </w:r>
    <w:r>
      <w:rPr>
        <w:rStyle w:val="PageNumber"/>
      </w:rPr>
      <w:fldChar w:fldCharType="end"/>
    </w:r>
  </w:p>
  <w:p w:rsidR="00D57770" w:rsidRPr="0046334D" w:rsidRDefault="00D57770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770" w:rsidRDefault="00D57770">
      <w:r>
        <w:separator/>
      </w:r>
    </w:p>
  </w:footnote>
  <w:footnote w:type="continuationSeparator" w:id="1">
    <w:p w:rsidR="00D57770" w:rsidRDefault="00D577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1F0E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5F4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36E67"/>
    <w:rsid w:val="001414B0"/>
    <w:rsid w:val="0015209A"/>
    <w:rsid w:val="00153B21"/>
    <w:rsid w:val="0015413D"/>
    <w:rsid w:val="001541DA"/>
    <w:rsid w:val="00156804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85F0B"/>
    <w:rsid w:val="001878BC"/>
    <w:rsid w:val="0019163C"/>
    <w:rsid w:val="00191C85"/>
    <w:rsid w:val="00197D91"/>
    <w:rsid w:val="001A1650"/>
    <w:rsid w:val="001B2D1C"/>
    <w:rsid w:val="001C0D5A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1396"/>
    <w:rsid w:val="002042B0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5B26"/>
    <w:rsid w:val="00247651"/>
    <w:rsid w:val="002504E8"/>
    <w:rsid w:val="00250A36"/>
    <w:rsid w:val="002513F1"/>
    <w:rsid w:val="00254382"/>
    <w:rsid w:val="00261DC5"/>
    <w:rsid w:val="002625DF"/>
    <w:rsid w:val="0027031E"/>
    <w:rsid w:val="00277A30"/>
    <w:rsid w:val="00281802"/>
    <w:rsid w:val="00284F43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0F4C"/>
    <w:rsid w:val="003921D8"/>
    <w:rsid w:val="00394019"/>
    <w:rsid w:val="003A3DBA"/>
    <w:rsid w:val="003B2193"/>
    <w:rsid w:val="003D0E79"/>
    <w:rsid w:val="003E2515"/>
    <w:rsid w:val="003E4917"/>
    <w:rsid w:val="003F17B4"/>
    <w:rsid w:val="003F5B7F"/>
    <w:rsid w:val="00400C56"/>
    <w:rsid w:val="004019F7"/>
    <w:rsid w:val="00407B71"/>
    <w:rsid w:val="00411B81"/>
    <w:rsid w:val="00414B21"/>
    <w:rsid w:val="004162CE"/>
    <w:rsid w:val="004179D3"/>
    <w:rsid w:val="00425061"/>
    <w:rsid w:val="004258B9"/>
    <w:rsid w:val="00435043"/>
    <w:rsid w:val="0043686A"/>
    <w:rsid w:val="004377D3"/>
    <w:rsid w:val="00441069"/>
    <w:rsid w:val="00444636"/>
    <w:rsid w:val="00452A84"/>
    <w:rsid w:val="00453869"/>
    <w:rsid w:val="0045463F"/>
    <w:rsid w:val="0046334D"/>
    <w:rsid w:val="00464C79"/>
    <w:rsid w:val="00464D48"/>
    <w:rsid w:val="00470BA8"/>
    <w:rsid w:val="004711EC"/>
    <w:rsid w:val="00473D04"/>
    <w:rsid w:val="00480BC7"/>
    <w:rsid w:val="004871AA"/>
    <w:rsid w:val="004961CB"/>
    <w:rsid w:val="00497960"/>
    <w:rsid w:val="004A75AA"/>
    <w:rsid w:val="004B138B"/>
    <w:rsid w:val="004B211F"/>
    <w:rsid w:val="004B6A5C"/>
    <w:rsid w:val="004B6E9E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34C"/>
    <w:rsid w:val="00500534"/>
    <w:rsid w:val="00500D8E"/>
    <w:rsid w:val="00504F32"/>
    <w:rsid w:val="00510E20"/>
    <w:rsid w:val="005124F8"/>
    <w:rsid w:val="005128FA"/>
    <w:rsid w:val="00513D5B"/>
    <w:rsid w:val="00515D9C"/>
    <w:rsid w:val="005200BB"/>
    <w:rsid w:val="0052160E"/>
    <w:rsid w:val="00522F9C"/>
    <w:rsid w:val="00531405"/>
    <w:rsid w:val="00531FBD"/>
    <w:rsid w:val="0053366A"/>
    <w:rsid w:val="00534160"/>
    <w:rsid w:val="005343B2"/>
    <w:rsid w:val="005344EC"/>
    <w:rsid w:val="00537A38"/>
    <w:rsid w:val="00544346"/>
    <w:rsid w:val="00545679"/>
    <w:rsid w:val="00550796"/>
    <w:rsid w:val="00555B27"/>
    <w:rsid w:val="00557D10"/>
    <w:rsid w:val="00561F63"/>
    <w:rsid w:val="00565D68"/>
    <w:rsid w:val="005725E7"/>
    <w:rsid w:val="00574ACF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5C8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6526"/>
    <w:rsid w:val="0065750C"/>
    <w:rsid w:val="00660EE3"/>
    <w:rsid w:val="006614B8"/>
    <w:rsid w:val="00667708"/>
    <w:rsid w:val="006758C2"/>
    <w:rsid w:val="00676B57"/>
    <w:rsid w:val="00676C2D"/>
    <w:rsid w:val="006836A9"/>
    <w:rsid w:val="006840AA"/>
    <w:rsid w:val="006855AF"/>
    <w:rsid w:val="00690C50"/>
    <w:rsid w:val="00690DF8"/>
    <w:rsid w:val="0069476B"/>
    <w:rsid w:val="00695B54"/>
    <w:rsid w:val="0069657B"/>
    <w:rsid w:val="00697CC5"/>
    <w:rsid w:val="006A01CC"/>
    <w:rsid w:val="006A5D6B"/>
    <w:rsid w:val="006B1592"/>
    <w:rsid w:val="006B50EB"/>
    <w:rsid w:val="006B5A0C"/>
    <w:rsid w:val="006B75ED"/>
    <w:rsid w:val="006B7A21"/>
    <w:rsid w:val="006C088B"/>
    <w:rsid w:val="006C25E6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463C6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6228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46F16"/>
    <w:rsid w:val="00851A41"/>
    <w:rsid w:val="00856A1F"/>
    <w:rsid w:val="00860E5A"/>
    <w:rsid w:val="00864F3B"/>
    <w:rsid w:val="008654E2"/>
    <w:rsid w:val="00866BC6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364A"/>
    <w:rsid w:val="00897616"/>
    <w:rsid w:val="008A0D22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08B9"/>
    <w:rsid w:val="008F2408"/>
    <w:rsid w:val="008F5B81"/>
    <w:rsid w:val="009055C6"/>
    <w:rsid w:val="00910044"/>
    <w:rsid w:val="00911C89"/>
    <w:rsid w:val="009122B1"/>
    <w:rsid w:val="009127DC"/>
    <w:rsid w:val="00913129"/>
    <w:rsid w:val="009138EC"/>
    <w:rsid w:val="00917938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27F9"/>
    <w:rsid w:val="00953968"/>
    <w:rsid w:val="009569F8"/>
    <w:rsid w:val="009659AF"/>
    <w:rsid w:val="00965E5F"/>
    <w:rsid w:val="00967D0F"/>
    <w:rsid w:val="00971821"/>
    <w:rsid w:val="0097381D"/>
    <w:rsid w:val="00974AA8"/>
    <w:rsid w:val="009802C0"/>
    <w:rsid w:val="0098090E"/>
    <w:rsid w:val="00985A10"/>
    <w:rsid w:val="00985C72"/>
    <w:rsid w:val="00994E47"/>
    <w:rsid w:val="009A5E3F"/>
    <w:rsid w:val="009A6625"/>
    <w:rsid w:val="009B3345"/>
    <w:rsid w:val="009B3AFF"/>
    <w:rsid w:val="009B4C79"/>
    <w:rsid w:val="009B6643"/>
    <w:rsid w:val="009C1B9A"/>
    <w:rsid w:val="009C41EB"/>
    <w:rsid w:val="009D2988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0CA1"/>
    <w:rsid w:val="00AB1ACA"/>
    <w:rsid w:val="00AB449B"/>
    <w:rsid w:val="00AB49A3"/>
    <w:rsid w:val="00AB5578"/>
    <w:rsid w:val="00AC47B0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174BE"/>
    <w:rsid w:val="00B223BA"/>
    <w:rsid w:val="00B22F6A"/>
    <w:rsid w:val="00B23E71"/>
    <w:rsid w:val="00B242F2"/>
    <w:rsid w:val="00B31114"/>
    <w:rsid w:val="00B32E08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B75FB"/>
    <w:rsid w:val="00BC0920"/>
    <w:rsid w:val="00BD4A50"/>
    <w:rsid w:val="00BE7AC8"/>
    <w:rsid w:val="00BF2484"/>
    <w:rsid w:val="00BF26C7"/>
    <w:rsid w:val="00BF3287"/>
    <w:rsid w:val="00BF39F0"/>
    <w:rsid w:val="00BF6329"/>
    <w:rsid w:val="00BF799D"/>
    <w:rsid w:val="00C037C8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186"/>
    <w:rsid w:val="00C832E6"/>
    <w:rsid w:val="00C90AFE"/>
    <w:rsid w:val="00C93316"/>
    <w:rsid w:val="00C95DA9"/>
    <w:rsid w:val="00C96E10"/>
    <w:rsid w:val="00CA151C"/>
    <w:rsid w:val="00CA3902"/>
    <w:rsid w:val="00CA7385"/>
    <w:rsid w:val="00CA750F"/>
    <w:rsid w:val="00CB044A"/>
    <w:rsid w:val="00CB1900"/>
    <w:rsid w:val="00CB2CC6"/>
    <w:rsid w:val="00CB336C"/>
    <w:rsid w:val="00CB43C1"/>
    <w:rsid w:val="00CB6D9B"/>
    <w:rsid w:val="00CB7453"/>
    <w:rsid w:val="00CB7B08"/>
    <w:rsid w:val="00CC06E7"/>
    <w:rsid w:val="00CC673E"/>
    <w:rsid w:val="00CC6A1F"/>
    <w:rsid w:val="00CC7513"/>
    <w:rsid w:val="00CD077D"/>
    <w:rsid w:val="00CD1FD6"/>
    <w:rsid w:val="00CD5F95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44617"/>
    <w:rsid w:val="00D504DB"/>
    <w:rsid w:val="00D5051E"/>
    <w:rsid w:val="00D55A18"/>
    <w:rsid w:val="00D57770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94D71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C6689"/>
    <w:rsid w:val="00DD32E1"/>
    <w:rsid w:val="00DE03F8"/>
    <w:rsid w:val="00DE50C1"/>
    <w:rsid w:val="00DE6AF3"/>
    <w:rsid w:val="00DF24FF"/>
    <w:rsid w:val="00DF2955"/>
    <w:rsid w:val="00DF5918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4633"/>
    <w:rsid w:val="00EE5ABB"/>
    <w:rsid w:val="00EE7721"/>
    <w:rsid w:val="00EF0F21"/>
    <w:rsid w:val="00EF29AB"/>
    <w:rsid w:val="00EF56AF"/>
    <w:rsid w:val="00EF729D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0C4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3700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D6CCA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96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2257</TotalTime>
  <Pages>22</Pages>
  <Words>5016</Words>
  <Characters>28593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189</cp:revision>
  <cp:lastPrinted>2024-01-03T06:51:00Z</cp:lastPrinted>
  <dcterms:created xsi:type="dcterms:W3CDTF">2018-11-06T10:30:00Z</dcterms:created>
  <dcterms:modified xsi:type="dcterms:W3CDTF">2024-01-03T07:29:00Z</dcterms:modified>
</cp:coreProperties>
</file>