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FE4" w:rsidRDefault="000D5FE4" w:rsidP="00B10FC7">
      <w:pPr>
        <w:jc w:val="center"/>
        <w:rPr>
          <w:b/>
          <w:caps/>
          <w:sz w:val="32"/>
          <w:szCs w:val="32"/>
        </w:rPr>
      </w:pPr>
      <w:r w:rsidRPr="00BF68BE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63pt;visibility:visible">
            <v:imagedata r:id="rId7" o:title=""/>
          </v:shape>
        </w:pict>
      </w:r>
    </w:p>
    <w:p w:rsidR="000D5FE4" w:rsidRPr="00AE4D3E" w:rsidRDefault="000D5FE4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0D5FE4" w:rsidRPr="00AE4D3E" w:rsidRDefault="000D5FE4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0D5FE4" w:rsidRPr="004E00A5" w:rsidRDefault="000D5FE4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0D5FE4" w:rsidRPr="00AE4D3E" w:rsidRDefault="000D5FE4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0D5FE4" w:rsidRPr="00AE4D3E" w:rsidRDefault="000D5FE4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0D5FE4" w:rsidRPr="004E00A5" w:rsidRDefault="000D5FE4" w:rsidP="00B10FC7">
      <w:pPr>
        <w:jc w:val="center"/>
      </w:pPr>
    </w:p>
    <w:p w:rsidR="000D5FE4" w:rsidRPr="00AE4D3E" w:rsidRDefault="000D5FE4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0D5FE4" w:rsidRPr="004E00A5" w:rsidRDefault="000D5FE4" w:rsidP="00B10FC7">
      <w:pPr>
        <w:jc w:val="both"/>
        <w:rPr>
          <w:sz w:val="18"/>
          <w:szCs w:val="18"/>
        </w:rPr>
      </w:pPr>
    </w:p>
    <w:p w:rsidR="000D5FE4" w:rsidRPr="00AE4D3E" w:rsidRDefault="000D5FE4" w:rsidP="00BC32C8">
      <w:pPr>
        <w:rPr>
          <w:b/>
          <w:sz w:val="28"/>
        </w:rPr>
      </w:pPr>
      <w:r>
        <w:rPr>
          <w:b/>
          <w:sz w:val="28"/>
        </w:rPr>
        <w:t>22.12.2023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130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0D5FE4" w:rsidRPr="00AE4D3E" w:rsidRDefault="000D5FE4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0D5FE4" w:rsidRPr="00AE4D3E" w:rsidTr="007D28E3">
        <w:trPr>
          <w:trHeight w:val="2049"/>
        </w:trPr>
        <w:tc>
          <w:tcPr>
            <w:tcW w:w="4449" w:type="dxa"/>
          </w:tcPr>
          <w:p w:rsidR="000D5FE4" w:rsidRPr="002D7AD1" w:rsidRDefault="000D5FE4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105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0D5FE4" w:rsidRPr="00B80700" w:rsidRDefault="000D5FE4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0D5FE4" w:rsidRPr="00B80700" w:rsidRDefault="000D5FE4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0D5FE4" w:rsidRDefault="000D5FE4" w:rsidP="00C02D6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0D5FE4" w:rsidRDefault="000D5FE4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0D5FE4" w:rsidRDefault="000D5FE4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0D5FE4" w:rsidRPr="00B80700" w:rsidRDefault="000D5FE4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0D5FE4" w:rsidRDefault="000D5FE4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0D5FE4" w:rsidRPr="004B138B" w:rsidRDefault="000D5FE4" w:rsidP="00C02D6E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0D5FE4" w:rsidRDefault="000D5FE4" w:rsidP="00C02D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0D5FE4" w:rsidRDefault="000D5FE4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D5FE4" w:rsidRDefault="000D5FE4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0D5FE4" w:rsidRDefault="000D5FE4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0D5FE4" w:rsidRPr="00CE135F" w:rsidRDefault="000D5FE4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0D5FE4" w:rsidRPr="00080C48" w:rsidRDefault="000D5FE4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0D5FE4" w:rsidRPr="00080C48" w:rsidRDefault="000D5FE4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0D5FE4" w:rsidRDefault="000D5FE4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0D5FE4" w:rsidRPr="00080C48" w:rsidRDefault="000D5FE4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0D5FE4" w:rsidRPr="00080C48" w:rsidRDefault="000D5FE4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22.12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 xml:space="preserve">23 </w:t>
      </w:r>
      <w:r w:rsidRPr="00080C48">
        <w:rPr>
          <w:kern w:val="2"/>
          <w:sz w:val="28"/>
          <w:szCs w:val="28"/>
        </w:rPr>
        <w:t>№</w:t>
      </w:r>
      <w:r>
        <w:rPr>
          <w:kern w:val="2"/>
          <w:sz w:val="28"/>
          <w:szCs w:val="28"/>
        </w:rPr>
        <w:t xml:space="preserve"> 130</w:t>
      </w:r>
    </w:p>
    <w:p w:rsidR="000D5FE4" w:rsidRPr="00080C48" w:rsidRDefault="000D5FE4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D5FE4" w:rsidRPr="00C02D6E" w:rsidRDefault="000D5FE4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 xml:space="preserve">Муниципальная программа </w:t>
      </w:r>
    </w:p>
    <w:p w:rsidR="000D5FE4" w:rsidRPr="00C02D6E" w:rsidRDefault="000D5FE4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0D5FE4" w:rsidRPr="00804E0D" w:rsidRDefault="000D5FE4" w:rsidP="002C652A">
      <w:pPr>
        <w:rPr>
          <w:kern w:val="2"/>
          <w:sz w:val="28"/>
          <w:szCs w:val="28"/>
        </w:rPr>
      </w:pPr>
    </w:p>
    <w:p w:rsidR="000D5FE4" w:rsidRPr="00CF7FB5" w:rsidRDefault="000D5FE4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0D5FE4" w:rsidRPr="00CF7FB5" w:rsidRDefault="000D5FE4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0D5FE4" w:rsidRPr="00CF7FB5" w:rsidRDefault="000D5FE4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0D5FE4" w:rsidRPr="00080C48" w:rsidRDefault="000D5FE4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07"/>
        <w:gridCol w:w="266"/>
        <w:gridCol w:w="7847"/>
      </w:tblGrid>
      <w:tr w:rsidR="000D5FE4" w:rsidRPr="00080C48" w:rsidTr="00275FAB">
        <w:tc>
          <w:tcPr>
            <w:tcW w:w="2110" w:type="dxa"/>
          </w:tcPr>
          <w:p w:rsidR="000D5FE4" w:rsidRPr="00080C48" w:rsidRDefault="000D5FE4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Pr="00804E0D" w:rsidRDefault="000D5FE4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0D5FE4" w:rsidRPr="00804E0D" w:rsidRDefault="000D5FE4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Pr="00511C19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Pr="00080C48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Pr="00080C48" w:rsidRDefault="000D5FE4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D5FE4" w:rsidRPr="00080C48" w:rsidRDefault="000D5FE4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Pr="002D7AD1" w:rsidRDefault="000D5FE4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0D5FE4" w:rsidRPr="00080C48" w:rsidRDefault="000D5FE4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D5FE4" w:rsidRPr="00080C48" w:rsidRDefault="000D5FE4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Pr="00080C48" w:rsidRDefault="000D5FE4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0D5FE4" w:rsidRPr="00080C48" w:rsidRDefault="000D5FE4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Pr="00080C48" w:rsidRDefault="000D5FE4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D5FE4" w:rsidRPr="00080C48" w:rsidRDefault="000D5FE4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Pr="00080C48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0D5FE4" w:rsidRPr="00080C48" w:rsidTr="00275FAB">
        <w:tc>
          <w:tcPr>
            <w:tcW w:w="2110" w:type="dxa"/>
          </w:tcPr>
          <w:p w:rsidR="000D5FE4" w:rsidRDefault="000D5FE4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0D5FE4" w:rsidRPr="00080C48" w:rsidRDefault="000D5FE4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0D5FE4" w:rsidRDefault="000D5FE4" w:rsidP="00275FAB">
            <w:pPr>
              <w:rPr>
                <w:kern w:val="2"/>
                <w:sz w:val="28"/>
                <w:szCs w:val="28"/>
              </w:rPr>
            </w:pPr>
          </w:p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Default="000D5FE4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0D5FE4" w:rsidRDefault="000D5FE4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0D5FE4" w:rsidRPr="00080C48" w:rsidRDefault="000D5FE4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D5FE4" w:rsidRPr="00080C48" w:rsidRDefault="000D5FE4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Pr="00080C48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D5FE4" w:rsidRPr="00080C48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35 129,4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6 824,6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34 841,7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6 824,6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D5FE4" w:rsidRPr="002B5703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0D5FE4" w:rsidRDefault="000D5FE4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0D5FE4" w:rsidRDefault="000D5FE4"/>
        </w:tc>
      </w:tr>
      <w:tr w:rsidR="000D5FE4" w:rsidRPr="00080C48" w:rsidTr="00275FAB">
        <w:tc>
          <w:tcPr>
            <w:tcW w:w="2110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0D5FE4" w:rsidRPr="004C6E8B" w:rsidRDefault="000D5FE4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0D5FE4" w:rsidRPr="00080C48" w:rsidRDefault="000D5FE4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0D5FE4" w:rsidRPr="00080C48" w:rsidRDefault="000D5FE4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0D5FE4" w:rsidRDefault="000D5FE4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0D5FE4" w:rsidRPr="00B17A7A" w:rsidRDefault="000D5FE4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0D5FE4" w:rsidRPr="00080C48" w:rsidRDefault="000D5FE4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36"/>
        <w:gridCol w:w="296"/>
        <w:gridCol w:w="7888"/>
      </w:tblGrid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D5FE4" w:rsidRPr="00080C48" w:rsidRDefault="000D5FE4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D5FE4" w:rsidRPr="00080C48" w:rsidRDefault="000D5FE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D5FE4" w:rsidRPr="00080C48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D5FE4" w:rsidRPr="00080C48" w:rsidRDefault="000D5FE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D5FE4" w:rsidRPr="00080C48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D5FE4" w:rsidRPr="00080C48" w:rsidRDefault="000D5FE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0D5FE4" w:rsidRPr="00080C48" w:rsidRDefault="000D5FE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D5FE4" w:rsidRPr="00080C48" w:rsidRDefault="000D5FE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D5FE4" w:rsidRPr="00080C48" w:rsidRDefault="000D5FE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D5FE4" w:rsidRPr="00080C48" w:rsidRDefault="000D5FE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0D5FE4" w:rsidRPr="00080C48" w:rsidRDefault="000D5FE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D5FE4" w:rsidRPr="00080C48" w:rsidRDefault="000D5FE4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D5FE4" w:rsidRPr="00080C48" w:rsidRDefault="000D5FE4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D5FE4" w:rsidRPr="00080C48" w:rsidRDefault="000D5FE4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D5FE4" w:rsidRPr="00080C48" w:rsidRDefault="000D5FE4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D5FE4" w:rsidRPr="00080C48" w:rsidRDefault="000D5FE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D5FE4" w:rsidRDefault="000D5FE4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0D5FE4" w:rsidRPr="00080C48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D5FE4" w:rsidRPr="00080C48" w:rsidRDefault="000D5FE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0D5FE4" w:rsidRPr="00080C48" w:rsidRDefault="000D5FE4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D5FE4" w:rsidRPr="00080C48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D5FE4" w:rsidRPr="00080C48" w:rsidRDefault="000D5FE4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0D5FE4" w:rsidRPr="00080C48" w:rsidRDefault="000D5FE4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35 129,4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5 163,9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6 824,6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34 841,7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6 095,7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6 824,6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3 500,0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2026 году – </w:t>
            </w:r>
            <w:r>
              <w:rPr>
                <w:kern w:val="2"/>
                <w:sz w:val="28"/>
                <w:szCs w:val="28"/>
              </w:rPr>
              <w:t>3 50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D5FE4" w:rsidRPr="002B5703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D5FE4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0D5FE4" w:rsidRPr="00080C48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D5FE4" w:rsidRPr="00080C48" w:rsidTr="00275FAB">
        <w:tc>
          <w:tcPr>
            <w:tcW w:w="2042" w:type="dxa"/>
          </w:tcPr>
          <w:p w:rsidR="000D5FE4" w:rsidRPr="00080C48" w:rsidRDefault="000D5FE4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0D5FE4" w:rsidRPr="00080C48" w:rsidRDefault="000D5FE4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D5FE4" w:rsidRPr="006A5B69" w:rsidRDefault="000D5FE4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0D5FE4" w:rsidRPr="00080C48" w:rsidRDefault="000D5FE4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0D5FE4" w:rsidRPr="00080C48" w:rsidRDefault="000D5FE4" w:rsidP="002C652A">
      <w:pPr>
        <w:rPr>
          <w:kern w:val="2"/>
          <w:sz w:val="28"/>
          <w:szCs w:val="28"/>
        </w:rPr>
      </w:pPr>
    </w:p>
    <w:p w:rsidR="000D5FE4" w:rsidRPr="00A87F6A" w:rsidRDefault="000D5FE4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0D5FE4" w:rsidRPr="00A87F6A" w:rsidRDefault="000D5FE4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0D5FE4" w:rsidRPr="00A87F6A" w:rsidRDefault="000D5FE4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0D5FE4" w:rsidRDefault="000D5FE4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0D5FE4" w:rsidRDefault="000D5FE4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0D5FE4" w:rsidRDefault="000D5FE4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0D5FE4" w:rsidRDefault="000D5FE4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0D5FE4" w:rsidRPr="00A87F6A" w:rsidRDefault="000D5FE4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0D5FE4" w:rsidRPr="00A87F6A" w:rsidRDefault="000D5FE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0D5FE4" w:rsidRPr="00A87F6A" w:rsidRDefault="000D5FE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0D5FE4" w:rsidRPr="00A87F6A" w:rsidRDefault="000D5FE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0D5FE4" w:rsidRPr="00A87F6A" w:rsidRDefault="000D5FE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0D5FE4" w:rsidRPr="00A87F6A" w:rsidRDefault="000D5FE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0D5FE4" w:rsidRDefault="000D5FE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0D5FE4" w:rsidRPr="00A87F6A" w:rsidRDefault="000D5FE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0D5FE4" w:rsidRPr="00A87F6A" w:rsidRDefault="000D5FE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0D5FE4" w:rsidRPr="00A87F6A" w:rsidRDefault="000D5FE4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0D5FE4" w:rsidRPr="00F0097A" w:rsidRDefault="000D5FE4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0D5FE4" w:rsidRPr="00F0097A" w:rsidRDefault="000D5FE4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0D5FE4" w:rsidRPr="00F0097A" w:rsidRDefault="000D5FE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0D5FE4" w:rsidRPr="00F0097A" w:rsidRDefault="000D5FE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0D5FE4" w:rsidRPr="00F0097A" w:rsidRDefault="000D5FE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0D5FE4" w:rsidRPr="00F0097A" w:rsidRDefault="000D5FE4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0D5FE4" w:rsidRPr="00A87F6A" w:rsidRDefault="000D5FE4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0D5FE4" w:rsidRDefault="000D5FE4" w:rsidP="00275FAB">
      <w:pPr>
        <w:rPr>
          <w:sz w:val="28"/>
        </w:rPr>
      </w:pPr>
    </w:p>
    <w:p w:rsidR="000D5FE4" w:rsidRPr="00080C48" w:rsidRDefault="000D5FE4" w:rsidP="00275FAB">
      <w:pPr>
        <w:rPr>
          <w:sz w:val="28"/>
        </w:rPr>
      </w:pPr>
    </w:p>
    <w:p w:rsidR="000D5FE4" w:rsidRDefault="000D5FE4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0D5FE4" w:rsidRPr="00080C48" w:rsidRDefault="000D5FE4" w:rsidP="006056EF">
      <w:pPr>
        <w:ind w:left="709"/>
        <w:rPr>
          <w:kern w:val="2"/>
          <w:sz w:val="28"/>
          <w:szCs w:val="28"/>
        </w:rPr>
        <w:sectPr w:rsidR="000D5FE4" w:rsidRPr="00080C48" w:rsidSect="002503FC">
          <w:footerReference w:type="default" r:id="rId8"/>
          <w:pgSz w:w="11907" w:h="16840"/>
          <w:pgMar w:top="567" w:right="567" w:bottom="567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0D5FE4" w:rsidRPr="00080C48" w:rsidRDefault="000D5FE4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0D5FE4" w:rsidRDefault="000D5FE4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D5FE4" w:rsidRDefault="000D5FE4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0D5FE4" w:rsidRPr="002D7AD1" w:rsidRDefault="000D5FE4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0D5FE4" w:rsidRPr="00080C48" w:rsidRDefault="000D5FE4" w:rsidP="00275FAB">
      <w:pPr>
        <w:jc w:val="center"/>
        <w:rPr>
          <w:kern w:val="2"/>
          <w:sz w:val="28"/>
          <w:szCs w:val="28"/>
        </w:rPr>
      </w:pPr>
    </w:p>
    <w:p w:rsidR="000D5FE4" w:rsidRPr="00080C48" w:rsidRDefault="000D5FE4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0D5FE4" w:rsidRPr="00080C48" w:rsidRDefault="000D5FE4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0D5FE4" w:rsidRPr="00080C48" w:rsidRDefault="000D5FE4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0D5FE4" w:rsidRPr="00080C48" w:rsidTr="00275FAB">
        <w:trPr>
          <w:tblHeader/>
        </w:trPr>
        <w:tc>
          <w:tcPr>
            <w:tcW w:w="567" w:type="dxa"/>
            <w:vMerge w:val="restart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0D5FE4" w:rsidRPr="00080C48" w:rsidRDefault="000D5FE4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0D5FE4" w:rsidRPr="00080C48" w:rsidTr="00275FAB">
        <w:trPr>
          <w:tblHeader/>
        </w:trPr>
        <w:tc>
          <w:tcPr>
            <w:tcW w:w="567" w:type="dxa"/>
            <w:vMerge/>
          </w:tcPr>
          <w:p w:rsidR="000D5FE4" w:rsidRPr="00080C48" w:rsidRDefault="000D5FE4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0D5FE4" w:rsidRPr="00080C48" w:rsidRDefault="000D5FE4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0D5FE4" w:rsidRPr="00080C48" w:rsidRDefault="000D5FE4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0D5FE4" w:rsidRPr="00080C48" w:rsidRDefault="000D5FE4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0D5FE4" w:rsidRPr="00080C48" w:rsidRDefault="000D5FE4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0D5FE4" w:rsidRPr="00080C48" w:rsidRDefault="000D5FE4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0D5FE4" w:rsidRPr="00080C48" w:rsidRDefault="000D5FE4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0D5FE4" w:rsidRPr="00080C48" w:rsidRDefault="000D5FE4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0D5FE4" w:rsidRPr="00080C48" w:rsidTr="00253E07">
        <w:trPr>
          <w:tblHeader/>
        </w:trPr>
        <w:tc>
          <w:tcPr>
            <w:tcW w:w="562" w:type="dxa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0D5FE4" w:rsidRPr="00080C48" w:rsidRDefault="000D5FE4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0D5FE4" w:rsidRPr="00080C48" w:rsidTr="00253E07">
        <w:tc>
          <w:tcPr>
            <w:tcW w:w="14968" w:type="dxa"/>
            <w:gridSpan w:val="18"/>
          </w:tcPr>
          <w:p w:rsidR="000D5FE4" w:rsidRDefault="000D5FE4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0D5FE4" w:rsidRPr="00080C48" w:rsidRDefault="000D5FE4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0D5FE4" w:rsidRPr="00080C48" w:rsidTr="00253E07">
        <w:tc>
          <w:tcPr>
            <w:tcW w:w="562" w:type="dxa"/>
          </w:tcPr>
          <w:p w:rsidR="000D5FE4" w:rsidRPr="00080C48" w:rsidRDefault="000D5FE4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0D5FE4" w:rsidRPr="00B916B6" w:rsidRDefault="000D5FE4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0D5FE4" w:rsidRPr="00080C48" w:rsidRDefault="000D5FE4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D5FE4" w:rsidRPr="00080C48" w:rsidRDefault="000D5FE4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0D5FE4" w:rsidRDefault="000D5FE4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0D5FE4" w:rsidRDefault="000D5FE4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0D5FE4" w:rsidRDefault="000D5FE4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0D5FE4" w:rsidRDefault="000D5FE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0D5FE4" w:rsidRDefault="000D5FE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0D5FE4" w:rsidRDefault="000D5FE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0D5FE4" w:rsidRDefault="000D5FE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0D5FE4" w:rsidRDefault="000D5FE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0D5FE4" w:rsidRDefault="000D5FE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0D5FE4" w:rsidRDefault="000D5FE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0D5FE4" w:rsidRDefault="000D5FE4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0D5FE4" w:rsidRDefault="000D5FE4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0D5FE4" w:rsidRDefault="000D5FE4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0D5FE4" w:rsidRPr="00080C48" w:rsidTr="00253E07">
        <w:tc>
          <w:tcPr>
            <w:tcW w:w="562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0D5FE4" w:rsidRPr="00B916B6" w:rsidRDefault="000D5FE4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0D5FE4" w:rsidRPr="00080C48" w:rsidRDefault="000D5FE4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0D5FE4" w:rsidRPr="00080C48" w:rsidRDefault="000D5FE4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784" w:type="dxa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6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0D5FE4" w:rsidRDefault="000D5FE4">
            <w:r w:rsidRPr="007015E4">
              <w:rPr>
                <w:color w:val="000000"/>
              </w:rPr>
              <w:t>20,1</w:t>
            </w:r>
          </w:p>
        </w:tc>
      </w:tr>
    </w:tbl>
    <w:p w:rsidR="000D5FE4" w:rsidRPr="00080C48" w:rsidRDefault="000D5FE4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0D5FE4" w:rsidRDefault="000D5FE4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0D5FE4" w:rsidRDefault="000D5FE4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0D5FE4" w:rsidRPr="002D7AD1" w:rsidRDefault="000D5FE4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0D5FE4" w:rsidRPr="00080C48" w:rsidRDefault="000D5FE4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0D5FE4" w:rsidRPr="00080C48" w:rsidRDefault="000D5FE4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0D5FE4" w:rsidRPr="00080C48" w:rsidRDefault="000D5FE4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0D5FE4" w:rsidRPr="00080C48" w:rsidRDefault="000D5FE4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1"/>
        <w:gridCol w:w="3834"/>
        <w:gridCol w:w="1948"/>
        <w:gridCol w:w="1198"/>
        <w:gridCol w:w="1198"/>
        <w:gridCol w:w="2737"/>
        <w:gridCol w:w="2356"/>
        <w:gridCol w:w="1827"/>
      </w:tblGrid>
      <w:tr w:rsidR="000D5FE4" w:rsidRPr="00080C48" w:rsidTr="00275FAB">
        <w:tc>
          <w:tcPr>
            <w:tcW w:w="682" w:type="dxa"/>
            <w:vMerge w:val="restart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0D5FE4" w:rsidRPr="00080C48" w:rsidRDefault="000D5FE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0D5FE4" w:rsidRPr="00080C48" w:rsidTr="00275FAB">
        <w:tc>
          <w:tcPr>
            <w:tcW w:w="682" w:type="dxa"/>
            <w:vMerge/>
            <w:vAlign w:val="center"/>
          </w:tcPr>
          <w:p w:rsidR="000D5FE4" w:rsidRPr="00080C48" w:rsidRDefault="000D5FE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0D5FE4" w:rsidRPr="00080C48" w:rsidRDefault="000D5FE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D5FE4" w:rsidRPr="00080C48" w:rsidRDefault="000D5FE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0D5FE4" w:rsidRPr="00080C48" w:rsidRDefault="000D5FE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0D5FE4" w:rsidRPr="00080C48" w:rsidRDefault="000D5FE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0D5FE4" w:rsidRPr="00080C48" w:rsidRDefault="000D5FE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0D5FE4" w:rsidRPr="00080C48" w:rsidRDefault="000D5FE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0D5FE4" w:rsidRPr="00080C48" w:rsidRDefault="000D5FE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0D5FE4" w:rsidRPr="00080C48" w:rsidRDefault="000D5FE4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7"/>
        <w:gridCol w:w="3828"/>
        <w:gridCol w:w="1948"/>
        <w:gridCol w:w="1198"/>
        <w:gridCol w:w="1198"/>
        <w:gridCol w:w="2751"/>
        <w:gridCol w:w="2342"/>
        <w:gridCol w:w="1827"/>
      </w:tblGrid>
      <w:tr w:rsidR="000D5FE4" w:rsidRPr="00080C48" w:rsidTr="006128C7">
        <w:trPr>
          <w:tblHeader/>
        </w:trPr>
        <w:tc>
          <w:tcPr>
            <w:tcW w:w="687" w:type="dxa"/>
          </w:tcPr>
          <w:p w:rsidR="000D5FE4" w:rsidRPr="00080C48" w:rsidRDefault="000D5FE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0D5FE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0D5FE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0D5FE4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0D5FE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0D5FE4" w:rsidRPr="00080C48" w:rsidRDefault="000D5FE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Default="000D5FE4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D5FE4" w:rsidRPr="00080C48" w:rsidRDefault="000D5FE4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0D5FE4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0D5FE4" w:rsidRPr="00080C48" w:rsidRDefault="000D5FE4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Default="000D5FE4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DF6D10" w:rsidRDefault="000D5FE4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FE4" w:rsidRPr="00080C48" w:rsidRDefault="000D5FE4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0D5FE4" w:rsidRDefault="000D5FE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D5FE4" w:rsidRPr="00080C48" w:rsidRDefault="000D5FE4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0D5FE4" w:rsidRDefault="000D5FE4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0D5FE4" w:rsidRDefault="000D5FE4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0D5FE4" w:rsidRPr="002D7AD1" w:rsidRDefault="000D5FE4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0D5FE4" w:rsidRPr="00080C48" w:rsidRDefault="000D5FE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0D5FE4" w:rsidRPr="00080C48" w:rsidRDefault="000D5FE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0D5FE4" w:rsidRPr="00080C48" w:rsidRDefault="000D5FE4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0D5FE4" w:rsidRPr="00080C48" w:rsidRDefault="000D5FE4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0D5FE4" w:rsidRPr="00080C48" w:rsidTr="003F23D9">
        <w:tc>
          <w:tcPr>
            <w:tcW w:w="671" w:type="dxa"/>
            <w:vMerge w:val="restart"/>
          </w:tcPr>
          <w:p w:rsidR="000D5FE4" w:rsidRPr="00080C48" w:rsidRDefault="000D5FE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0D5FE4" w:rsidRPr="00080C48" w:rsidRDefault="000D5FE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0D5FE4" w:rsidRPr="00080C48" w:rsidRDefault="000D5FE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0D5FE4" w:rsidRPr="00080C48" w:rsidRDefault="000D5FE4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0D5FE4" w:rsidRPr="00080C48" w:rsidRDefault="000D5FE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0D5FE4" w:rsidRPr="00080C48" w:rsidRDefault="000D5FE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0D5FE4" w:rsidRPr="00080C48" w:rsidTr="003F23D9">
        <w:tc>
          <w:tcPr>
            <w:tcW w:w="671" w:type="dxa"/>
            <w:vMerge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0D5FE4" w:rsidRPr="00080C48" w:rsidRDefault="000D5FE4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0D5FE4" w:rsidRPr="00080C48" w:rsidRDefault="000D5FE4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818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0D5FE4" w:rsidRPr="00080C48" w:rsidTr="003F23D9">
        <w:tc>
          <w:tcPr>
            <w:tcW w:w="480" w:type="dxa"/>
          </w:tcPr>
          <w:p w:rsidR="000D5FE4" w:rsidRPr="00080C48" w:rsidRDefault="000D5FE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0D5FE4" w:rsidRPr="00080C48" w:rsidRDefault="000D5FE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0D5FE4" w:rsidRPr="00080C48" w:rsidRDefault="000D5FE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0D5FE4" w:rsidRPr="00080C48" w:rsidRDefault="000D5FE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0D5FE4" w:rsidRPr="00080C48" w:rsidRDefault="000D5FE4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0D5FE4" w:rsidRPr="00080C48" w:rsidRDefault="000D5FE4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0D5FE4" w:rsidRPr="00080C48" w:rsidTr="003F23D9">
        <w:tc>
          <w:tcPr>
            <w:tcW w:w="14968" w:type="dxa"/>
            <w:gridSpan w:val="21"/>
            <w:noWrap/>
          </w:tcPr>
          <w:p w:rsidR="000D5FE4" w:rsidRPr="00080C48" w:rsidRDefault="000D5FE4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0D5FE4" w:rsidRPr="00080C48" w:rsidTr="003F23D9">
        <w:tc>
          <w:tcPr>
            <w:tcW w:w="480" w:type="dxa"/>
            <w:vMerge w:val="restart"/>
            <w:noWrap/>
          </w:tcPr>
          <w:p w:rsidR="000D5FE4" w:rsidRPr="00080C48" w:rsidRDefault="000D5FE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0D5FE4" w:rsidRPr="00080C48" w:rsidRDefault="000D5FE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0D5FE4" w:rsidRPr="00080C48" w:rsidRDefault="000D5FE4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0D5FE4" w:rsidRPr="00080C48" w:rsidRDefault="000D5FE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D5FE4" w:rsidRPr="00080C48" w:rsidTr="003F23D9">
        <w:tc>
          <w:tcPr>
            <w:tcW w:w="480" w:type="dxa"/>
            <w:vMerge/>
            <w:vAlign w:val="center"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D5FE4" w:rsidRPr="00080C48" w:rsidRDefault="000D5FE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0D5FE4" w:rsidRPr="00080C48" w:rsidRDefault="000D5FE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D5FE4" w:rsidRPr="00080C48" w:rsidTr="003F23D9">
        <w:tc>
          <w:tcPr>
            <w:tcW w:w="480" w:type="dxa"/>
            <w:vMerge/>
            <w:vAlign w:val="center"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D5FE4" w:rsidRPr="00080C48" w:rsidRDefault="000D5FE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D5FE4" w:rsidRPr="00080C48" w:rsidTr="003F23D9">
        <w:tc>
          <w:tcPr>
            <w:tcW w:w="480" w:type="dxa"/>
            <w:vMerge/>
            <w:vAlign w:val="center"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D5FE4" w:rsidRPr="00080C48" w:rsidRDefault="000D5FE4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D5FE4" w:rsidRPr="00080C48" w:rsidRDefault="000D5FE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Default="000D5FE4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D5FE4" w:rsidRPr="00080C48" w:rsidRDefault="000D5FE4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D5FE4" w:rsidRPr="00080C48" w:rsidTr="003F23D9">
        <w:tc>
          <w:tcPr>
            <w:tcW w:w="480" w:type="dxa"/>
            <w:vAlign w:val="center"/>
          </w:tcPr>
          <w:p w:rsidR="000D5FE4" w:rsidRPr="00080C48" w:rsidRDefault="000D5FE4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0D5FE4" w:rsidRPr="003F23D9" w:rsidRDefault="000D5FE4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0D5FE4" w:rsidRPr="00080C48" w:rsidTr="003F23D9">
        <w:tc>
          <w:tcPr>
            <w:tcW w:w="480" w:type="dxa"/>
          </w:tcPr>
          <w:p w:rsidR="000D5FE4" w:rsidRPr="00080C48" w:rsidRDefault="000D5FE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0D5FE4" w:rsidRPr="00080C48" w:rsidRDefault="000D5FE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0D5FE4" w:rsidRPr="00080C48" w:rsidRDefault="000D5FE4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0D5FE4" w:rsidRPr="00080C48" w:rsidRDefault="000D5FE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D5FE4" w:rsidRPr="00080C48" w:rsidTr="003F23D9">
        <w:tc>
          <w:tcPr>
            <w:tcW w:w="480" w:type="dxa"/>
            <w:vAlign w:val="center"/>
          </w:tcPr>
          <w:p w:rsidR="000D5FE4" w:rsidRPr="00080C48" w:rsidRDefault="000D5FE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D5FE4" w:rsidRPr="00080C48" w:rsidRDefault="000D5FE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D5FE4" w:rsidRPr="00080C48" w:rsidRDefault="000D5FE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D5FE4" w:rsidRPr="00080C48" w:rsidRDefault="000D5FE4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D5FE4" w:rsidRPr="00080C48" w:rsidTr="003F23D9">
        <w:tc>
          <w:tcPr>
            <w:tcW w:w="480" w:type="dxa"/>
            <w:vAlign w:val="center"/>
          </w:tcPr>
          <w:p w:rsidR="000D5FE4" w:rsidRPr="00080C48" w:rsidRDefault="000D5FE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D5FE4" w:rsidRPr="00080C48" w:rsidRDefault="000D5FE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D5FE4" w:rsidRPr="00080C48" w:rsidRDefault="000D5FE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D5FE4" w:rsidRPr="00080C48" w:rsidRDefault="000D5FE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D5FE4" w:rsidRPr="00080C48" w:rsidTr="003F23D9">
        <w:tc>
          <w:tcPr>
            <w:tcW w:w="480" w:type="dxa"/>
            <w:vAlign w:val="center"/>
          </w:tcPr>
          <w:p w:rsidR="000D5FE4" w:rsidRPr="00080C48" w:rsidRDefault="000D5FE4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D5FE4" w:rsidRPr="00080C48" w:rsidRDefault="000D5FE4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D5FE4" w:rsidRPr="00080C48" w:rsidRDefault="000D5FE4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D5FE4" w:rsidRPr="00080C48" w:rsidRDefault="000D5FE4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D5FE4" w:rsidRDefault="000D5FE4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0D5FE4" w:rsidRPr="00080C48" w:rsidRDefault="000D5FE4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0D5FE4" w:rsidRDefault="000D5FE4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0D5FE4" w:rsidRDefault="000D5FE4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0D5FE4" w:rsidRPr="002D7AD1" w:rsidRDefault="000D5FE4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0D5FE4" w:rsidRDefault="000D5FE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0D5FE4" w:rsidRDefault="000D5FE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D5FE4" w:rsidRPr="00080C48" w:rsidRDefault="000D5FE4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0D5FE4" w:rsidRPr="00080C48" w:rsidRDefault="000D5FE4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0D5FE4" w:rsidRPr="00080C48" w:rsidRDefault="000D5FE4" w:rsidP="006128C7">
      <w:pPr>
        <w:rPr>
          <w:kern w:val="2"/>
          <w:sz w:val="28"/>
          <w:szCs w:val="28"/>
        </w:rPr>
      </w:pPr>
    </w:p>
    <w:tbl>
      <w:tblPr>
        <w:tblW w:w="5049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97"/>
        <w:gridCol w:w="2038"/>
        <w:gridCol w:w="953"/>
        <w:gridCol w:w="413"/>
        <w:gridCol w:w="656"/>
        <w:gridCol w:w="954"/>
        <w:gridCol w:w="412"/>
        <w:gridCol w:w="865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2"/>
        <w:gridCol w:w="774"/>
      </w:tblGrid>
      <w:tr w:rsidR="000D5FE4" w:rsidRPr="00080C48" w:rsidTr="002503FC"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0D5FE4" w:rsidRPr="00080C48" w:rsidRDefault="000D5FE4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0D5FE4" w:rsidRPr="00080C48" w:rsidTr="002503FC"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/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/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/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2030</w:t>
            </w:r>
          </w:p>
        </w:tc>
      </w:tr>
    </w:tbl>
    <w:p w:rsidR="000D5FE4" w:rsidRPr="00080C48" w:rsidRDefault="000D5FE4" w:rsidP="006128C7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404"/>
        <w:gridCol w:w="2024"/>
        <w:gridCol w:w="951"/>
        <w:gridCol w:w="418"/>
        <w:gridCol w:w="661"/>
        <w:gridCol w:w="952"/>
        <w:gridCol w:w="416"/>
        <w:gridCol w:w="863"/>
        <w:gridCol w:w="774"/>
        <w:gridCol w:w="774"/>
        <w:gridCol w:w="774"/>
        <w:gridCol w:w="774"/>
        <w:gridCol w:w="774"/>
        <w:gridCol w:w="774"/>
        <w:gridCol w:w="774"/>
        <w:gridCol w:w="774"/>
        <w:gridCol w:w="775"/>
        <w:gridCol w:w="774"/>
        <w:gridCol w:w="773"/>
        <w:gridCol w:w="774"/>
      </w:tblGrid>
      <w:tr w:rsidR="000D5FE4" w:rsidRPr="00080C48" w:rsidTr="00265130">
        <w:trPr>
          <w:tblHeader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13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14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17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18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Pr="00080C48" w:rsidRDefault="000D5FE4" w:rsidP="00180BE3">
            <w:pPr>
              <w:jc w:val="center"/>
            </w:pPr>
            <w:r w:rsidRPr="00080C48">
              <w:t>20</w:t>
            </w:r>
          </w:p>
        </w:tc>
      </w:tr>
      <w:tr w:rsidR="000D5FE4" w:rsidRPr="00080C48" w:rsidTr="00265130"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2503FC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r>
              <w:t>Администрация Алексеевского сельского поселения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35129,4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6824,6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3500,0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350</w:t>
            </w:r>
            <w:r w:rsidRPr="00D20406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20406">
              <w:t>0,0</w:t>
            </w:r>
          </w:p>
        </w:tc>
      </w:tr>
      <w:tr w:rsidR="000D5FE4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35129,4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6824,6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3500,0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350</w:t>
            </w:r>
            <w:r w:rsidRPr="007F26F2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7F26F2">
              <w:t>0,0</w:t>
            </w:r>
          </w:p>
        </w:tc>
      </w:tr>
      <w:tr w:rsidR="000D5FE4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00103" w:rsidRDefault="000D5FE4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CA68C2">
            <w:pPr>
              <w:jc w:val="center"/>
            </w:pPr>
            <w:r>
              <w:t>07100</w:t>
            </w:r>
          </w:p>
          <w:p w:rsidR="000D5FE4" w:rsidRDefault="000D5FE4" w:rsidP="00CA68C2">
            <w:pPr>
              <w:jc w:val="center"/>
            </w:pPr>
            <w:r>
              <w:t>83510</w:t>
            </w:r>
          </w:p>
          <w:p w:rsidR="000D5FE4" w:rsidRDefault="000D5FE4" w:rsidP="00CA68C2">
            <w:pPr>
              <w:jc w:val="center"/>
            </w:pPr>
          </w:p>
          <w:p w:rsidR="000D5FE4" w:rsidRDefault="000D5FE4" w:rsidP="00CA68C2">
            <w:pPr>
              <w:jc w:val="center"/>
            </w:pPr>
            <w:r>
              <w:t>07100</w:t>
            </w:r>
          </w:p>
          <w:p w:rsidR="000D5FE4" w:rsidRPr="000E54D1" w:rsidRDefault="000D5FE4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34841,7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2503FC">
            <w:pPr>
              <w:jc w:val="center"/>
            </w:pPr>
            <w:r>
              <w:t>1835,5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6D3E50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6D3E50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6D3E50">
            <w:pPr>
              <w:jc w:val="center"/>
            </w:pPr>
            <w:r>
              <w:t>6095,7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2503FC">
            <w:pPr>
              <w:jc w:val="center"/>
            </w:pPr>
            <w:r>
              <w:t>6824,6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2503FC">
            <w:pPr>
              <w:jc w:val="center"/>
            </w:pPr>
            <w:r>
              <w:t>3500,0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2503FC">
            <w:pPr>
              <w:jc w:val="center"/>
            </w:pPr>
            <w:r>
              <w:t>350</w:t>
            </w:r>
            <w:r w:rsidRPr="00D33965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D5FE4" w:rsidRDefault="000D5FE4" w:rsidP="002503FC">
            <w:pPr>
              <w:jc w:val="center"/>
            </w:pPr>
            <w:r w:rsidRPr="00D33965">
              <w:t>0,0</w:t>
            </w:r>
          </w:p>
        </w:tc>
      </w:tr>
      <w:tr w:rsidR="000D5FE4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00103" w:rsidRDefault="000D5FE4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0E54D1">
            <w:pPr>
              <w:jc w:val="center"/>
            </w:pPr>
            <w:r>
              <w:t>07100</w:t>
            </w:r>
          </w:p>
          <w:p w:rsidR="000D5FE4" w:rsidRPr="00080C48" w:rsidRDefault="000D5FE4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Default="000D5FE4" w:rsidP="002503FC">
            <w:pPr>
              <w:jc w:val="center"/>
            </w:pPr>
            <w:r w:rsidRPr="00DF0A84">
              <w:t>0,0</w:t>
            </w:r>
          </w:p>
        </w:tc>
      </w:tr>
    </w:tbl>
    <w:p w:rsidR="000D5FE4" w:rsidRDefault="000D5FE4" w:rsidP="006128C7">
      <w:pPr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jc w:val="center"/>
        <w:rPr>
          <w:kern w:val="2"/>
          <w:sz w:val="28"/>
          <w:szCs w:val="28"/>
        </w:rPr>
      </w:pPr>
    </w:p>
    <w:p w:rsidR="000D5FE4" w:rsidRDefault="000D5FE4" w:rsidP="006128C7">
      <w:pPr>
        <w:jc w:val="center"/>
        <w:rPr>
          <w:kern w:val="2"/>
          <w:sz w:val="28"/>
          <w:szCs w:val="28"/>
        </w:rPr>
      </w:pPr>
    </w:p>
    <w:p w:rsidR="000D5FE4" w:rsidRPr="00080C48" w:rsidRDefault="000D5FE4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0D5FE4" w:rsidRDefault="000D5FE4" w:rsidP="00551B3E">
      <w:pPr>
        <w:suppressAutoHyphens/>
        <w:autoSpaceDE w:val="0"/>
        <w:autoSpaceDN w:val="0"/>
        <w:adjustRightInd w:val="0"/>
        <w:spacing w:line="235" w:lineRule="auto"/>
        <w:ind w:left="910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D5FE4" w:rsidRDefault="000D5FE4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0D5FE4" w:rsidRDefault="000D5FE4" w:rsidP="00551B3E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0D5FE4" w:rsidRPr="00080C48" w:rsidRDefault="000D5FE4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0D5FE4" w:rsidRPr="00080C48" w:rsidRDefault="000D5FE4" w:rsidP="00551B3E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0D5FE4" w:rsidRPr="00080C48" w:rsidRDefault="000D5FE4" w:rsidP="006128C7">
      <w:pPr>
        <w:jc w:val="right"/>
        <w:rPr>
          <w:sz w:val="2"/>
          <w:szCs w:val="2"/>
        </w:rPr>
      </w:pPr>
    </w:p>
    <w:tbl>
      <w:tblPr>
        <w:tblW w:w="5024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75"/>
        <w:gridCol w:w="1798"/>
        <w:gridCol w:w="2083"/>
        <w:gridCol w:w="931"/>
        <w:gridCol w:w="877"/>
        <w:gridCol w:w="970"/>
        <w:gridCol w:w="876"/>
        <w:gridCol w:w="877"/>
        <w:gridCol w:w="877"/>
        <w:gridCol w:w="876"/>
        <w:gridCol w:w="970"/>
        <w:gridCol w:w="969"/>
        <w:gridCol w:w="877"/>
        <w:gridCol w:w="818"/>
        <w:gridCol w:w="844"/>
        <w:gridCol w:w="877"/>
      </w:tblGrid>
      <w:tr w:rsidR="000D5FE4" w:rsidRPr="00080C48" w:rsidTr="00551B3E">
        <w:tc>
          <w:tcPr>
            <w:tcW w:w="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0D5FE4" w:rsidRPr="00080C48" w:rsidTr="00551B3E">
        <w:tc>
          <w:tcPr>
            <w:tcW w:w="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rPr>
                <w:sz w:val="22"/>
                <w:szCs w:val="22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5FE4" w:rsidRPr="00080C48" w:rsidRDefault="000D5FE4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0D5FE4" w:rsidRPr="00080C48" w:rsidRDefault="000D5FE4" w:rsidP="006128C7">
      <w:pPr>
        <w:rPr>
          <w:sz w:val="2"/>
          <w:szCs w:val="2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69"/>
        <w:gridCol w:w="1781"/>
        <w:gridCol w:w="2107"/>
        <w:gridCol w:w="953"/>
        <w:gridCol w:w="857"/>
        <w:gridCol w:w="970"/>
        <w:gridCol w:w="877"/>
        <w:gridCol w:w="878"/>
        <w:gridCol w:w="881"/>
        <w:gridCol w:w="877"/>
        <w:gridCol w:w="970"/>
        <w:gridCol w:w="969"/>
        <w:gridCol w:w="878"/>
        <w:gridCol w:w="820"/>
        <w:gridCol w:w="845"/>
        <w:gridCol w:w="907"/>
      </w:tblGrid>
      <w:tr w:rsidR="000D5FE4" w:rsidRPr="00080C48" w:rsidTr="00551B3E">
        <w:tc>
          <w:tcPr>
            <w:tcW w:w="369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1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53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0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8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7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70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9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78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20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5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" w:type="dxa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0D5FE4" w:rsidRPr="00080C48" w:rsidTr="00551B3E">
        <w:tc>
          <w:tcPr>
            <w:tcW w:w="369" w:type="dxa"/>
            <w:vMerge w:val="restart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1" w:type="dxa"/>
            <w:vMerge w:val="restart"/>
          </w:tcPr>
          <w:p w:rsidR="000D5FE4" w:rsidRPr="003F23D9" w:rsidRDefault="000D5FE4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0D5FE4" w:rsidRPr="003F23D9" w:rsidRDefault="000D5FE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35129,4</w:t>
            </w:r>
          </w:p>
        </w:tc>
        <w:tc>
          <w:tcPr>
            <w:tcW w:w="857" w:type="dxa"/>
          </w:tcPr>
          <w:p w:rsidR="000D5FE4" w:rsidRPr="003F23D9" w:rsidRDefault="000D5FE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0D5FE4" w:rsidRPr="003F23D9" w:rsidRDefault="000D5FE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0D5FE4" w:rsidRPr="003F23D9" w:rsidRDefault="000D5FE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877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6824,6</w:t>
            </w:r>
          </w:p>
        </w:tc>
        <w:tc>
          <w:tcPr>
            <w:tcW w:w="970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69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D5FE4" w:rsidRPr="00080C48" w:rsidTr="00551B3E">
        <w:trPr>
          <w:trHeight w:val="405"/>
        </w:trPr>
        <w:tc>
          <w:tcPr>
            <w:tcW w:w="369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0D5FE4" w:rsidRPr="00080C48" w:rsidRDefault="000D5FE4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D5FE4" w:rsidRPr="00080C48" w:rsidTr="00551B3E">
        <w:trPr>
          <w:trHeight w:val="450"/>
        </w:trPr>
        <w:tc>
          <w:tcPr>
            <w:tcW w:w="369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0D5FE4" w:rsidRPr="003F23D9" w:rsidRDefault="000D5FE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0D5FE4" w:rsidRPr="003F23D9" w:rsidRDefault="000D5FE4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0D5FE4" w:rsidRPr="003F23D9" w:rsidRDefault="000D5FE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0D5FE4" w:rsidRPr="003F23D9" w:rsidRDefault="000D5FE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D5FE4" w:rsidRPr="00080C48" w:rsidTr="00551B3E">
        <w:trPr>
          <w:trHeight w:val="195"/>
        </w:trPr>
        <w:tc>
          <w:tcPr>
            <w:tcW w:w="369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0D5FE4" w:rsidRPr="003F23D9" w:rsidRDefault="000D5FE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34841,7</w:t>
            </w:r>
          </w:p>
        </w:tc>
        <w:tc>
          <w:tcPr>
            <w:tcW w:w="857" w:type="dxa"/>
          </w:tcPr>
          <w:p w:rsidR="000D5FE4" w:rsidRPr="003F23D9" w:rsidRDefault="000D5FE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0D5FE4" w:rsidRPr="003F23D9" w:rsidRDefault="000D5FE4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0D5FE4" w:rsidRPr="003F23D9" w:rsidRDefault="000D5FE4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0D5FE4" w:rsidRPr="003F23D9" w:rsidRDefault="000D5FE4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0D5FE4" w:rsidRPr="003F23D9" w:rsidRDefault="000D5FE4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877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6824,6</w:t>
            </w:r>
          </w:p>
        </w:tc>
        <w:tc>
          <w:tcPr>
            <w:tcW w:w="970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69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D5FE4" w:rsidRPr="00080C48" w:rsidTr="00551B3E">
        <w:trPr>
          <w:trHeight w:val="336"/>
        </w:trPr>
        <w:tc>
          <w:tcPr>
            <w:tcW w:w="369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0D5FE4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D5FE4" w:rsidRPr="00080C48" w:rsidTr="00551B3E">
        <w:trPr>
          <w:trHeight w:val="537"/>
        </w:trPr>
        <w:tc>
          <w:tcPr>
            <w:tcW w:w="369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D5FE4" w:rsidRPr="002503FC" w:rsidRDefault="000D5FE4" w:rsidP="002503F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0D5FE4" w:rsidRDefault="000D5FE4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D5FE4" w:rsidRPr="00080C48" w:rsidTr="00551B3E">
        <w:tc>
          <w:tcPr>
            <w:tcW w:w="369" w:type="dxa"/>
            <w:vMerge w:val="restart"/>
          </w:tcPr>
          <w:p w:rsidR="000D5FE4" w:rsidRPr="00080C48" w:rsidRDefault="000D5FE4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1" w:type="dxa"/>
            <w:vMerge w:val="restart"/>
          </w:tcPr>
          <w:p w:rsidR="000D5FE4" w:rsidRPr="003F23D9" w:rsidRDefault="000D5FE4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0D5FE4" w:rsidRPr="003F23D9" w:rsidRDefault="000D5FE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35129,4</w:t>
            </w:r>
          </w:p>
        </w:tc>
        <w:tc>
          <w:tcPr>
            <w:tcW w:w="857" w:type="dxa"/>
          </w:tcPr>
          <w:p w:rsidR="000D5FE4" w:rsidRPr="003F23D9" w:rsidRDefault="000D5FE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0D5FE4" w:rsidRPr="003F23D9" w:rsidRDefault="000D5FE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0D5FE4" w:rsidRPr="003F23D9" w:rsidRDefault="000D5FE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0D5FE4" w:rsidRPr="003F23D9" w:rsidRDefault="000D5FE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0D5FE4" w:rsidRPr="003F23D9" w:rsidRDefault="000D5FE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877" w:type="dxa"/>
          </w:tcPr>
          <w:p w:rsidR="000D5FE4" w:rsidRPr="003F23D9" w:rsidRDefault="000D5FE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6824,6</w:t>
            </w:r>
          </w:p>
        </w:tc>
        <w:tc>
          <w:tcPr>
            <w:tcW w:w="970" w:type="dxa"/>
          </w:tcPr>
          <w:p w:rsidR="000D5FE4" w:rsidRPr="003F23D9" w:rsidRDefault="000D5FE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69" w:type="dxa"/>
          </w:tcPr>
          <w:p w:rsidR="000D5FE4" w:rsidRPr="003F23D9" w:rsidRDefault="000D5FE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D5FE4" w:rsidRPr="00080C48" w:rsidTr="00551B3E">
        <w:trPr>
          <w:trHeight w:val="525"/>
        </w:trPr>
        <w:tc>
          <w:tcPr>
            <w:tcW w:w="369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0D5FE4" w:rsidRPr="00080C48" w:rsidRDefault="000D5FE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0D5FE4" w:rsidRPr="00080C48" w:rsidRDefault="000D5FE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0D5FE4" w:rsidRPr="00080C48" w:rsidRDefault="000D5FE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0D5FE4" w:rsidRPr="00080C48" w:rsidRDefault="000D5FE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0D5FE4" w:rsidRPr="00080C48" w:rsidRDefault="000D5FE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0D5FE4" w:rsidRPr="00080C48" w:rsidRDefault="000D5FE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0D5FE4" w:rsidRPr="00080C48" w:rsidRDefault="000D5FE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0D5FE4" w:rsidRPr="00080C48" w:rsidRDefault="000D5FE4" w:rsidP="00497D52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0D5FE4" w:rsidRPr="00080C48" w:rsidRDefault="000D5FE4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0D5FE4" w:rsidRPr="00080C48" w:rsidRDefault="000D5FE4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0D5FE4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0D5FE4" w:rsidRPr="003F23D9" w:rsidRDefault="000D5FE4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0D5FE4" w:rsidRPr="003F23D9" w:rsidRDefault="000D5FE4" w:rsidP="00497D52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0D5FE4" w:rsidRPr="003F23D9" w:rsidRDefault="000D5FE4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0D5FE4" w:rsidRPr="003F23D9" w:rsidRDefault="000D5FE4" w:rsidP="00497D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0D5FE4" w:rsidRPr="003F23D9" w:rsidRDefault="000D5FE4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0D5FE4" w:rsidRPr="003F23D9" w:rsidRDefault="000D5FE4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0D5FE4" w:rsidRPr="003F23D9" w:rsidRDefault="000D5FE4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0D5FE4" w:rsidRPr="003F23D9" w:rsidRDefault="000D5FE4" w:rsidP="00497D52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D5FE4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0D5FE4" w:rsidRPr="003F23D9" w:rsidRDefault="000D5FE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34841,7</w:t>
            </w:r>
          </w:p>
        </w:tc>
        <w:tc>
          <w:tcPr>
            <w:tcW w:w="857" w:type="dxa"/>
          </w:tcPr>
          <w:p w:rsidR="000D5FE4" w:rsidRPr="003F23D9" w:rsidRDefault="000D5FE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0D5FE4" w:rsidRPr="003F23D9" w:rsidRDefault="000D5FE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0D5FE4" w:rsidRPr="003F23D9" w:rsidRDefault="000D5FE4" w:rsidP="0025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0D5FE4" w:rsidRPr="003F23D9" w:rsidRDefault="000D5FE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0D5FE4" w:rsidRPr="003F23D9" w:rsidRDefault="000D5FE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6095,7</w:t>
            </w:r>
          </w:p>
        </w:tc>
        <w:tc>
          <w:tcPr>
            <w:tcW w:w="877" w:type="dxa"/>
          </w:tcPr>
          <w:p w:rsidR="000D5FE4" w:rsidRPr="003F23D9" w:rsidRDefault="000D5FE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6824,6</w:t>
            </w:r>
          </w:p>
        </w:tc>
        <w:tc>
          <w:tcPr>
            <w:tcW w:w="970" w:type="dxa"/>
          </w:tcPr>
          <w:p w:rsidR="000D5FE4" w:rsidRPr="003F23D9" w:rsidRDefault="000D5FE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969" w:type="dxa"/>
          </w:tcPr>
          <w:p w:rsidR="000D5FE4" w:rsidRPr="003F23D9" w:rsidRDefault="000D5FE4" w:rsidP="002573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350</w:t>
            </w: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0D5FE4" w:rsidRPr="003F23D9" w:rsidRDefault="000D5FE4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D5FE4" w:rsidRPr="00080C48" w:rsidTr="00551B3E">
        <w:trPr>
          <w:trHeight w:val="225"/>
        </w:trPr>
        <w:tc>
          <w:tcPr>
            <w:tcW w:w="369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D5FE4" w:rsidRPr="00080C48" w:rsidTr="00551B3E">
        <w:trPr>
          <w:trHeight w:val="150"/>
        </w:trPr>
        <w:tc>
          <w:tcPr>
            <w:tcW w:w="369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0D5FE4" w:rsidRPr="00080C48" w:rsidRDefault="000D5FE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D5FE4" w:rsidRPr="006D7FE1" w:rsidRDefault="000D5FE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0D5FE4" w:rsidRDefault="000D5FE4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0D5FE4" w:rsidRPr="00551B3E" w:rsidRDefault="000D5FE4" w:rsidP="00551B3E">
      <w:pPr>
        <w:tabs>
          <w:tab w:val="left" w:pos="3105"/>
        </w:tabs>
      </w:pPr>
      <w:bookmarkStart w:id="0" w:name="_GoBack"/>
      <w:bookmarkEnd w:id="0"/>
    </w:p>
    <w:sectPr w:rsidR="000D5FE4" w:rsidRPr="00551B3E" w:rsidSect="002503FC">
      <w:footerReference w:type="even" r:id="rId9"/>
      <w:footerReference w:type="default" r:id="rId10"/>
      <w:pgSz w:w="16839" w:h="11907" w:orient="landscape" w:code="9"/>
      <w:pgMar w:top="1134" w:right="567" w:bottom="567" w:left="567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FE4" w:rsidRDefault="000D5FE4">
      <w:r>
        <w:separator/>
      </w:r>
    </w:p>
  </w:endnote>
  <w:endnote w:type="continuationSeparator" w:id="1">
    <w:p w:rsidR="000D5FE4" w:rsidRDefault="000D5F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E4" w:rsidRDefault="000D5FE4">
    <w:pPr>
      <w:pStyle w:val="Footer"/>
      <w:jc w:val="right"/>
    </w:pPr>
    <w:fldSimple w:instr=" PAGE   \* MERGEFORMAT ">
      <w:r>
        <w:rPr>
          <w:noProof/>
        </w:rPr>
        <w:t>7</w:t>
      </w:r>
    </w:fldSimple>
  </w:p>
  <w:p w:rsidR="000D5FE4" w:rsidRDefault="000D5FE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E4" w:rsidRDefault="000D5FE4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D5FE4" w:rsidRDefault="000D5FE4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E4" w:rsidRPr="00B82745" w:rsidRDefault="000D5FE4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FE4" w:rsidRDefault="000D5FE4">
      <w:r>
        <w:separator/>
      </w:r>
    </w:p>
  </w:footnote>
  <w:footnote w:type="continuationSeparator" w:id="1">
    <w:p w:rsidR="000D5FE4" w:rsidRDefault="000D5F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06F4"/>
    <w:rsid w:val="00012E46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355F"/>
    <w:rsid w:val="000B4002"/>
    <w:rsid w:val="000B4F30"/>
    <w:rsid w:val="000B66C7"/>
    <w:rsid w:val="000C25C0"/>
    <w:rsid w:val="000C3B23"/>
    <w:rsid w:val="000C430D"/>
    <w:rsid w:val="000D23A9"/>
    <w:rsid w:val="000D2C86"/>
    <w:rsid w:val="000D5FE4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23F"/>
    <w:rsid w:val="001638CC"/>
    <w:rsid w:val="00171FDD"/>
    <w:rsid w:val="00175C64"/>
    <w:rsid w:val="00180BE3"/>
    <w:rsid w:val="00181A23"/>
    <w:rsid w:val="00185603"/>
    <w:rsid w:val="00193721"/>
    <w:rsid w:val="00193FF4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E687F"/>
    <w:rsid w:val="001F3268"/>
    <w:rsid w:val="001F4BE3"/>
    <w:rsid w:val="001F6D02"/>
    <w:rsid w:val="002030E9"/>
    <w:rsid w:val="00203336"/>
    <w:rsid w:val="00214FFC"/>
    <w:rsid w:val="002173A8"/>
    <w:rsid w:val="002376D8"/>
    <w:rsid w:val="0024722B"/>
    <w:rsid w:val="002503FC"/>
    <w:rsid w:val="002504E8"/>
    <w:rsid w:val="00252D2F"/>
    <w:rsid w:val="00253E07"/>
    <w:rsid w:val="00254382"/>
    <w:rsid w:val="00254C39"/>
    <w:rsid w:val="00257314"/>
    <w:rsid w:val="00265130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2271"/>
    <w:rsid w:val="002B5703"/>
    <w:rsid w:val="002B6527"/>
    <w:rsid w:val="002C135C"/>
    <w:rsid w:val="002C23C4"/>
    <w:rsid w:val="002C47DB"/>
    <w:rsid w:val="002C5E60"/>
    <w:rsid w:val="002C652A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36786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67D74"/>
    <w:rsid w:val="004711EC"/>
    <w:rsid w:val="004747B8"/>
    <w:rsid w:val="0047775C"/>
    <w:rsid w:val="00480BC7"/>
    <w:rsid w:val="00480EC7"/>
    <w:rsid w:val="004871AA"/>
    <w:rsid w:val="00493394"/>
    <w:rsid w:val="00497D52"/>
    <w:rsid w:val="004A77CC"/>
    <w:rsid w:val="004B138B"/>
    <w:rsid w:val="004B3755"/>
    <w:rsid w:val="004B6A5C"/>
    <w:rsid w:val="004C0BD7"/>
    <w:rsid w:val="004C12C3"/>
    <w:rsid w:val="004C6E8B"/>
    <w:rsid w:val="004D071F"/>
    <w:rsid w:val="004D50B6"/>
    <w:rsid w:val="004E00A5"/>
    <w:rsid w:val="004E0AB7"/>
    <w:rsid w:val="004E78FD"/>
    <w:rsid w:val="004F7011"/>
    <w:rsid w:val="00500273"/>
    <w:rsid w:val="005038F7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1B3E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4914"/>
    <w:rsid w:val="005A5F40"/>
    <w:rsid w:val="005B3C9C"/>
    <w:rsid w:val="005C5FF3"/>
    <w:rsid w:val="005C7F94"/>
    <w:rsid w:val="005D38DA"/>
    <w:rsid w:val="005D396B"/>
    <w:rsid w:val="005D5EB5"/>
    <w:rsid w:val="005E0FC7"/>
    <w:rsid w:val="005F0BE2"/>
    <w:rsid w:val="005F28BB"/>
    <w:rsid w:val="005F788A"/>
    <w:rsid w:val="006001E8"/>
    <w:rsid w:val="00602A87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63C0F"/>
    <w:rsid w:val="00665068"/>
    <w:rsid w:val="00670268"/>
    <w:rsid w:val="00670BE4"/>
    <w:rsid w:val="00672951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3E50"/>
    <w:rsid w:val="006D6F19"/>
    <w:rsid w:val="006D71E8"/>
    <w:rsid w:val="006D7FE1"/>
    <w:rsid w:val="006E2924"/>
    <w:rsid w:val="006E5C20"/>
    <w:rsid w:val="006F384D"/>
    <w:rsid w:val="006F4D07"/>
    <w:rsid w:val="007015E4"/>
    <w:rsid w:val="00702777"/>
    <w:rsid w:val="0070314A"/>
    <w:rsid w:val="00705935"/>
    <w:rsid w:val="007120F8"/>
    <w:rsid w:val="00717152"/>
    <w:rsid w:val="007207F8"/>
    <w:rsid w:val="007219F0"/>
    <w:rsid w:val="00721B8D"/>
    <w:rsid w:val="00722A14"/>
    <w:rsid w:val="007255EE"/>
    <w:rsid w:val="00730F7C"/>
    <w:rsid w:val="00731E83"/>
    <w:rsid w:val="00736029"/>
    <w:rsid w:val="00743A81"/>
    <w:rsid w:val="00745899"/>
    <w:rsid w:val="007462E9"/>
    <w:rsid w:val="007566EC"/>
    <w:rsid w:val="00771788"/>
    <w:rsid w:val="007730B1"/>
    <w:rsid w:val="00782222"/>
    <w:rsid w:val="00785FC5"/>
    <w:rsid w:val="007867E7"/>
    <w:rsid w:val="007936ED"/>
    <w:rsid w:val="0079604A"/>
    <w:rsid w:val="007A105F"/>
    <w:rsid w:val="007A1471"/>
    <w:rsid w:val="007A6912"/>
    <w:rsid w:val="007B6388"/>
    <w:rsid w:val="007C0974"/>
    <w:rsid w:val="007C0A5F"/>
    <w:rsid w:val="007C64E3"/>
    <w:rsid w:val="007D28E3"/>
    <w:rsid w:val="007E2E7A"/>
    <w:rsid w:val="007E3238"/>
    <w:rsid w:val="007E6838"/>
    <w:rsid w:val="007F26F2"/>
    <w:rsid w:val="007F7122"/>
    <w:rsid w:val="00802236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869C5"/>
    <w:rsid w:val="00891C80"/>
    <w:rsid w:val="0089480E"/>
    <w:rsid w:val="008A26EE"/>
    <w:rsid w:val="008A3826"/>
    <w:rsid w:val="008B113A"/>
    <w:rsid w:val="008B6AD3"/>
    <w:rsid w:val="008B6ECA"/>
    <w:rsid w:val="008C25E3"/>
    <w:rsid w:val="008C3E38"/>
    <w:rsid w:val="008C5A82"/>
    <w:rsid w:val="008D3389"/>
    <w:rsid w:val="008D777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2D16"/>
    <w:rsid w:val="00913129"/>
    <w:rsid w:val="00917C70"/>
    <w:rsid w:val="00920784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18F6"/>
    <w:rsid w:val="00995CD2"/>
    <w:rsid w:val="00996D3D"/>
    <w:rsid w:val="009A1733"/>
    <w:rsid w:val="009A1C39"/>
    <w:rsid w:val="009B125F"/>
    <w:rsid w:val="009B3AFF"/>
    <w:rsid w:val="009B752B"/>
    <w:rsid w:val="009D1410"/>
    <w:rsid w:val="009D259A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36EF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742"/>
    <w:rsid w:val="00A90E11"/>
    <w:rsid w:val="00A94040"/>
    <w:rsid w:val="00A941CF"/>
    <w:rsid w:val="00A945A0"/>
    <w:rsid w:val="00A96B98"/>
    <w:rsid w:val="00AA2FD7"/>
    <w:rsid w:val="00AA4161"/>
    <w:rsid w:val="00AA64D7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17A8"/>
    <w:rsid w:val="00B43D27"/>
    <w:rsid w:val="00B444A2"/>
    <w:rsid w:val="00B450C0"/>
    <w:rsid w:val="00B45BA9"/>
    <w:rsid w:val="00B502BA"/>
    <w:rsid w:val="00B531BE"/>
    <w:rsid w:val="00B602E2"/>
    <w:rsid w:val="00B62CFB"/>
    <w:rsid w:val="00B661B0"/>
    <w:rsid w:val="00B72D61"/>
    <w:rsid w:val="00B77844"/>
    <w:rsid w:val="00B80700"/>
    <w:rsid w:val="00B8231A"/>
    <w:rsid w:val="00B8233F"/>
    <w:rsid w:val="00B82591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F352C"/>
    <w:rsid w:val="00BF39F0"/>
    <w:rsid w:val="00BF4112"/>
    <w:rsid w:val="00BF5147"/>
    <w:rsid w:val="00BF68BE"/>
    <w:rsid w:val="00C02D6E"/>
    <w:rsid w:val="00C11FDF"/>
    <w:rsid w:val="00C17466"/>
    <w:rsid w:val="00C34790"/>
    <w:rsid w:val="00C36A26"/>
    <w:rsid w:val="00C37498"/>
    <w:rsid w:val="00C4021D"/>
    <w:rsid w:val="00C4693E"/>
    <w:rsid w:val="00C46AD1"/>
    <w:rsid w:val="00C572C4"/>
    <w:rsid w:val="00C6146B"/>
    <w:rsid w:val="00C63355"/>
    <w:rsid w:val="00C6477E"/>
    <w:rsid w:val="00C703FA"/>
    <w:rsid w:val="00C70581"/>
    <w:rsid w:val="00C731BB"/>
    <w:rsid w:val="00C76A2D"/>
    <w:rsid w:val="00C830C4"/>
    <w:rsid w:val="00C860C4"/>
    <w:rsid w:val="00C87EA2"/>
    <w:rsid w:val="00CA151C"/>
    <w:rsid w:val="00CA2D51"/>
    <w:rsid w:val="00CA339C"/>
    <w:rsid w:val="00CA68C2"/>
    <w:rsid w:val="00CB1900"/>
    <w:rsid w:val="00CB2CC6"/>
    <w:rsid w:val="00CB43C1"/>
    <w:rsid w:val="00CB5D93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16CA3"/>
    <w:rsid w:val="00D17008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804E2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C3D76"/>
    <w:rsid w:val="00DC56EA"/>
    <w:rsid w:val="00DD523B"/>
    <w:rsid w:val="00DE50C1"/>
    <w:rsid w:val="00DE5A44"/>
    <w:rsid w:val="00DE6408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0F8D"/>
    <w:rsid w:val="00EF1067"/>
    <w:rsid w:val="00EF29AB"/>
    <w:rsid w:val="00EF56AF"/>
    <w:rsid w:val="00EF6451"/>
    <w:rsid w:val="00EF7B22"/>
    <w:rsid w:val="00F0097A"/>
    <w:rsid w:val="00F00CF4"/>
    <w:rsid w:val="00F02C40"/>
    <w:rsid w:val="00F04883"/>
    <w:rsid w:val="00F1503F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3BFA"/>
    <w:rsid w:val="00F86418"/>
    <w:rsid w:val="00F9032C"/>
    <w:rsid w:val="00F91534"/>
    <w:rsid w:val="00F9297B"/>
    <w:rsid w:val="00F95748"/>
    <w:rsid w:val="00FA49E1"/>
    <w:rsid w:val="00FA6611"/>
    <w:rsid w:val="00FB4B7C"/>
    <w:rsid w:val="00FB5912"/>
    <w:rsid w:val="00FD350A"/>
    <w:rsid w:val="00FD40F8"/>
    <w:rsid w:val="00FE4EBF"/>
    <w:rsid w:val="00FF5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72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963</TotalTime>
  <Pages>16</Pages>
  <Words>3111</Words>
  <Characters>17734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150</cp:revision>
  <cp:lastPrinted>2023-01-06T06:20:00Z</cp:lastPrinted>
  <dcterms:created xsi:type="dcterms:W3CDTF">2018-11-09T13:07:00Z</dcterms:created>
  <dcterms:modified xsi:type="dcterms:W3CDTF">2024-01-03T08:46:00Z</dcterms:modified>
</cp:coreProperties>
</file>