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329" w:rsidRDefault="00BF63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FF2C73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BF6329" w:rsidRDefault="00BF63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F6329" w:rsidRDefault="00BF63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F6329" w:rsidRDefault="00BF63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BF6329" w:rsidRDefault="00BF6329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BF6329" w:rsidRPr="00BF799D" w:rsidRDefault="00BF6329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BF6329" w:rsidRPr="00C15F58" w:rsidRDefault="00BF6329" w:rsidP="00C15F58">
      <w:pPr>
        <w:spacing w:after="200"/>
        <w:contextualSpacing/>
        <w:jc w:val="center"/>
        <w:rPr>
          <w:sz w:val="28"/>
          <w:szCs w:val="28"/>
        </w:rPr>
      </w:pPr>
    </w:p>
    <w:p w:rsidR="00BF6329" w:rsidRPr="00C15F58" w:rsidRDefault="00BF6329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BF6329" w:rsidRPr="00C15F58" w:rsidRDefault="00BF6329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BF6329" w:rsidRPr="00C15F58" w:rsidTr="00213980">
        <w:tc>
          <w:tcPr>
            <w:tcW w:w="3115" w:type="dxa"/>
            <w:vAlign w:val="center"/>
          </w:tcPr>
          <w:p w:rsidR="00BF6329" w:rsidRPr="00213980" w:rsidRDefault="00BF6329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27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BF6329" w:rsidRPr="00213980" w:rsidRDefault="00BF6329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124</w:t>
            </w:r>
          </w:p>
        </w:tc>
        <w:tc>
          <w:tcPr>
            <w:tcW w:w="3546" w:type="dxa"/>
            <w:vAlign w:val="center"/>
          </w:tcPr>
          <w:p w:rsidR="00BF6329" w:rsidRPr="00213980" w:rsidRDefault="00BF6329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BF6329" w:rsidRPr="00C15F58" w:rsidRDefault="00BF6329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BF6329" w:rsidRPr="00C15F58" w:rsidTr="00D66044">
        <w:trPr>
          <w:trHeight w:val="1121"/>
        </w:trPr>
        <w:tc>
          <w:tcPr>
            <w:tcW w:w="4707" w:type="dxa"/>
          </w:tcPr>
          <w:p w:rsidR="00BF6329" w:rsidRPr="00C15F58" w:rsidRDefault="00BF6329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BF6329" w:rsidRDefault="00BF6329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BF6329" w:rsidRDefault="00BF6329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F6329" w:rsidRPr="007462E9" w:rsidRDefault="00BF6329" w:rsidP="00590D56">
      <w:pPr>
        <w:contextualSpacing/>
        <w:jc w:val="both"/>
        <w:rPr>
          <w:sz w:val="28"/>
          <w:szCs w:val="28"/>
        </w:rPr>
      </w:pPr>
    </w:p>
    <w:p w:rsidR="00BF6329" w:rsidRDefault="00BF6329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BF6329" w:rsidRDefault="00BF6329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BF6329" w:rsidRDefault="00BF6329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BF6329" w:rsidRPr="004B138B" w:rsidRDefault="00BF6329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F6329" w:rsidRDefault="00BF6329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F6329" w:rsidRDefault="00BF6329" w:rsidP="00C15F58">
      <w:pPr>
        <w:spacing w:after="200"/>
        <w:contextualSpacing/>
        <w:jc w:val="both"/>
        <w:rPr>
          <w:sz w:val="28"/>
          <w:szCs w:val="28"/>
        </w:rPr>
      </w:pPr>
    </w:p>
    <w:p w:rsidR="00BF6329" w:rsidRPr="00BF799D" w:rsidRDefault="00BF6329" w:rsidP="00C15F58">
      <w:pPr>
        <w:spacing w:after="200"/>
        <w:contextualSpacing/>
        <w:jc w:val="both"/>
        <w:rPr>
          <w:sz w:val="28"/>
          <w:szCs w:val="28"/>
        </w:rPr>
      </w:pPr>
    </w:p>
    <w:p w:rsidR="00BF6329" w:rsidRDefault="00BF6329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BF6329" w:rsidRDefault="00BF6329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BF6329" w:rsidRPr="00BF3287" w:rsidRDefault="00BF6329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BF6329" w:rsidRPr="00FD40F8" w:rsidRDefault="00BF6329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F6329" w:rsidRPr="00FD40F8" w:rsidRDefault="00BF6329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BF6329" w:rsidRPr="00CD715E" w:rsidRDefault="00BF6329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BF6329" w:rsidRPr="00FD40F8" w:rsidRDefault="00BF6329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27.12.2019</w:t>
      </w:r>
      <w:r w:rsidRPr="00FD40F8">
        <w:rPr>
          <w:sz w:val="28"/>
        </w:rPr>
        <w:t xml:space="preserve"> № </w:t>
      </w:r>
      <w:r>
        <w:rPr>
          <w:sz w:val="28"/>
        </w:rPr>
        <w:t>124</w:t>
      </w:r>
    </w:p>
    <w:p w:rsidR="00BF6329" w:rsidRDefault="00BF6329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F6329" w:rsidRPr="00FD40F8" w:rsidRDefault="00BF6329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BF6329" w:rsidRPr="00FD40F8" w:rsidRDefault="00BF6329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BF6329" w:rsidRDefault="00BF6329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BF6329" w:rsidRPr="00FD40F8" w:rsidRDefault="00BF6329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F6329" w:rsidRPr="00FD40F8" w:rsidRDefault="00BF6329" w:rsidP="00F36DF9">
      <w:pPr>
        <w:jc w:val="center"/>
        <w:rPr>
          <w:kern w:val="2"/>
          <w:sz w:val="28"/>
          <w:szCs w:val="28"/>
        </w:rPr>
      </w:pPr>
    </w:p>
    <w:p w:rsidR="00BF6329" w:rsidRPr="00FD40F8" w:rsidRDefault="00BF6329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F6329" w:rsidRPr="00FD40F8" w:rsidRDefault="00BF6329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BF6329" w:rsidRPr="00FD40F8" w:rsidRDefault="00BF6329" w:rsidP="00F36DF9">
      <w:pPr>
        <w:jc w:val="center"/>
        <w:rPr>
          <w:bCs/>
          <w:kern w:val="2"/>
          <w:sz w:val="28"/>
          <w:szCs w:val="28"/>
        </w:rPr>
      </w:pPr>
    </w:p>
    <w:p w:rsidR="00BF6329" w:rsidRPr="00FD40F8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BF6329" w:rsidRPr="00FD40F8" w:rsidRDefault="00BF6329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Default="00BF6329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BF6329" w:rsidRPr="00FD40F8" w:rsidRDefault="00BF6329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Default="00BF6329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BF6329" w:rsidRPr="00FD40F8" w:rsidRDefault="00BF6329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E16C87" w:rsidRDefault="00BF6329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F6329" w:rsidRPr="00FD40F8" w:rsidRDefault="00BF6329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Default="00BF6329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F6329" w:rsidRDefault="00BF6329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F6329" w:rsidRPr="00FD40F8" w:rsidRDefault="00BF6329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29 149,9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8 395,3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9020,7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4 655,1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20 129,2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3 740,2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F6329" w:rsidRPr="00FD40F8" w:rsidRDefault="00BF6329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F6329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F6329" w:rsidRPr="00BF3287" w:rsidRDefault="00BF6329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BF6329" w:rsidRPr="00BF3287" w:rsidRDefault="00BF6329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F6329" w:rsidRPr="00FD40F8" w:rsidRDefault="00BF6329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BF6329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F6329" w:rsidRPr="00FD40F8" w:rsidRDefault="00BF6329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F6329" w:rsidRPr="00FD40F8" w:rsidRDefault="00BF6329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Pr="00FD40F8" w:rsidRDefault="00BF6329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BF6329" w:rsidRPr="00FD40F8" w:rsidRDefault="00BF6329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Default="00BF6329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Default="00BF6329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BF6329" w:rsidRDefault="00BF6329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BF6329" w:rsidRDefault="00BF6329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BF6329" w:rsidRPr="00FD40F8" w:rsidRDefault="00BF6329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BF6329" w:rsidRPr="00FD40F8" w:rsidRDefault="00BF6329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Default="00BF6329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BF6329" w:rsidRDefault="00BF6329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BF6329" w:rsidRPr="00FD40F8" w:rsidRDefault="00BF6329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BF6329" w:rsidRPr="00FD40F8" w:rsidRDefault="00BF6329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BF6329" w:rsidRPr="00FD40F8" w:rsidRDefault="00BF6329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BF6329" w:rsidRPr="00FD40F8" w:rsidRDefault="00BF6329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BF6329" w:rsidRPr="00FD40F8" w:rsidRDefault="00BF6329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Pr="00FD40F8" w:rsidRDefault="00BF6329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27 768,8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7 014,2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BF6329" w:rsidRPr="00FD40F8" w:rsidRDefault="00BF6329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7 743,2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3 377,6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F6329" w:rsidRPr="00FD40F8" w:rsidRDefault="00BF6329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20 025,6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3 636,6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F6329" w:rsidRPr="00FD40F8" w:rsidTr="007A3892">
        <w:tc>
          <w:tcPr>
            <w:tcW w:w="2699" w:type="dxa"/>
          </w:tcPr>
          <w:p w:rsidR="00BF6329" w:rsidRPr="00FD40F8" w:rsidRDefault="00BF6329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BF6329" w:rsidRPr="00FD40F8" w:rsidRDefault="00BF6329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BF6329" w:rsidRPr="00FD40F8" w:rsidRDefault="00BF6329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BF6329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BF6329" w:rsidRPr="00BF3287" w:rsidRDefault="00BF6329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BF6329" w:rsidRPr="00BF3287" w:rsidRDefault="00BF6329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BF6329" w:rsidRPr="00BF3287" w:rsidRDefault="00BF6329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BF6329" w:rsidRDefault="00BF632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BF6329" w:rsidRPr="00FD40F8" w:rsidRDefault="00BF6329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BF6329" w:rsidRPr="00FD40F8" w:rsidRDefault="00BF6329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BF6329" w:rsidRDefault="00BF6329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BF6329" w:rsidRPr="00FD40F8" w:rsidRDefault="00BF6329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Default="00BF6329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BF6329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6329" w:rsidRPr="00015600" w:rsidRDefault="00BF6329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BF6329" w:rsidRPr="00FD40F8" w:rsidRDefault="00BF6329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F6329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BF6329" w:rsidRPr="00920EDF" w:rsidRDefault="00BF6329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5A618D" w:rsidRDefault="00BF6329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BF6329" w:rsidRPr="00FD40F8" w:rsidRDefault="00BF6329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5A618D" w:rsidRDefault="00BF632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BF6329" w:rsidRPr="00920EDF" w:rsidRDefault="00BF6329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1 381,1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BF6329" w:rsidRPr="00FD40F8" w:rsidRDefault="00BF6329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1 381,1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Default="00BF6329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BF6329" w:rsidRPr="00FD40F8" w:rsidRDefault="00BF6329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1 277,5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1 277,5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BF6329" w:rsidRPr="00FD40F8" w:rsidRDefault="00BF6329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103,6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103,6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BF6329" w:rsidRPr="00FD40F8" w:rsidRDefault="00BF6329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BF6329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BF6329" w:rsidRPr="00FD40F8" w:rsidRDefault="00BF6329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BF6329" w:rsidRPr="005A618D" w:rsidRDefault="00BF6329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BF6329" w:rsidRDefault="00BF6329" w:rsidP="00720D29">
      <w:pPr>
        <w:spacing w:line="223" w:lineRule="auto"/>
        <w:rPr>
          <w:kern w:val="2"/>
          <w:sz w:val="28"/>
          <w:szCs w:val="28"/>
        </w:rPr>
      </w:pPr>
    </w:p>
    <w:p w:rsidR="00BF6329" w:rsidRPr="00FD40F8" w:rsidRDefault="00BF6329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BF6329" w:rsidRPr="00FD40F8" w:rsidRDefault="00BF6329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BF6329" w:rsidRDefault="00BF6329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BF6329" w:rsidRPr="00FD40F8" w:rsidRDefault="00BF6329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BF6329" w:rsidRPr="00FD40F8" w:rsidRDefault="00BF6329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BF6329" w:rsidRPr="00FD40F8" w:rsidRDefault="00BF6329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BF6329" w:rsidRPr="00FD40F8" w:rsidRDefault="00BF6329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BF6329" w:rsidRPr="00FD40F8" w:rsidRDefault="00BF6329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BF6329" w:rsidRPr="00FD40F8" w:rsidRDefault="00BF6329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BF6329" w:rsidRPr="00002EA5" w:rsidRDefault="00BF6329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F6329" w:rsidRPr="00002EA5" w:rsidRDefault="00BF6329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F6329" w:rsidRPr="00002EA5" w:rsidRDefault="00BF6329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BF6329" w:rsidRPr="006F53AF" w:rsidRDefault="00BF6329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F6329" w:rsidRPr="00FD40F8" w:rsidRDefault="00BF6329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F6329" w:rsidRPr="00CC06E7" w:rsidRDefault="00BF6329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BF6329" w:rsidRPr="00CC06E7" w:rsidRDefault="00BF6329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BF6329" w:rsidRPr="006F53AF" w:rsidRDefault="00BF6329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BF6329" w:rsidRPr="006F53AF" w:rsidRDefault="00BF6329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F6329" w:rsidRPr="006F53AF" w:rsidRDefault="00BF6329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BF6329" w:rsidRPr="006F53AF" w:rsidRDefault="00BF6329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BF6329" w:rsidRDefault="00BF6329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F6329" w:rsidRDefault="00BF6329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F6329" w:rsidRDefault="00BF6329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BF6329" w:rsidRPr="00BF799D" w:rsidRDefault="00BF6329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BF6329" w:rsidRPr="00BF799D" w:rsidRDefault="00BF6329" w:rsidP="000D2245">
      <w:pPr>
        <w:pStyle w:val="Heading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Н.А. Ходеева</w:t>
      </w:r>
    </w:p>
    <w:p w:rsidR="00BF6329" w:rsidRPr="00FD40F8" w:rsidRDefault="00BF6329" w:rsidP="00F36DF9">
      <w:pPr>
        <w:rPr>
          <w:sz w:val="28"/>
        </w:rPr>
      </w:pPr>
    </w:p>
    <w:p w:rsidR="00BF6329" w:rsidRPr="00FD40F8" w:rsidRDefault="00BF6329" w:rsidP="00F36DF9">
      <w:pPr>
        <w:rPr>
          <w:kern w:val="2"/>
          <w:sz w:val="28"/>
          <w:szCs w:val="28"/>
        </w:rPr>
      </w:pPr>
    </w:p>
    <w:p w:rsidR="00BF6329" w:rsidRPr="00FD40F8" w:rsidRDefault="00BF6329" w:rsidP="00F36DF9">
      <w:pPr>
        <w:rPr>
          <w:kern w:val="2"/>
          <w:sz w:val="28"/>
          <w:szCs w:val="28"/>
        </w:rPr>
        <w:sectPr w:rsidR="00BF6329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BF6329" w:rsidRPr="00FD40F8" w:rsidRDefault="00BF6329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BF6329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F6329" w:rsidRPr="00FD40F8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F6329" w:rsidRPr="00FD40F8" w:rsidRDefault="00BF6329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Pr="00FD40F8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BF6329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BF6329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BF6329" w:rsidRDefault="00BF6329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BF6329" w:rsidRPr="00FD40F8" w:rsidRDefault="00BF6329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BF6329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BF6329" w:rsidRPr="002076AD" w:rsidRDefault="00BF6329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BF6329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BF6329" w:rsidRPr="002076AD" w:rsidRDefault="00BF6329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BF6329" w:rsidRPr="002076AD" w:rsidRDefault="00BF6329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BF6329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BF6329" w:rsidRPr="002076AD" w:rsidRDefault="00BF6329" w:rsidP="00B91086">
            <w:pPr>
              <w:jc w:val="center"/>
            </w:pPr>
            <w:r w:rsidRPr="002076AD">
              <w:t>18</w:t>
            </w:r>
          </w:p>
        </w:tc>
      </w:tr>
    </w:tbl>
    <w:p w:rsidR="00BF6329" w:rsidRPr="002076AD" w:rsidRDefault="00BF6329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BF6329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F6329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082955" w:rsidRDefault="00BF6329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E85DFA" w:rsidRDefault="00BF6329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BF6329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BF6329" w:rsidRPr="002076AD" w:rsidRDefault="00BF6329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BF6329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BF6329" w:rsidRPr="002076AD" w:rsidRDefault="00BF6329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r w:rsidRPr="007312ED">
              <w:rPr>
                <w:kern w:val="2"/>
              </w:rPr>
              <w:t>95</w:t>
            </w:r>
          </w:p>
        </w:tc>
      </w:tr>
      <w:tr w:rsidR="00BF6329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BF6329" w:rsidRPr="007E35B9" w:rsidRDefault="00BF6329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7312ED" w:rsidRDefault="00BF6329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BF6329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BF6329" w:rsidRPr="001E4DAB" w:rsidRDefault="00BF6329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BF6329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BF6329" w:rsidRPr="001E4DAB" w:rsidRDefault="00BF6329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Default="00BF6329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BF6329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BF6329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BF6329" w:rsidRPr="005A618D" w:rsidRDefault="00BF6329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BF6329" w:rsidRPr="002076AD" w:rsidRDefault="00BF6329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BF6329" w:rsidRPr="00FD40F8" w:rsidRDefault="00BF6329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BF6329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F6329" w:rsidRPr="00FD40F8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F6329" w:rsidRPr="00FD40F8" w:rsidRDefault="00BF6329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Default="00BF6329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F6329" w:rsidRPr="00FD40F8" w:rsidRDefault="00BF6329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BF6329" w:rsidRPr="00FD40F8" w:rsidRDefault="00BF6329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BF6329" w:rsidRDefault="00BF6329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BF6329" w:rsidRPr="00FD40F8" w:rsidRDefault="00BF6329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Pr="00FD40F8" w:rsidRDefault="00BF6329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BF6329" w:rsidRPr="002076AD" w:rsidTr="001E410D">
        <w:tc>
          <w:tcPr>
            <w:tcW w:w="623" w:type="dxa"/>
            <w:gridSpan w:val="2"/>
            <w:vMerge w:val="restart"/>
          </w:tcPr>
          <w:p w:rsidR="00BF6329" w:rsidRPr="002076AD" w:rsidRDefault="00BF6329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F6329" w:rsidRPr="002076AD" w:rsidRDefault="00BF6329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BF6329" w:rsidRPr="002076AD" w:rsidRDefault="00BF6329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BF6329" w:rsidRPr="002076AD" w:rsidRDefault="00BF6329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BF6329" w:rsidRPr="002076AD" w:rsidRDefault="00BF6329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BF6329" w:rsidRPr="002076AD" w:rsidTr="001E410D">
        <w:tc>
          <w:tcPr>
            <w:tcW w:w="623" w:type="dxa"/>
            <w:gridSpan w:val="2"/>
            <w:vMerge/>
            <w:vAlign w:val="center"/>
          </w:tcPr>
          <w:p w:rsidR="00BF6329" w:rsidRPr="002076AD" w:rsidRDefault="00BF6329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BF6329" w:rsidRPr="002076AD" w:rsidRDefault="00BF6329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BF6329" w:rsidRPr="002076AD" w:rsidRDefault="00BF6329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BF6329" w:rsidRPr="002076AD" w:rsidRDefault="00BF6329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BF6329" w:rsidRPr="002076AD" w:rsidRDefault="00BF6329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BF6329" w:rsidRPr="002076AD" w:rsidRDefault="00BF6329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BF6329" w:rsidRPr="002076AD" w:rsidRDefault="00BF6329" w:rsidP="00AC69E2">
            <w:pPr>
              <w:jc w:val="center"/>
              <w:rPr>
                <w:kern w:val="2"/>
              </w:rPr>
            </w:pPr>
          </w:p>
        </w:tc>
      </w:tr>
      <w:tr w:rsidR="00BF6329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BF6329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BF6329" w:rsidRPr="007578C8" w:rsidRDefault="00BF6329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F6329" w:rsidRPr="004C0FEA" w:rsidRDefault="00BF6329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F6329" w:rsidRPr="004C0FEA" w:rsidRDefault="00BF6329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F6329" w:rsidRPr="002076AD" w:rsidRDefault="00BF6329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BF6329" w:rsidRDefault="00BF6329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F6329" w:rsidRPr="00760B9C" w:rsidRDefault="00BF6329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F6329" w:rsidRPr="003671C5" w:rsidRDefault="00BF6329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BF6329" w:rsidRPr="002076AD" w:rsidRDefault="00BF6329" w:rsidP="00950E63">
            <w:pPr>
              <w:widowControl w:val="0"/>
              <w:jc w:val="center"/>
            </w:pPr>
            <w:r>
              <w:t>2.1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F6329" w:rsidRPr="002076AD" w:rsidRDefault="00BF6329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BF6329" w:rsidRDefault="00BF6329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F6329" w:rsidRPr="00760B9C" w:rsidRDefault="00BF6329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F6329" w:rsidRPr="00761C76" w:rsidRDefault="00BF6329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BF6329" w:rsidRPr="00761C76" w:rsidRDefault="00BF6329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BF6329" w:rsidRDefault="00BF6329" w:rsidP="00950E63">
            <w:pPr>
              <w:widowControl w:val="0"/>
              <w:jc w:val="center"/>
            </w:pPr>
            <w:r>
              <w:t>2.1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F6329" w:rsidRPr="002076AD" w:rsidRDefault="00BF6329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BF6329" w:rsidRDefault="00BF6329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BF6329" w:rsidRPr="00C76CC3" w:rsidRDefault="00BF6329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F6329" w:rsidRPr="002076AD" w:rsidRDefault="00BF6329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BF6329" w:rsidRPr="002076AD" w:rsidRDefault="00BF6329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BF6329" w:rsidRPr="002076AD" w:rsidRDefault="00BF6329" w:rsidP="00950E63">
            <w:pPr>
              <w:widowControl w:val="0"/>
              <w:jc w:val="center"/>
            </w:pPr>
            <w:r>
              <w:t>2.1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F6329" w:rsidRPr="007578C8" w:rsidRDefault="00BF6329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F6329" w:rsidRPr="004C0FEA" w:rsidRDefault="00BF6329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BF6329" w:rsidRPr="004C0FEA" w:rsidRDefault="00BF6329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BF6329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BF6329" w:rsidRDefault="00BF6329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BF6329" w:rsidRDefault="00BF6329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F6329" w:rsidRPr="002E393E" w:rsidRDefault="00BF6329" w:rsidP="00760B9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BF6329" w:rsidRPr="002076AD" w:rsidRDefault="00BF6329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BF6329" w:rsidRPr="002076AD" w:rsidRDefault="00BF6329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BF6329" w:rsidRPr="002076AD" w:rsidRDefault="00BF6329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BF6329" w:rsidRPr="007578C8" w:rsidRDefault="00BF6329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BF6329" w:rsidRPr="002076AD" w:rsidRDefault="00BF6329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F6329" w:rsidRPr="007578C8" w:rsidRDefault="00BF6329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BF6329" w:rsidRDefault="00BF6329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Default="00BF6329">
      <w:pPr>
        <w:rPr>
          <w:sz w:val="2"/>
          <w:szCs w:val="2"/>
        </w:rPr>
      </w:pPr>
    </w:p>
    <w:p w:rsidR="00BF6329" w:rsidRPr="00F65582" w:rsidRDefault="00BF6329">
      <w:pPr>
        <w:rPr>
          <w:sz w:val="2"/>
          <w:szCs w:val="2"/>
        </w:rPr>
      </w:pPr>
    </w:p>
    <w:p w:rsidR="00BF6329" w:rsidRPr="00FD40F8" w:rsidRDefault="00BF6329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BF6329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F6329" w:rsidRPr="00FD40F8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F6329" w:rsidRPr="00FD40F8" w:rsidRDefault="00BF6329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Pr="00FD40F8" w:rsidRDefault="00BF6329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BF6329" w:rsidRDefault="00BF6329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BF6329" w:rsidRDefault="00BF6329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F6329" w:rsidRPr="00EE2DD0" w:rsidTr="001116D2">
        <w:tc>
          <w:tcPr>
            <w:tcW w:w="2728" w:type="dxa"/>
            <w:vMerge w:val="restart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BF6329" w:rsidRPr="00EE2DD0" w:rsidTr="001116D2">
        <w:tc>
          <w:tcPr>
            <w:tcW w:w="2728" w:type="dxa"/>
            <w:vMerge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BF6329" w:rsidRPr="002076AD" w:rsidRDefault="00BF6329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BF6329" w:rsidRPr="002076AD" w:rsidRDefault="00BF6329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F6329" w:rsidRPr="002076AD" w:rsidRDefault="00BF6329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29149,9</w:t>
            </w:r>
          </w:p>
        </w:tc>
        <w:tc>
          <w:tcPr>
            <w:tcW w:w="778" w:type="dxa"/>
          </w:tcPr>
          <w:p w:rsidR="00BF6329" w:rsidRPr="002076AD" w:rsidRDefault="00BF6329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F6329" w:rsidRPr="002205F8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8395,3</w:t>
            </w:r>
          </w:p>
        </w:tc>
        <w:tc>
          <w:tcPr>
            <w:tcW w:w="641" w:type="dxa"/>
          </w:tcPr>
          <w:p w:rsidR="00BF6329" w:rsidRPr="002205F8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EE2DD0" w:rsidTr="001116D2">
        <w:tc>
          <w:tcPr>
            <w:tcW w:w="2728" w:type="dxa"/>
            <w:vMerge w:val="restart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27768,8</w:t>
            </w:r>
          </w:p>
        </w:tc>
        <w:tc>
          <w:tcPr>
            <w:tcW w:w="778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7014,2</w:t>
            </w:r>
          </w:p>
        </w:tc>
        <w:tc>
          <w:tcPr>
            <w:tcW w:w="641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EE2DD0" w:rsidTr="001116D2">
        <w:tc>
          <w:tcPr>
            <w:tcW w:w="2728" w:type="dxa"/>
            <w:vMerge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BF6329" w:rsidRPr="007578C8" w:rsidRDefault="00BF6329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27768,8</w:t>
            </w:r>
          </w:p>
        </w:tc>
        <w:tc>
          <w:tcPr>
            <w:tcW w:w="778" w:type="dxa"/>
          </w:tcPr>
          <w:p w:rsidR="00BF6329" w:rsidRPr="001116D2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7014,2</w:t>
            </w:r>
          </w:p>
        </w:tc>
        <w:tc>
          <w:tcPr>
            <w:tcW w:w="641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BF6329" w:rsidRPr="00760B9C" w:rsidRDefault="00BF6329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BF6329" w:rsidRPr="007578C8" w:rsidRDefault="00BF6329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6B159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19374,3</w:t>
            </w:r>
          </w:p>
        </w:tc>
        <w:tc>
          <w:tcPr>
            <w:tcW w:w="778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3362,7</w:t>
            </w:r>
          </w:p>
        </w:tc>
        <w:tc>
          <w:tcPr>
            <w:tcW w:w="641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BF6329" w:rsidRPr="00760B9C" w:rsidRDefault="00BF6329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BF6329" w:rsidRPr="007578C8" w:rsidRDefault="00BF6329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6B159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BF6329" w:rsidRPr="006B159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BF6329" w:rsidRPr="00C76CC3" w:rsidRDefault="00BF6329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BF6329" w:rsidRPr="007578C8" w:rsidRDefault="00BF6329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342E84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BF6329" w:rsidRPr="006B159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BF6329" w:rsidRPr="000D19F0" w:rsidRDefault="00BF6329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BF6329" w:rsidRPr="007578C8" w:rsidRDefault="00BF6329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6B1592" w:rsidRDefault="00BF6329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BF6329" w:rsidRPr="002076AD" w:rsidRDefault="00BF6329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BF6329" w:rsidRPr="002E393E" w:rsidRDefault="00BF6329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BF6329" w:rsidRPr="007578C8" w:rsidRDefault="00BF6329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6B1592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5417,1</w:t>
            </w:r>
          </w:p>
        </w:tc>
        <w:tc>
          <w:tcPr>
            <w:tcW w:w="778" w:type="dxa"/>
          </w:tcPr>
          <w:p w:rsidR="00BF6329" w:rsidRPr="001116D2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3651,5</w:t>
            </w:r>
          </w:p>
        </w:tc>
        <w:tc>
          <w:tcPr>
            <w:tcW w:w="641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BF6329" w:rsidRPr="007578C8" w:rsidRDefault="00BF6329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641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F6329" w:rsidRPr="00EE2DD0" w:rsidTr="001116D2">
        <w:tc>
          <w:tcPr>
            <w:tcW w:w="2728" w:type="dxa"/>
          </w:tcPr>
          <w:p w:rsidR="00BF6329" w:rsidRDefault="00BF6329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BF6329" w:rsidRPr="002E393E" w:rsidRDefault="00BF6329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BF6329" w:rsidRPr="007578C8" w:rsidRDefault="00BF6329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BF6329" w:rsidRPr="006B1592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BF6329" w:rsidRPr="006B1592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BF6329" w:rsidRPr="002076AD" w:rsidRDefault="00BF6329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8" w:type="dxa"/>
          </w:tcPr>
          <w:p w:rsidR="00BF6329" w:rsidRPr="002076AD" w:rsidRDefault="00BF6329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641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BF6329" w:rsidRPr="00580ED9" w:rsidRDefault="00BF6329">
      <w:pPr>
        <w:rPr>
          <w:sz w:val="2"/>
          <w:szCs w:val="2"/>
        </w:rPr>
      </w:pPr>
    </w:p>
    <w:p w:rsidR="00BF6329" w:rsidRPr="00FD40F8" w:rsidRDefault="00BF6329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BF6329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F6329" w:rsidRPr="00FD40F8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F6329" w:rsidRPr="00FD40F8" w:rsidRDefault="00BF6329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Pr="000422A8" w:rsidRDefault="00BF6329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BF6329" w:rsidRDefault="00BF6329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BF6329" w:rsidRDefault="00BF6329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BF6329" w:rsidRPr="000422A8" w:rsidTr="00E74865">
        <w:trPr>
          <w:jc w:val="center"/>
        </w:trPr>
        <w:tc>
          <w:tcPr>
            <w:tcW w:w="427" w:type="dxa"/>
            <w:vMerge w:val="restart"/>
          </w:tcPr>
          <w:p w:rsidR="00BF6329" w:rsidRPr="002076AD" w:rsidRDefault="00BF6329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BF6329" w:rsidRPr="002076AD" w:rsidRDefault="00BF6329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BF6329" w:rsidRPr="002076AD" w:rsidRDefault="00BF6329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 w:val="restart"/>
          </w:tcPr>
          <w:p w:rsidR="00BF6329" w:rsidRPr="002076AD" w:rsidRDefault="00BF6329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BF6329" w:rsidRPr="002076AD" w:rsidRDefault="00BF6329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29149,9</w:t>
            </w:r>
          </w:p>
        </w:tc>
        <w:tc>
          <w:tcPr>
            <w:tcW w:w="812" w:type="dxa"/>
          </w:tcPr>
          <w:p w:rsidR="00BF6329" w:rsidRPr="002076AD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8395,3</w:t>
            </w:r>
          </w:p>
        </w:tc>
        <w:tc>
          <w:tcPr>
            <w:tcW w:w="774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9020,7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4655,1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893245" w:rsidRDefault="00BF6329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20129,2</w:t>
            </w:r>
          </w:p>
        </w:tc>
        <w:tc>
          <w:tcPr>
            <w:tcW w:w="81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3740,2</w:t>
            </w:r>
          </w:p>
        </w:tc>
        <w:tc>
          <w:tcPr>
            <w:tcW w:w="774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 w:val="restart"/>
          </w:tcPr>
          <w:p w:rsidR="00BF6329" w:rsidRPr="002076AD" w:rsidRDefault="00BF6329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BF6329" w:rsidRPr="002076AD" w:rsidRDefault="00BF6329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27768,8</w:t>
            </w:r>
          </w:p>
        </w:tc>
        <w:tc>
          <w:tcPr>
            <w:tcW w:w="81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7014,2</w:t>
            </w:r>
          </w:p>
        </w:tc>
        <w:tc>
          <w:tcPr>
            <w:tcW w:w="774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F6329" w:rsidRPr="002076AD" w:rsidRDefault="00BF6329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F6329" w:rsidRPr="002076AD" w:rsidRDefault="00BF6329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7743,2</w:t>
            </w:r>
          </w:p>
        </w:tc>
        <w:tc>
          <w:tcPr>
            <w:tcW w:w="812" w:type="dxa"/>
          </w:tcPr>
          <w:p w:rsidR="00BF6329" w:rsidRPr="002076AD" w:rsidRDefault="00BF6329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3377,6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893245" w:rsidRDefault="00BF6329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F6329" w:rsidRPr="002076AD" w:rsidRDefault="00BF6329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F6329" w:rsidRPr="002076AD" w:rsidRDefault="00BF6329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20025,6</w:t>
            </w:r>
          </w:p>
        </w:tc>
        <w:tc>
          <w:tcPr>
            <w:tcW w:w="812" w:type="dxa"/>
          </w:tcPr>
          <w:p w:rsidR="00BF6329" w:rsidRPr="002076AD" w:rsidRDefault="00BF6329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3636,6</w:t>
            </w:r>
          </w:p>
        </w:tc>
        <w:tc>
          <w:tcPr>
            <w:tcW w:w="774" w:type="dxa"/>
          </w:tcPr>
          <w:p w:rsidR="00BF6329" w:rsidRPr="002205F8" w:rsidRDefault="00BF6329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BF6329" w:rsidRPr="002205F8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 w:val="restart"/>
          </w:tcPr>
          <w:p w:rsidR="00BF6329" w:rsidRPr="002076AD" w:rsidRDefault="00BF6329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BF6329" w:rsidRPr="002076AD" w:rsidRDefault="00BF6329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81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1381,1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1277,5</w:t>
            </w:r>
          </w:p>
        </w:tc>
        <w:tc>
          <w:tcPr>
            <w:tcW w:w="81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1277,5</w:t>
            </w:r>
          </w:p>
        </w:tc>
        <w:tc>
          <w:tcPr>
            <w:tcW w:w="774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893245" w:rsidRDefault="00BF6329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103,6</w:t>
            </w:r>
          </w:p>
        </w:tc>
        <w:tc>
          <w:tcPr>
            <w:tcW w:w="812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8C25DB">
            <w:pPr>
              <w:jc w:val="center"/>
            </w:pPr>
            <w:r>
              <w:rPr>
                <w:kern w:val="2"/>
              </w:rPr>
              <w:t>103,6</w:t>
            </w:r>
          </w:p>
        </w:tc>
        <w:tc>
          <w:tcPr>
            <w:tcW w:w="77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BF6329" w:rsidRPr="00CE7071" w:rsidTr="00E74865">
        <w:trPr>
          <w:jc w:val="center"/>
        </w:trPr>
        <w:tc>
          <w:tcPr>
            <w:tcW w:w="427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BF6329" w:rsidRPr="002076AD" w:rsidRDefault="00BF6329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BF6329" w:rsidRPr="002076AD" w:rsidRDefault="00BF6329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BF6329" w:rsidRPr="002076AD" w:rsidRDefault="00BF6329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BF6329" w:rsidRPr="00565D68" w:rsidRDefault="00BF6329">
      <w:pPr>
        <w:rPr>
          <w:sz w:val="2"/>
          <w:szCs w:val="2"/>
        </w:rPr>
      </w:pPr>
    </w:p>
    <w:p w:rsidR="00BF6329" w:rsidRPr="00FD40F8" w:rsidRDefault="00BF6329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BF6329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BF6329" w:rsidRPr="00FD40F8" w:rsidRDefault="00BF6329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BF6329" w:rsidRPr="00FD40F8" w:rsidRDefault="00BF6329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BF6329" w:rsidRDefault="00BF6329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F6329" w:rsidRPr="00FD40F8" w:rsidRDefault="00BF6329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BF6329" w:rsidRPr="00FD40F8" w:rsidRDefault="00BF6329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BF6329" w:rsidRPr="00FD40F8" w:rsidRDefault="00BF6329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F6329" w:rsidRPr="00FD40F8" w:rsidRDefault="00BF6329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BF6329" w:rsidRPr="00FD40F8" w:rsidRDefault="00BF6329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BF6329" w:rsidRPr="002D4F24" w:rsidRDefault="00BF6329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BF6329" w:rsidRPr="00452A84" w:rsidTr="00985C72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BF6329" w:rsidRPr="00985C72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BF6329" w:rsidRPr="00452A84" w:rsidTr="00B91086">
        <w:trPr>
          <w:tblHeader/>
        </w:trPr>
        <w:tc>
          <w:tcPr>
            <w:tcW w:w="15265" w:type="dxa"/>
            <w:gridSpan w:val="17"/>
          </w:tcPr>
          <w:p w:rsidR="00BF6329" w:rsidRPr="00452A84" w:rsidRDefault="00BF6329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BF6329" w:rsidRPr="00452A84" w:rsidRDefault="00BF6329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9752,1</w:t>
            </w:r>
          </w:p>
        </w:tc>
        <w:tc>
          <w:tcPr>
            <w:tcW w:w="84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5032,6</w:t>
            </w:r>
          </w:p>
        </w:tc>
        <w:tc>
          <w:tcPr>
            <w:tcW w:w="849" w:type="dxa"/>
          </w:tcPr>
          <w:p w:rsidR="00BF6329" w:rsidRPr="00561F63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9020,7</w:t>
            </w:r>
          </w:p>
        </w:tc>
        <w:tc>
          <w:tcPr>
            <w:tcW w:w="84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4655,1</w:t>
            </w:r>
          </w:p>
        </w:tc>
        <w:tc>
          <w:tcPr>
            <w:tcW w:w="849" w:type="dxa"/>
          </w:tcPr>
          <w:p w:rsidR="00BF6329" w:rsidRPr="00561F63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2D4F24" w:rsidRDefault="00BF6329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Pr="00561F63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731,4</w:t>
            </w:r>
          </w:p>
        </w:tc>
        <w:tc>
          <w:tcPr>
            <w:tcW w:w="849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F6329" w:rsidRPr="00513D5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377,5</w:t>
            </w:r>
          </w:p>
        </w:tc>
        <w:tc>
          <w:tcPr>
            <w:tcW w:w="849" w:type="dxa"/>
          </w:tcPr>
          <w:p w:rsidR="00BF6329" w:rsidRPr="00561F63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BF6329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BF6329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69476B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BF6329" w:rsidRPr="009A6625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Pr="00452A84" w:rsidRDefault="00BF6329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607,0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607,0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561,5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561,5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45,5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BF6329" w:rsidRDefault="00BF6329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BF6329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BF6329" w:rsidRPr="00CD1FD6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3651,5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3651,5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3377,6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3377,6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273,9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 w:val="restart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BF6329" w:rsidRPr="00CD1FD6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69476B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BF6329" w:rsidRPr="00452A84" w:rsidTr="003E2515">
        <w:trPr>
          <w:tblHeader/>
        </w:trPr>
        <w:tc>
          <w:tcPr>
            <w:tcW w:w="65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BF6329" w:rsidRPr="00452A84" w:rsidRDefault="00BF6329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BF6329" w:rsidRDefault="00BF6329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BF6329" w:rsidRPr="00452A84" w:rsidRDefault="00BF6329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BF6329" w:rsidRDefault="00BF6329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BF6329" w:rsidRPr="00985C72" w:rsidRDefault="00BF6329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BF6329" w:rsidRDefault="00BF6329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F6329" w:rsidRDefault="00BF6329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BF6329" w:rsidRDefault="00BF6329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BF6329" w:rsidRDefault="00BF6329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BF6329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по правовой и кадровой работе                                                                      Н.А. Ходеева</w:t>
      </w:r>
    </w:p>
    <w:p w:rsidR="00BF6329" w:rsidRDefault="00BF6329" w:rsidP="00920010">
      <w:pPr>
        <w:pageBreakBefore/>
        <w:ind w:left="6237"/>
        <w:jc w:val="center"/>
        <w:rPr>
          <w:kern w:val="2"/>
        </w:rPr>
      </w:pPr>
    </w:p>
    <w:sectPr w:rsidR="00BF6329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329" w:rsidRDefault="00BF6329">
      <w:r>
        <w:separator/>
      </w:r>
    </w:p>
  </w:endnote>
  <w:endnote w:type="continuationSeparator" w:id="1">
    <w:p w:rsidR="00BF6329" w:rsidRDefault="00BF6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29" w:rsidRDefault="00BF6329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BF6329" w:rsidRPr="00596B24" w:rsidRDefault="00BF6329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29" w:rsidRDefault="00BF6329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6329" w:rsidRDefault="00BF6329">
    <w:pPr>
      <w:pStyle w:val="Footer"/>
      <w:ind w:right="360"/>
    </w:pPr>
  </w:p>
  <w:p w:rsidR="00BF6329" w:rsidRDefault="00BF632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29" w:rsidRDefault="00BF6329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BF6329" w:rsidRPr="0046334D" w:rsidRDefault="00BF6329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329" w:rsidRDefault="00BF6329">
      <w:r>
        <w:separator/>
      </w:r>
    </w:p>
  </w:footnote>
  <w:footnote w:type="continuationSeparator" w:id="1">
    <w:p w:rsidR="00BF6329" w:rsidRDefault="00BF63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4002"/>
    <w:rsid w:val="000B452A"/>
    <w:rsid w:val="000B66C7"/>
    <w:rsid w:val="000C3253"/>
    <w:rsid w:val="000C430D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3A73"/>
    <w:rsid w:val="00133DAF"/>
    <w:rsid w:val="001414B0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36B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160E"/>
    <w:rsid w:val="00531FBD"/>
    <w:rsid w:val="0053366A"/>
    <w:rsid w:val="00534160"/>
    <w:rsid w:val="005343B2"/>
    <w:rsid w:val="00537A38"/>
    <w:rsid w:val="00544346"/>
    <w:rsid w:val="00545679"/>
    <w:rsid w:val="00555B27"/>
    <w:rsid w:val="00561F63"/>
    <w:rsid w:val="00565D68"/>
    <w:rsid w:val="00580ED9"/>
    <w:rsid w:val="005855B4"/>
    <w:rsid w:val="00587BF6"/>
    <w:rsid w:val="00590317"/>
    <w:rsid w:val="00590D56"/>
    <w:rsid w:val="0059256C"/>
    <w:rsid w:val="00595C0A"/>
    <w:rsid w:val="00596B24"/>
    <w:rsid w:val="005A618D"/>
    <w:rsid w:val="005B0FD7"/>
    <w:rsid w:val="005B42DF"/>
    <w:rsid w:val="005B536E"/>
    <w:rsid w:val="005C5FF3"/>
    <w:rsid w:val="005D5A0B"/>
    <w:rsid w:val="005E7BBD"/>
    <w:rsid w:val="00611679"/>
    <w:rsid w:val="00613D7D"/>
    <w:rsid w:val="00616ED5"/>
    <w:rsid w:val="00626FC9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0582F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B5D4A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3968"/>
    <w:rsid w:val="00965E5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63709"/>
    <w:rsid w:val="00A6414F"/>
    <w:rsid w:val="00A6427F"/>
    <w:rsid w:val="00A67B50"/>
    <w:rsid w:val="00A71999"/>
    <w:rsid w:val="00A81B44"/>
    <w:rsid w:val="00A8784D"/>
    <w:rsid w:val="00A941CF"/>
    <w:rsid w:val="00AA1F2E"/>
    <w:rsid w:val="00AA7A3B"/>
    <w:rsid w:val="00AB0A72"/>
    <w:rsid w:val="00AB1ACA"/>
    <w:rsid w:val="00AC69E2"/>
    <w:rsid w:val="00AD1A46"/>
    <w:rsid w:val="00AD1A64"/>
    <w:rsid w:val="00AE2601"/>
    <w:rsid w:val="00AE41A6"/>
    <w:rsid w:val="00B02C23"/>
    <w:rsid w:val="00B049B2"/>
    <w:rsid w:val="00B110FC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0839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3A7B"/>
    <w:rsid w:val="00DA7C1C"/>
    <w:rsid w:val="00DB4D6B"/>
    <w:rsid w:val="00DB5D08"/>
    <w:rsid w:val="00DB6680"/>
    <w:rsid w:val="00DC2302"/>
    <w:rsid w:val="00DC3064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07A8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28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1052</TotalTime>
  <Pages>20</Pages>
  <Words>4507</Words>
  <Characters>25694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156</cp:revision>
  <cp:lastPrinted>2019-02-14T11:27:00Z</cp:lastPrinted>
  <dcterms:created xsi:type="dcterms:W3CDTF">2018-11-06T10:30:00Z</dcterms:created>
  <dcterms:modified xsi:type="dcterms:W3CDTF">2020-01-15T08:03:00Z</dcterms:modified>
</cp:coreProperties>
</file>