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23D" w:rsidRDefault="00CD023D" w:rsidP="00B10FC7">
      <w:pPr>
        <w:jc w:val="center"/>
        <w:rPr>
          <w:b/>
          <w:caps/>
          <w:sz w:val="32"/>
          <w:szCs w:val="32"/>
        </w:rPr>
      </w:pPr>
      <w:r w:rsidRPr="00D35432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CD023D" w:rsidRPr="00AE4D3E" w:rsidRDefault="00CD023D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D023D" w:rsidRPr="00AE4D3E" w:rsidRDefault="00CD023D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D023D" w:rsidRPr="004E00A5" w:rsidRDefault="00CD023D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CD023D" w:rsidRPr="00AE4D3E" w:rsidRDefault="00CD023D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CD023D" w:rsidRPr="00AE4D3E" w:rsidRDefault="00CD023D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CD023D" w:rsidRPr="004E00A5" w:rsidRDefault="00CD023D" w:rsidP="00B10FC7">
      <w:pPr>
        <w:jc w:val="center"/>
      </w:pPr>
    </w:p>
    <w:p w:rsidR="00CD023D" w:rsidRPr="00AE4D3E" w:rsidRDefault="00CD023D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CD023D" w:rsidRPr="004E00A5" w:rsidRDefault="00CD023D" w:rsidP="00B10FC7">
      <w:pPr>
        <w:jc w:val="both"/>
        <w:rPr>
          <w:sz w:val="18"/>
          <w:szCs w:val="18"/>
        </w:rPr>
      </w:pPr>
    </w:p>
    <w:p w:rsidR="00CD023D" w:rsidRPr="00AE4D3E" w:rsidRDefault="00CD023D" w:rsidP="00BC32C8">
      <w:pPr>
        <w:rPr>
          <w:b/>
          <w:sz w:val="28"/>
        </w:rPr>
      </w:pPr>
      <w:r>
        <w:rPr>
          <w:b/>
          <w:sz w:val="28"/>
        </w:rPr>
        <w:t>11.06.2024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64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CD023D" w:rsidRPr="00AE4D3E" w:rsidRDefault="00CD023D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CD023D" w:rsidRPr="00AE4D3E" w:rsidTr="007D28E3">
        <w:trPr>
          <w:trHeight w:val="2049"/>
        </w:trPr>
        <w:tc>
          <w:tcPr>
            <w:tcW w:w="4449" w:type="dxa"/>
          </w:tcPr>
          <w:p w:rsidR="00CD023D" w:rsidRPr="002D7AD1" w:rsidRDefault="00CD023D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CD023D" w:rsidRPr="00B80700" w:rsidRDefault="00CD023D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CD023D" w:rsidRPr="00B80700" w:rsidRDefault="00CD023D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CD023D" w:rsidRDefault="00CD023D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CD023D" w:rsidRDefault="00CD023D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CD023D" w:rsidRDefault="00CD023D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CD023D" w:rsidRPr="00B80700" w:rsidRDefault="00CD023D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CD023D" w:rsidRDefault="00CD023D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CD023D" w:rsidRPr="004B138B" w:rsidRDefault="00CD023D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CD023D" w:rsidRDefault="00CD023D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CD023D" w:rsidRDefault="00CD023D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D023D" w:rsidRDefault="00CD023D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D023D" w:rsidRDefault="00CD023D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CD023D" w:rsidRPr="00CE135F" w:rsidRDefault="00CD023D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CD023D" w:rsidRPr="00080C48" w:rsidRDefault="00CD023D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CD023D" w:rsidRPr="00080C48" w:rsidRDefault="00CD023D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D023D" w:rsidRDefault="00CD023D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D023D" w:rsidRPr="00080C48" w:rsidRDefault="00CD023D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CD023D" w:rsidRPr="00080C48" w:rsidRDefault="00CD023D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11.06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 xml:space="preserve">24 </w:t>
      </w:r>
      <w:r w:rsidRPr="00080C48">
        <w:rPr>
          <w:kern w:val="2"/>
          <w:sz w:val="28"/>
          <w:szCs w:val="28"/>
        </w:rPr>
        <w:t>№</w:t>
      </w:r>
      <w:r>
        <w:rPr>
          <w:kern w:val="2"/>
          <w:sz w:val="28"/>
          <w:szCs w:val="28"/>
        </w:rPr>
        <w:t xml:space="preserve"> 64</w:t>
      </w:r>
    </w:p>
    <w:p w:rsidR="00CD023D" w:rsidRPr="00080C48" w:rsidRDefault="00CD023D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D023D" w:rsidRPr="00C02D6E" w:rsidRDefault="00CD023D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CD023D" w:rsidRPr="00C02D6E" w:rsidRDefault="00CD023D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CD023D" w:rsidRPr="00804E0D" w:rsidRDefault="00CD023D" w:rsidP="002C652A">
      <w:pPr>
        <w:rPr>
          <w:kern w:val="2"/>
          <w:sz w:val="28"/>
          <w:szCs w:val="28"/>
        </w:rPr>
      </w:pPr>
    </w:p>
    <w:p w:rsidR="00CD023D" w:rsidRPr="00CF7FB5" w:rsidRDefault="00CD023D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D023D" w:rsidRPr="00CF7FB5" w:rsidRDefault="00CD023D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D023D" w:rsidRPr="00CF7FB5" w:rsidRDefault="00CD023D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CD023D" w:rsidRPr="00080C48" w:rsidRDefault="00CD023D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CD023D" w:rsidRPr="00080C48" w:rsidTr="00275FAB">
        <w:tc>
          <w:tcPr>
            <w:tcW w:w="2110" w:type="dxa"/>
          </w:tcPr>
          <w:p w:rsidR="00CD023D" w:rsidRPr="00080C48" w:rsidRDefault="00CD023D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804E0D" w:rsidRDefault="00CD023D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D023D" w:rsidRPr="00804E0D" w:rsidRDefault="00CD023D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511C19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080C48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080C48" w:rsidRDefault="00CD023D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2D7AD1" w:rsidRDefault="00CD023D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CD023D" w:rsidRPr="00080C48" w:rsidRDefault="00CD023D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080C48" w:rsidRDefault="00CD023D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080C48" w:rsidRDefault="00CD023D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080C48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Default="00CD023D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D023D" w:rsidRPr="00080C48" w:rsidRDefault="00CD023D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D023D" w:rsidRDefault="00CD023D" w:rsidP="00275FAB">
            <w:pPr>
              <w:rPr>
                <w:kern w:val="2"/>
                <w:sz w:val="28"/>
                <w:szCs w:val="28"/>
              </w:rPr>
            </w:pPr>
          </w:p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Default="00CD023D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D023D" w:rsidRDefault="00CD023D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D023D" w:rsidRPr="00080C48" w:rsidRDefault="00CD023D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080C48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D023D" w:rsidRPr="00080C48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39 659,5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11 354,7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39 371,8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11 354,7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D023D" w:rsidRPr="002B5703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D023D" w:rsidRDefault="00CD023D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D023D" w:rsidRDefault="00CD023D"/>
        </w:tc>
      </w:tr>
      <w:tr w:rsidR="00CD023D" w:rsidRPr="00080C48" w:rsidTr="00275FAB">
        <w:tc>
          <w:tcPr>
            <w:tcW w:w="2110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D023D" w:rsidRPr="004C6E8B" w:rsidRDefault="00CD023D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D023D" w:rsidRPr="00080C48" w:rsidRDefault="00CD023D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D023D" w:rsidRPr="00080C48" w:rsidRDefault="00CD023D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D023D" w:rsidRDefault="00CD023D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D023D" w:rsidRPr="00B17A7A" w:rsidRDefault="00CD023D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CD023D" w:rsidRPr="00080C48" w:rsidRDefault="00CD023D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Pr="00080C48" w:rsidRDefault="00CD023D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D023D" w:rsidRPr="00080C48" w:rsidRDefault="00CD023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Pr="00080C48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D023D" w:rsidRPr="00080C48" w:rsidRDefault="00CD023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Pr="00080C48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D023D" w:rsidRPr="00080C48" w:rsidRDefault="00CD023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D023D" w:rsidRPr="00080C48" w:rsidRDefault="00CD023D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Pr="00080C48" w:rsidRDefault="00CD023D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D023D" w:rsidRPr="00080C48" w:rsidRDefault="00CD023D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D023D" w:rsidRPr="00080C48" w:rsidRDefault="00CD023D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D023D" w:rsidRPr="00080C48" w:rsidRDefault="00CD023D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Pr="00080C48" w:rsidRDefault="00CD023D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D023D" w:rsidRPr="00080C48" w:rsidRDefault="00CD023D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D023D" w:rsidRPr="00080C48" w:rsidRDefault="00CD023D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Pr="00080C48" w:rsidRDefault="00CD023D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D023D" w:rsidRPr="00080C48" w:rsidRDefault="00CD023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Default="00CD023D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D023D" w:rsidRPr="00080C48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D023D" w:rsidRPr="00080C48" w:rsidRDefault="00CD023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D023D" w:rsidRPr="00080C48" w:rsidRDefault="00CD023D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Pr="00080C48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D023D" w:rsidRPr="00080C48" w:rsidRDefault="00CD023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D023D" w:rsidRPr="00080C48" w:rsidRDefault="00CD023D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39 659,5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5 163,9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11 354,7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39 371,8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11 354,7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D023D" w:rsidRPr="002B5703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D023D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D023D" w:rsidRPr="00080C48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D023D" w:rsidRPr="00080C48" w:rsidTr="00275FAB">
        <w:tc>
          <w:tcPr>
            <w:tcW w:w="2042" w:type="dxa"/>
          </w:tcPr>
          <w:p w:rsidR="00CD023D" w:rsidRPr="00080C48" w:rsidRDefault="00CD023D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D023D" w:rsidRPr="00080C48" w:rsidRDefault="00CD023D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D023D" w:rsidRPr="006A5B69" w:rsidRDefault="00CD023D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CD023D" w:rsidRPr="00080C48" w:rsidRDefault="00CD023D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D023D" w:rsidRPr="00080C48" w:rsidRDefault="00CD023D" w:rsidP="002C652A">
      <w:pPr>
        <w:rPr>
          <w:kern w:val="2"/>
          <w:sz w:val="28"/>
          <w:szCs w:val="28"/>
        </w:rPr>
      </w:pPr>
    </w:p>
    <w:p w:rsidR="00CD023D" w:rsidRPr="00A87F6A" w:rsidRDefault="00CD023D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D023D" w:rsidRPr="00A87F6A" w:rsidRDefault="00CD023D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CD023D" w:rsidRPr="00A87F6A" w:rsidRDefault="00CD023D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D023D" w:rsidRDefault="00CD023D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CD023D" w:rsidRDefault="00CD023D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D023D" w:rsidRDefault="00CD023D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CD023D" w:rsidRDefault="00CD023D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D023D" w:rsidRPr="00A87F6A" w:rsidRDefault="00CD023D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D023D" w:rsidRPr="00A87F6A" w:rsidRDefault="00CD023D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D023D" w:rsidRPr="00A87F6A" w:rsidRDefault="00CD023D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D023D" w:rsidRPr="00A87F6A" w:rsidRDefault="00CD023D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D023D" w:rsidRPr="00A87F6A" w:rsidRDefault="00CD023D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D023D" w:rsidRPr="00A87F6A" w:rsidRDefault="00CD023D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D023D" w:rsidRDefault="00CD023D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D023D" w:rsidRPr="00A87F6A" w:rsidRDefault="00CD023D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D023D" w:rsidRPr="00A87F6A" w:rsidRDefault="00CD023D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D023D" w:rsidRPr="00A87F6A" w:rsidRDefault="00CD023D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D023D" w:rsidRPr="00F0097A" w:rsidRDefault="00CD023D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D023D" w:rsidRPr="00F0097A" w:rsidRDefault="00CD023D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D023D" w:rsidRPr="00F0097A" w:rsidRDefault="00CD023D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D023D" w:rsidRPr="00F0097A" w:rsidRDefault="00CD023D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D023D" w:rsidRPr="00F0097A" w:rsidRDefault="00CD023D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D023D" w:rsidRPr="00F0097A" w:rsidRDefault="00CD023D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D023D" w:rsidRPr="00A87F6A" w:rsidRDefault="00CD023D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D023D" w:rsidRDefault="00CD023D" w:rsidP="00275FAB">
      <w:pPr>
        <w:rPr>
          <w:sz w:val="28"/>
        </w:rPr>
      </w:pPr>
    </w:p>
    <w:p w:rsidR="00CD023D" w:rsidRPr="00080C48" w:rsidRDefault="00CD023D" w:rsidP="00275FAB">
      <w:pPr>
        <w:rPr>
          <w:sz w:val="28"/>
        </w:rPr>
      </w:pPr>
    </w:p>
    <w:p w:rsidR="00CD023D" w:rsidRDefault="00CD023D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CD023D" w:rsidRPr="00080C48" w:rsidRDefault="00CD023D" w:rsidP="006056EF">
      <w:pPr>
        <w:ind w:left="709"/>
        <w:rPr>
          <w:kern w:val="2"/>
          <w:sz w:val="28"/>
          <w:szCs w:val="28"/>
        </w:rPr>
        <w:sectPr w:rsidR="00CD023D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CD023D" w:rsidRPr="00080C48" w:rsidRDefault="00CD023D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CD023D" w:rsidRDefault="00CD023D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CD023D" w:rsidRDefault="00CD023D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D023D" w:rsidRPr="002D7AD1" w:rsidRDefault="00CD023D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D023D" w:rsidRPr="00080C48" w:rsidRDefault="00CD023D" w:rsidP="00275FAB">
      <w:pPr>
        <w:jc w:val="center"/>
        <w:rPr>
          <w:kern w:val="2"/>
          <w:sz w:val="28"/>
          <w:szCs w:val="28"/>
        </w:rPr>
      </w:pPr>
    </w:p>
    <w:p w:rsidR="00CD023D" w:rsidRPr="00080C48" w:rsidRDefault="00CD023D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D023D" w:rsidRPr="00080C48" w:rsidRDefault="00CD023D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D023D" w:rsidRPr="00080C48" w:rsidRDefault="00CD023D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CD023D" w:rsidRPr="00080C48" w:rsidTr="00275FAB">
        <w:trPr>
          <w:tblHeader/>
        </w:trPr>
        <w:tc>
          <w:tcPr>
            <w:tcW w:w="567" w:type="dxa"/>
            <w:vMerge w:val="restart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D023D" w:rsidRPr="00080C48" w:rsidRDefault="00CD023D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D023D" w:rsidRPr="00080C48" w:rsidTr="00275FAB">
        <w:trPr>
          <w:tblHeader/>
        </w:trPr>
        <w:tc>
          <w:tcPr>
            <w:tcW w:w="567" w:type="dxa"/>
            <w:vMerge/>
          </w:tcPr>
          <w:p w:rsidR="00CD023D" w:rsidRPr="00080C48" w:rsidRDefault="00CD023D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D023D" w:rsidRPr="00080C48" w:rsidRDefault="00CD023D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D023D" w:rsidRPr="00080C48" w:rsidRDefault="00CD023D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D023D" w:rsidRPr="00080C48" w:rsidRDefault="00CD023D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D023D" w:rsidRPr="00080C48" w:rsidRDefault="00CD023D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D023D" w:rsidRPr="00080C48" w:rsidRDefault="00CD023D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D023D" w:rsidRPr="00080C48" w:rsidRDefault="00CD023D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D023D" w:rsidRPr="00080C48" w:rsidRDefault="00CD023D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CD023D" w:rsidRPr="00080C48" w:rsidTr="00253E07">
        <w:trPr>
          <w:tblHeader/>
        </w:trPr>
        <w:tc>
          <w:tcPr>
            <w:tcW w:w="562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D023D" w:rsidRPr="00080C48" w:rsidRDefault="00CD023D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D023D" w:rsidRPr="00080C48" w:rsidTr="00253E07">
        <w:tc>
          <w:tcPr>
            <w:tcW w:w="14968" w:type="dxa"/>
            <w:gridSpan w:val="18"/>
          </w:tcPr>
          <w:p w:rsidR="00CD023D" w:rsidRDefault="00CD023D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D023D" w:rsidRPr="00080C48" w:rsidRDefault="00CD023D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CD023D" w:rsidRPr="00080C48" w:rsidTr="00253E07">
        <w:tc>
          <w:tcPr>
            <w:tcW w:w="562" w:type="dxa"/>
          </w:tcPr>
          <w:p w:rsidR="00CD023D" w:rsidRPr="00080C48" w:rsidRDefault="00CD023D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D023D" w:rsidRPr="00B916B6" w:rsidRDefault="00CD023D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D023D" w:rsidRPr="00080C48" w:rsidRDefault="00CD023D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D023D" w:rsidRPr="00080C48" w:rsidRDefault="00CD023D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D023D" w:rsidRDefault="00CD023D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D023D" w:rsidRDefault="00CD023D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D023D" w:rsidRDefault="00CD023D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CD023D" w:rsidRPr="00080C48" w:rsidTr="00253E07">
        <w:tc>
          <w:tcPr>
            <w:tcW w:w="562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CD023D" w:rsidRPr="00B916B6" w:rsidRDefault="00CD023D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CD023D" w:rsidRPr="00080C48" w:rsidRDefault="00CD023D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CD023D" w:rsidRPr="00080C48" w:rsidRDefault="00CD023D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D023D" w:rsidRDefault="00CD023D">
            <w:r w:rsidRPr="007015E4">
              <w:rPr>
                <w:color w:val="000000"/>
              </w:rPr>
              <w:t>20,1</w:t>
            </w:r>
          </w:p>
        </w:tc>
      </w:tr>
    </w:tbl>
    <w:p w:rsidR="00CD023D" w:rsidRPr="00080C48" w:rsidRDefault="00CD023D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CD023D" w:rsidRDefault="00CD023D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CD023D" w:rsidRDefault="00CD023D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D023D" w:rsidRPr="002D7AD1" w:rsidRDefault="00CD023D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D023D" w:rsidRPr="00080C48" w:rsidRDefault="00CD023D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D023D" w:rsidRPr="00080C48" w:rsidRDefault="00CD023D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D023D" w:rsidRPr="00080C48" w:rsidRDefault="00CD023D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D023D" w:rsidRPr="00080C48" w:rsidRDefault="00CD023D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CD023D" w:rsidRPr="00080C48" w:rsidTr="00275FAB">
        <w:tc>
          <w:tcPr>
            <w:tcW w:w="682" w:type="dxa"/>
            <w:vMerge w:val="restart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D023D" w:rsidRPr="00080C48" w:rsidRDefault="00CD023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D023D" w:rsidRPr="00080C48" w:rsidTr="00275FAB">
        <w:tc>
          <w:tcPr>
            <w:tcW w:w="682" w:type="dxa"/>
            <w:vMerge/>
            <w:vAlign w:val="center"/>
          </w:tcPr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023D" w:rsidRPr="00080C48" w:rsidRDefault="00CD023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D023D" w:rsidRPr="00080C48" w:rsidRDefault="00CD023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D023D" w:rsidRPr="00080C48" w:rsidRDefault="00CD023D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CD023D" w:rsidRPr="00080C48" w:rsidTr="006128C7">
        <w:trPr>
          <w:tblHeader/>
        </w:trPr>
        <w:tc>
          <w:tcPr>
            <w:tcW w:w="687" w:type="dxa"/>
          </w:tcPr>
          <w:p w:rsidR="00CD023D" w:rsidRPr="00080C48" w:rsidRDefault="00CD023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D023D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CD023D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D023D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D023D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Default="00CD023D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CD023D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D023D" w:rsidRPr="00080C48" w:rsidRDefault="00CD023D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Default="00CD023D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DF6D10" w:rsidRDefault="00CD023D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23D" w:rsidRPr="00080C48" w:rsidRDefault="00CD023D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Pr="00080C48" w:rsidRDefault="00CD023D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D023D" w:rsidRDefault="00CD023D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CD023D" w:rsidRDefault="00CD023D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D023D" w:rsidRPr="002D7AD1" w:rsidRDefault="00CD023D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D023D" w:rsidRPr="00080C48" w:rsidRDefault="00CD023D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D023D" w:rsidRPr="00080C48" w:rsidRDefault="00CD023D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D023D" w:rsidRPr="00080C48" w:rsidRDefault="00CD023D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CD023D" w:rsidRPr="00080C48" w:rsidRDefault="00CD023D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CD023D" w:rsidRPr="00080C48" w:rsidTr="003F23D9">
        <w:tc>
          <w:tcPr>
            <w:tcW w:w="671" w:type="dxa"/>
            <w:vMerge w:val="restart"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D023D" w:rsidRPr="00080C48" w:rsidRDefault="00CD023D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D023D" w:rsidRPr="00080C48" w:rsidTr="003F23D9">
        <w:tc>
          <w:tcPr>
            <w:tcW w:w="671" w:type="dxa"/>
            <w:vMerge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D023D" w:rsidRPr="00080C48" w:rsidRDefault="00CD023D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D023D" w:rsidRPr="00080C48" w:rsidRDefault="00CD023D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CD023D" w:rsidRPr="00080C48" w:rsidTr="003F23D9">
        <w:tc>
          <w:tcPr>
            <w:tcW w:w="480" w:type="dxa"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D023D" w:rsidRPr="00080C48" w:rsidRDefault="00CD023D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D023D" w:rsidRPr="00080C48" w:rsidTr="003F23D9">
        <w:tc>
          <w:tcPr>
            <w:tcW w:w="14968" w:type="dxa"/>
            <w:gridSpan w:val="21"/>
            <w:noWrap/>
          </w:tcPr>
          <w:p w:rsidR="00CD023D" w:rsidRPr="00080C48" w:rsidRDefault="00CD023D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D023D" w:rsidRPr="00080C48" w:rsidTr="003F23D9">
        <w:tc>
          <w:tcPr>
            <w:tcW w:w="480" w:type="dxa"/>
            <w:vMerge w:val="restart"/>
            <w:noWrap/>
          </w:tcPr>
          <w:p w:rsidR="00CD023D" w:rsidRPr="00080C48" w:rsidRDefault="00CD023D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D023D" w:rsidRPr="00080C48" w:rsidRDefault="00CD023D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D023D" w:rsidRPr="00080C48" w:rsidRDefault="00CD023D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D023D" w:rsidRPr="00080C48" w:rsidRDefault="00CD023D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D023D" w:rsidRPr="00080C48" w:rsidTr="003F23D9">
        <w:tc>
          <w:tcPr>
            <w:tcW w:w="480" w:type="dxa"/>
            <w:vMerge/>
            <w:vAlign w:val="center"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D023D" w:rsidRPr="00080C48" w:rsidRDefault="00CD023D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D023D" w:rsidRPr="00080C48" w:rsidRDefault="00CD023D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D023D" w:rsidRPr="00080C48" w:rsidTr="003F23D9">
        <w:tc>
          <w:tcPr>
            <w:tcW w:w="480" w:type="dxa"/>
            <w:vMerge/>
            <w:vAlign w:val="center"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D023D" w:rsidRPr="00080C48" w:rsidRDefault="00CD023D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D023D" w:rsidRPr="00080C48" w:rsidTr="003F23D9">
        <w:tc>
          <w:tcPr>
            <w:tcW w:w="480" w:type="dxa"/>
            <w:vMerge/>
            <w:vAlign w:val="center"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D023D" w:rsidRPr="00080C48" w:rsidRDefault="00CD023D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D023D" w:rsidRPr="00080C48" w:rsidRDefault="00CD023D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Default="00CD023D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D023D" w:rsidRPr="00080C48" w:rsidRDefault="00CD023D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D023D" w:rsidRPr="00080C48" w:rsidTr="003F23D9">
        <w:tc>
          <w:tcPr>
            <w:tcW w:w="480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D023D" w:rsidRPr="003F23D9" w:rsidRDefault="00CD023D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CD023D" w:rsidRPr="00080C48" w:rsidTr="003F23D9">
        <w:tc>
          <w:tcPr>
            <w:tcW w:w="480" w:type="dxa"/>
          </w:tcPr>
          <w:p w:rsidR="00CD023D" w:rsidRPr="00080C48" w:rsidRDefault="00CD023D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D023D" w:rsidRPr="00080C48" w:rsidRDefault="00CD023D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D023D" w:rsidRPr="00080C48" w:rsidRDefault="00CD023D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D023D" w:rsidRPr="00080C48" w:rsidRDefault="00CD023D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D023D" w:rsidRPr="00080C48" w:rsidTr="003F23D9">
        <w:tc>
          <w:tcPr>
            <w:tcW w:w="480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D023D" w:rsidRPr="00080C48" w:rsidRDefault="00CD023D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D023D" w:rsidRPr="00080C48" w:rsidTr="003F23D9">
        <w:tc>
          <w:tcPr>
            <w:tcW w:w="480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D023D" w:rsidRPr="00080C48" w:rsidRDefault="00CD023D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D023D" w:rsidRPr="00080C48" w:rsidTr="003F23D9">
        <w:tc>
          <w:tcPr>
            <w:tcW w:w="480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D023D" w:rsidRPr="00080C48" w:rsidRDefault="00CD023D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D023D" w:rsidRPr="00080C48" w:rsidRDefault="00CD023D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D023D" w:rsidRDefault="00CD023D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D023D" w:rsidRPr="00080C48" w:rsidRDefault="00CD023D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CD023D" w:rsidRDefault="00CD023D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CD023D" w:rsidRDefault="00CD023D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D023D" w:rsidRPr="002D7AD1" w:rsidRDefault="00CD023D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D023D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D023D" w:rsidRPr="00080C48" w:rsidRDefault="00CD023D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D023D" w:rsidRPr="00080C48" w:rsidRDefault="00CD023D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D023D" w:rsidRPr="00080C48" w:rsidRDefault="00CD023D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CD023D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D023D" w:rsidRPr="00080C48" w:rsidRDefault="00CD023D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D023D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2030</w:t>
            </w:r>
          </w:p>
        </w:tc>
      </w:tr>
    </w:tbl>
    <w:p w:rsidR="00CD023D" w:rsidRPr="00080C48" w:rsidRDefault="00CD023D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CD023D" w:rsidRPr="00080C48" w:rsidTr="00265130">
        <w:trPr>
          <w:tblHeader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Pr="00080C48" w:rsidRDefault="00CD023D" w:rsidP="00180BE3">
            <w:pPr>
              <w:jc w:val="center"/>
            </w:pPr>
            <w:r w:rsidRPr="00080C48">
              <w:t>20</w:t>
            </w:r>
          </w:p>
        </w:tc>
      </w:tr>
      <w:tr w:rsidR="00CD023D" w:rsidRPr="00080C48" w:rsidTr="00265130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39659,5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11354,7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3500,0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350</w:t>
            </w: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20406">
              <w:t>0,0</w:t>
            </w:r>
          </w:p>
        </w:tc>
      </w:tr>
      <w:tr w:rsidR="00CD023D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39659,5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11354,7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3500,0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350</w:t>
            </w: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7F26F2">
              <w:t>0,0</w:t>
            </w:r>
          </w:p>
        </w:tc>
      </w:tr>
      <w:tr w:rsidR="00CD023D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00103" w:rsidRDefault="00CD023D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CA68C2">
            <w:pPr>
              <w:jc w:val="center"/>
            </w:pPr>
            <w:r>
              <w:t>07100</w:t>
            </w:r>
          </w:p>
          <w:p w:rsidR="00CD023D" w:rsidRDefault="00CD023D" w:rsidP="00CA68C2">
            <w:pPr>
              <w:jc w:val="center"/>
            </w:pPr>
            <w:r>
              <w:t>83510</w:t>
            </w:r>
          </w:p>
          <w:p w:rsidR="00CD023D" w:rsidRDefault="00CD023D" w:rsidP="00CA68C2">
            <w:pPr>
              <w:jc w:val="center"/>
            </w:pPr>
          </w:p>
          <w:p w:rsidR="00CD023D" w:rsidRDefault="00CD023D" w:rsidP="00CA68C2">
            <w:pPr>
              <w:jc w:val="center"/>
            </w:pPr>
            <w:r>
              <w:t>07100</w:t>
            </w:r>
          </w:p>
          <w:p w:rsidR="00CD023D" w:rsidRPr="000E54D1" w:rsidRDefault="00CD023D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39371,8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6D3E50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6D3E50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6D3E50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2503FC">
            <w:pPr>
              <w:jc w:val="center"/>
            </w:pPr>
            <w:r>
              <w:t>11354,7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2503FC">
            <w:pPr>
              <w:jc w:val="center"/>
            </w:pPr>
            <w:r>
              <w:t>3500,0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2503FC">
            <w:pPr>
              <w:jc w:val="center"/>
            </w:pPr>
            <w:r>
              <w:t>350</w:t>
            </w: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023D" w:rsidRDefault="00CD023D" w:rsidP="002503FC">
            <w:pPr>
              <w:jc w:val="center"/>
            </w:pPr>
            <w:r w:rsidRPr="00D33965">
              <w:t>0,0</w:t>
            </w:r>
          </w:p>
        </w:tc>
      </w:tr>
      <w:tr w:rsidR="00CD023D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00103" w:rsidRDefault="00CD023D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0E54D1">
            <w:pPr>
              <w:jc w:val="center"/>
            </w:pPr>
            <w:r>
              <w:t>07100</w:t>
            </w:r>
          </w:p>
          <w:p w:rsidR="00CD023D" w:rsidRPr="00080C48" w:rsidRDefault="00CD023D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Default="00CD023D" w:rsidP="002503FC">
            <w:pPr>
              <w:jc w:val="center"/>
            </w:pPr>
            <w:r w:rsidRPr="00DF0A84">
              <w:t>0,0</w:t>
            </w:r>
          </w:p>
        </w:tc>
      </w:tr>
    </w:tbl>
    <w:p w:rsidR="00CD023D" w:rsidRDefault="00CD023D" w:rsidP="006128C7">
      <w:pPr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jc w:val="center"/>
        <w:rPr>
          <w:kern w:val="2"/>
          <w:sz w:val="28"/>
          <w:szCs w:val="28"/>
        </w:rPr>
      </w:pPr>
    </w:p>
    <w:p w:rsidR="00CD023D" w:rsidRDefault="00CD023D" w:rsidP="006128C7">
      <w:pPr>
        <w:jc w:val="center"/>
        <w:rPr>
          <w:kern w:val="2"/>
          <w:sz w:val="28"/>
          <w:szCs w:val="28"/>
        </w:rPr>
      </w:pPr>
    </w:p>
    <w:p w:rsidR="00CD023D" w:rsidRPr="00080C48" w:rsidRDefault="00CD023D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D023D" w:rsidRDefault="00CD023D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CD023D" w:rsidRDefault="00CD023D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D023D" w:rsidRDefault="00CD023D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D023D" w:rsidRPr="00080C48" w:rsidRDefault="00CD023D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D023D" w:rsidRPr="00080C48" w:rsidRDefault="00CD023D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D023D" w:rsidRPr="00080C48" w:rsidRDefault="00CD023D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1193"/>
        <w:gridCol w:w="900"/>
        <w:gridCol w:w="900"/>
        <w:gridCol w:w="699"/>
        <w:gridCol w:w="818"/>
        <w:gridCol w:w="844"/>
        <w:gridCol w:w="877"/>
      </w:tblGrid>
      <w:tr w:rsidR="00CD023D" w:rsidRPr="00080C48" w:rsidTr="00C83484"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D023D" w:rsidRPr="00080C48" w:rsidTr="00C83484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3D" w:rsidRPr="00080C48" w:rsidRDefault="00CD023D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D023D" w:rsidRPr="00080C48" w:rsidRDefault="00CD023D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1184"/>
        <w:gridCol w:w="900"/>
        <w:gridCol w:w="900"/>
        <w:gridCol w:w="710"/>
        <w:gridCol w:w="820"/>
        <w:gridCol w:w="845"/>
        <w:gridCol w:w="907"/>
      </w:tblGrid>
      <w:tr w:rsidR="00CD023D" w:rsidRPr="00080C48" w:rsidTr="00C83484">
        <w:tc>
          <w:tcPr>
            <w:tcW w:w="369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84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00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00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10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D023D" w:rsidRPr="00080C48" w:rsidTr="00C83484">
        <w:tc>
          <w:tcPr>
            <w:tcW w:w="369" w:type="dxa"/>
            <w:vMerge w:val="restart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CD023D" w:rsidRPr="003F23D9" w:rsidRDefault="00CD023D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39659,5</w:t>
            </w:r>
          </w:p>
        </w:tc>
        <w:tc>
          <w:tcPr>
            <w:tcW w:w="857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11354,7</w:t>
            </w:r>
          </w:p>
        </w:tc>
        <w:tc>
          <w:tcPr>
            <w:tcW w:w="90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0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D023D" w:rsidRPr="00080C48" w:rsidTr="00C83484">
        <w:trPr>
          <w:trHeight w:val="405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CD023D" w:rsidRPr="00080C48" w:rsidRDefault="00CD023D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CD023D" w:rsidRPr="00080C48" w:rsidTr="00C83484">
        <w:trPr>
          <w:trHeight w:val="450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D023D" w:rsidRPr="00080C48" w:rsidTr="00C83484">
        <w:trPr>
          <w:trHeight w:val="195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39371,8</w:t>
            </w:r>
          </w:p>
        </w:tc>
        <w:tc>
          <w:tcPr>
            <w:tcW w:w="857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CD023D" w:rsidRPr="003F23D9" w:rsidRDefault="00CD023D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CD023D" w:rsidRPr="003F23D9" w:rsidRDefault="00CD023D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CD023D" w:rsidRPr="003F23D9" w:rsidRDefault="00CD023D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CD023D" w:rsidRPr="003F23D9" w:rsidRDefault="00CD023D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11354,7</w:t>
            </w:r>
          </w:p>
        </w:tc>
        <w:tc>
          <w:tcPr>
            <w:tcW w:w="90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0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D023D" w:rsidRPr="00080C48" w:rsidTr="00C83484">
        <w:trPr>
          <w:trHeight w:val="336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D023D" w:rsidRPr="00080C48" w:rsidTr="00C83484">
        <w:trPr>
          <w:trHeight w:val="537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D023D" w:rsidRPr="002503FC" w:rsidRDefault="00CD023D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CD023D" w:rsidRDefault="00CD023D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D023D" w:rsidRPr="00080C48" w:rsidTr="00C83484">
        <w:tc>
          <w:tcPr>
            <w:tcW w:w="369" w:type="dxa"/>
            <w:vMerge w:val="restart"/>
          </w:tcPr>
          <w:p w:rsidR="00CD023D" w:rsidRPr="00080C48" w:rsidRDefault="00CD023D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CD023D" w:rsidRPr="003F23D9" w:rsidRDefault="00CD023D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CD023D" w:rsidRPr="003F23D9" w:rsidRDefault="00CD023D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39659,5</w:t>
            </w:r>
          </w:p>
        </w:tc>
        <w:tc>
          <w:tcPr>
            <w:tcW w:w="857" w:type="dxa"/>
          </w:tcPr>
          <w:p w:rsidR="00CD023D" w:rsidRPr="003F23D9" w:rsidRDefault="00CD023D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CD023D" w:rsidRPr="003F23D9" w:rsidRDefault="00CD023D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CD023D" w:rsidRPr="003F23D9" w:rsidRDefault="00CD023D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11354,7</w:t>
            </w:r>
          </w:p>
        </w:tc>
        <w:tc>
          <w:tcPr>
            <w:tcW w:w="900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00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D023D" w:rsidRPr="00080C48" w:rsidTr="00C83484">
        <w:trPr>
          <w:trHeight w:val="525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CD023D" w:rsidRPr="00080C48" w:rsidRDefault="00CD023D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CD023D" w:rsidRPr="00080C48" w:rsidRDefault="00CD023D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CD023D" w:rsidRPr="00080C48" w:rsidRDefault="00CD023D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CD023D" w:rsidRPr="00080C48" w:rsidRDefault="00CD023D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CD023D" w:rsidRPr="00080C48" w:rsidRDefault="00CD023D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CD023D" w:rsidRPr="00080C48" w:rsidRDefault="00CD023D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CD023D" w:rsidRPr="00080C48" w:rsidRDefault="00CD023D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CD023D" w:rsidRPr="00080C48" w:rsidRDefault="00CD023D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CD023D" w:rsidRPr="00080C48" w:rsidRDefault="00CD023D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CD023D" w:rsidRPr="00080C48" w:rsidRDefault="00CD023D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CD023D" w:rsidRPr="00080C48" w:rsidTr="00C83484">
        <w:trPr>
          <w:trHeight w:val="330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CD023D" w:rsidRPr="003F23D9" w:rsidRDefault="00CD023D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CD023D" w:rsidRPr="003F23D9" w:rsidRDefault="00CD023D" w:rsidP="00497D52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CD023D" w:rsidRPr="003F23D9" w:rsidRDefault="00CD023D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CD023D" w:rsidRPr="003F23D9" w:rsidRDefault="00CD023D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CD023D" w:rsidRPr="003F23D9" w:rsidRDefault="00CD023D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CD023D" w:rsidRPr="003F23D9" w:rsidRDefault="00CD023D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</w:tcPr>
          <w:p w:rsidR="00CD023D" w:rsidRPr="003F23D9" w:rsidRDefault="00CD023D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CD023D" w:rsidRPr="003F23D9" w:rsidRDefault="00CD023D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D023D" w:rsidRPr="00080C48" w:rsidTr="00C83484">
        <w:trPr>
          <w:trHeight w:val="330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CD023D" w:rsidRPr="003F23D9" w:rsidRDefault="00CD023D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39371,8</w:t>
            </w:r>
          </w:p>
        </w:tc>
        <w:tc>
          <w:tcPr>
            <w:tcW w:w="857" w:type="dxa"/>
          </w:tcPr>
          <w:p w:rsidR="00CD023D" w:rsidRPr="003F23D9" w:rsidRDefault="00CD023D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CD023D" w:rsidRPr="003F23D9" w:rsidRDefault="00CD023D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CD023D" w:rsidRPr="003F23D9" w:rsidRDefault="00CD023D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11354,7</w:t>
            </w:r>
          </w:p>
        </w:tc>
        <w:tc>
          <w:tcPr>
            <w:tcW w:w="900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00" w:type="dxa"/>
          </w:tcPr>
          <w:p w:rsidR="00CD023D" w:rsidRPr="003F23D9" w:rsidRDefault="00CD023D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CD023D" w:rsidRPr="003F23D9" w:rsidRDefault="00CD023D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D023D" w:rsidRPr="00080C48" w:rsidTr="00C83484">
        <w:trPr>
          <w:trHeight w:val="225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D023D" w:rsidRPr="00080C48" w:rsidTr="00C83484">
        <w:trPr>
          <w:trHeight w:val="150"/>
        </w:trPr>
        <w:tc>
          <w:tcPr>
            <w:tcW w:w="369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CD023D" w:rsidRPr="00080C48" w:rsidRDefault="00CD023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D023D" w:rsidRPr="006D7FE1" w:rsidRDefault="00CD023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CD023D" w:rsidRDefault="00CD023D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CD023D" w:rsidRPr="00551B3E" w:rsidRDefault="00CD023D" w:rsidP="00551B3E">
      <w:pPr>
        <w:tabs>
          <w:tab w:val="left" w:pos="3105"/>
        </w:tabs>
      </w:pPr>
      <w:bookmarkStart w:id="0" w:name="_GoBack"/>
      <w:bookmarkEnd w:id="0"/>
    </w:p>
    <w:sectPr w:rsidR="00CD023D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23D" w:rsidRDefault="00CD023D">
      <w:r>
        <w:separator/>
      </w:r>
    </w:p>
  </w:endnote>
  <w:endnote w:type="continuationSeparator" w:id="1">
    <w:p w:rsidR="00CD023D" w:rsidRDefault="00CD0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3D" w:rsidRDefault="00CD023D">
    <w:pPr>
      <w:pStyle w:val="Footer"/>
      <w:jc w:val="right"/>
    </w:pPr>
    <w:fldSimple w:instr=" PAGE   \* MERGEFORMAT ">
      <w:r>
        <w:rPr>
          <w:noProof/>
        </w:rPr>
        <w:t>7</w:t>
      </w:r>
    </w:fldSimple>
  </w:p>
  <w:p w:rsidR="00CD023D" w:rsidRDefault="00CD023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3D" w:rsidRDefault="00CD023D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023D" w:rsidRDefault="00CD023D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3D" w:rsidRPr="00B82745" w:rsidRDefault="00CD023D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23D" w:rsidRDefault="00CD023D">
      <w:r>
        <w:separator/>
      </w:r>
    </w:p>
  </w:footnote>
  <w:footnote w:type="continuationSeparator" w:id="1">
    <w:p w:rsidR="00CD023D" w:rsidRDefault="00CD02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2E46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355F"/>
    <w:rsid w:val="000B4002"/>
    <w:rsid w:val="000B4F30"/>
    <w:rsid w:val="000B66C7"/>
    <w:rsid w:val="000C25C0"/>
    <w:rsid w:val="000C3B23"/>
    <w:rsid w:val="000C430D"/>
    <w:rsid w:val="000D23A9"/>
    <w:rsid w:val="000D2C86"/>
    <w:rsid w:val="000D5FE4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23F"/>
    <w:rsid w:val="001638CC"/>
    <w:rsid w:val="00171FDD"/>
    <w:rsid w:val="001728D6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173A8"/>
    <w:rsid w:val="002376D8"/>
    <w:rsid w:val="0024722B"/>
    <w:rsid w:val="002503FC"/>
    <w:rsid w:val="002504E8"/>
    <w:rsid w:val="00252D2F"/>
    <w:rsid w:val="00253E07"/>
    <w:rsid w:val="00254382"/>
    <w:rsid w:val="00254C39"/>
    <w:rsid w:val="00257314"/>
    <w:rsid w:val="00265130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2271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36786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93394"/>
    <w:rsid w:val="00497D52"/>
    <w:rsid w:val="004A77CC"/>
    <w:rsid w:val="004B138B"/>
    <w:rsid w:val="004B3755"/>
    <w:rsid w:val="004B6A5C"/>
    <w:rsid w:val="004C0BD7"/>
    <w:rsid w:val="004C12C3"/>
    <w:rsid w:val="004C6E8B"/>
    <w:rsid w:val="004D071F"/>
    <w:rsid w:val="004D50B6"/>
    <w:rsid w:val="004E00A5"/>
    <w:rsid w:val="004E0AB7"/>
    <w:rsid w:val="004E78FD"/>
    <w:rsid w:val="004F7011"/>
    <w:rsid w:val="00500273"/>
    <w:rsid w:val="005038F7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4914"/>
    <w:rsid w:val="005A5F40"/>
    <w:rsid w:val="005B3C9C"/>
    <w:rsid w:val="005C3DE3"/>
    <w:rsid w:val="005C5FF3"/>
    <w:rsid w:val="005C7F94"/>
    <w:rsid w:val="005D38DA"/>
    <w:rsid w:val="005D396B"/>
    <w:rsid w:val="005D5EB5"/>
    <w:rsid w:val="005E0FC7"/>
    <w:rsid w:val="005F0BE2"/>
    <w:rsid w:val="005F28BB"/>
    <w:rsid w:val="005F788A"/>
    <w:rsid w:val="006001E8"/>
    <w:rsid w:val="00602A87"/>
    <w:rsid w:val="006056EF"/>
    <w:rsid w:val="00605942"/>
    <w:rsid w:val="00611679"/>
    <w:rsid w:val="006128C7"/>
    <w:rsid w:val="00613D7D"/>
    <w:rsid w:val="00615912"/>
    <w:rsid w:val="00627EC8"/>
    <w:rsid w:val="00631E4B"/>
    <w:rsid w:val="00651E93"/>
    <w:rsid w:val="006564DB"/>
    <w:rsid w:val="00660EE3"/>
    <w:rsid w:val="00662B06"/>
    <w:rsid w:val="00663C0F"/>
    <w:rsid w:val="00665068"/>
    <w:rsid w:val="00670268"/>
    <w:rsid w:val="00670BE4"/>
    <w:rsid w:val="00672951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3E50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1B8D"/>
    <w:rsid w:val="00722A14"/>
    <w:rsid w:val="007255EE"/>
    <w:rsid w:val="00730F7C"/>
    <w:rsid w:val="00731E83"/>
    <w:rsid w:val="00736029"/>
    <w:rsid w:val="00743A81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974"/>
    <w:rsid w:val="007C0A5F"/>
    <w:rsid w:val="007C64E3"/>
    <w:rsid w:val="007D28E3"/>
    <w:rsid w:val="007E2E7A"/>
    <w:rsid w:val="007E3238"/>
    <w:rsid w:val="007E6838"/>
    <w:rsid w:val="007F26F2"/>
    <w:rsid w:val="007F7122"/>
    <w:rsid w:val="00802236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869C5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3389"/>
    <w:rsid w:val="008D777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2D16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A1C39"/>
    <w:rsid w:val="009B125F"/>
    <w:rsid w:val="009B3AFF"/>
    <w:rsid w:val="009B752B"/>
    <w:rsid w:val="009D1410"/>
    <w:rsid w:val="009D259A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36EF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742"/>
    <w:rsid w:val="00A90E11"/>
    <w:rsid w:val="00A94040"/>
    <w:rsid w:val="00A941CF"/>
    <w:rsid w:val="00A945A0"/>
    <w:rsid w:val="00A96B98"/>
    <w:rsid w:val="00AA2FD7"/>
    <w:rsid w:val="00AA4161"/>
    <w:rsid w:val="00AA64D7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17A8"/>
    <w:rsid w:val="00B43D27"/>
    <w:rsid w:val="00B444A2"/>
    <w:rsid w:val="00B450C0"/>
    <w:rsid w:val="00B45BA9"/>
    <w:rsid w:val="00B502BA"/>
    <w:rsid w:val="00B531BE"/>
    <w:rsid w:val="00B602E2"/>
    <w:rsid w:val="00B62CFB"/>
    <w:rsid w:val="00B661B0"/>
    <w:rsid w:val="00B72D61"/>
    <w:rsid w:val="00B77844"/>
    <w:rsid w:val="00B80700"/>
    <w:rsid w:val="00B8231A"/>
    <w:rsid w:val="00B8233F"/>
    <w:rsid w:val="00B82591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BF5147"/>
    <w:rsid w:val="00BF68BE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3355"/>
    <w:rsid w:val="00C6477E"/>
    <w:rsid w:val="00C703FA"/>
    <w:rsid w:val="00C70581"/>
    <w:rsid w:val="00C731BB"/>
    <w:rsid w:val="00C76A2D"/>
    <w:rsid w:val="00C830C4"/>
    <w:rsid w:val="00C83484"/>
    <w:rsid w:val="00C860C4"/>
    <w:rsid w:val="00C87EA2"/>
    <w:rsid w:val="00CA151C"/>
    <w:rsid w:val="00CA2D51"/>
    <w:rsid w:val="00CA339C"/>
    <w:rsid w:val="00CA68C2"/>
    <w:rsid w:val="00CB1900"/>
    <w:rsid w:val="00CB2CC6"/>
    <w:rsid w:val="00CB43C1"/>
    <w:rsid w:val="00CB5D93"/>
    <w:rsid w:val="00CD023D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6CA3"/>
    <w:rsid w:val="00D17008"/>
    <w:rsid w:val="00D20406"/>
    <w:rsid w:val="00D22310"/>
    <w:rsid w:val="00D3008E"/>
    <w:rsid w:val="00D30E78"/>
    <w:rsid w:val="00D33965"/>
    <w:rsid w:val="00D35432"/>
    <w:rsid w:val="00D36BA9"/>
    <w:rsid w:val="00D4228E"/>
    <w:rsid w:val="00D453EB"/>
    <w:rsid w:val="00D51A93"/>
    <w:rsid w:val="00D66534"/>
    <w:rsid w:val="00D70F5C"/>
    <w:rsid w:val="00D73323"/>
    <w:rsid w:val="00D804E2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C3D76"/>
    <w:rsid w:val="00DC56EA"/>
    <w:rsid w:val="00DD523B"/>
    <w:rsid w:val="00DE50C1"/>
    <w:rsid w:val="00DE5A44"/>
    <w:rsid w:val="00DE6408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0F8D"/>
    <w:rsid w:val="00EF1067"/>
    <w:rsid w:val="00EF29AB"/>
    <w:rsid w:val="00EF56AF"/>
    <w:rsid w:val="00EF6451"/>
    <w:rsid w:val="00EF7B22"/>
    <w:rsid w:val="00F0097A"/>
    <w:rsid w:val="00F00CF4"/>
    <w:rsid w:val="00F02C40"/>
    <w:rsid w:val="00F04883"/>
    <w:rsid w:val="00F1503F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3BFA"/>
    <w:rsid w:val="00F86418"/>
    <w:rsid w:val="00F9032C"/>
    <w:rsid w:val="00F91534"/>
    <w:rsid w:val="00F9297B"/>
    <w:rsid w:val="00F95748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01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987</TotalTime>
  <Pages>16</Pages>
  <Words>3112</Words>
  <Characters>17742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152</cp:revision>
  <cp:lastPrinted>2023-01-06T06:20:00Z</cp:lastPrinted>
  <dcterms:created xsi:type="dcterms:W3CDTF">2018-11-09T13:07:00Z</dcterms:created>
  <dcterms:modified xsi:type="dcterms:W3CDTF">2024-06-11T12:44:00Z</dcterms:modified>
</cp:coreProperties>
</file>