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3C6" w:rsidRDefault="00B963C6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DF310D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B963C6" w:rsidRDefault="00B963C6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B963C6" w:rsidRDefault="00B963C6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B963C6" w:rsidRDefault="00B963C6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B963C6" w:rsidRDefault="00B963C6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B963C6" w:rsidRPr="00BF799D" w:rsidRDefault="00B963C6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B963C6" w:rsidRPr="00C15F58" w:rsidRDefault="00B963C6" w:rsidP="00C15F58">
      <w:pPr>
        <w:spacing w:after="200"/>
        <w:contextualSpacing/>
        <w:jc w:val="center"/>
        <w:rPr>
          <w:sz w:val="28"/>
          <w:szCs w:val="28"/>
        </w:rPr>
      </w:pPr>
    </w:p>
    <w:p w:rsidR="00B963C6" w:rsidRPr="00C15F58" w:rsidRDefault="00B963C6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B963C6" w:rsidRPr="00C15F58" w:rsidRDefault="00B963C6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B963C6" w:rsidRPr="00C15F58" w:rsidTr="00213980">
        <w:tc>
          <w:tcPr>
            <w:tcW w:w="3115" w:type="dxa"/>
            <w:vAlign w:val="center"/>
          </w:tcPr>
          <w:p w:rsidR="00B963C6" w:rsidRPr="00213980" w:rsidRDefault="00B963C6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13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03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24</w:t>
            </w:r>
          </w:p>
        </w:tc>
        <w:tc>
          <w:tcPr>
            <w:tcW w:w="3115" w:type="dxa"/>
            <w:vAlign w:val="center"/>
          </w:tcPr>
          <w:p w:rsidR="00B963C6" w:rsidRPr="00213980" w:rsidRDefault="00B963C6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30</w:t>
            </w:r>
          </w:p>
        </w:tc>
        <w:tc>
          <w:tcPr>
            <w:tcW w:w="3546" w:type="dxa"/>
            <w:vAlign w:val="center"/>
          </w:tcPr>
          <w:p w:rsidR="00B963C6" w:rsidRPr="00213980" w:rsidRDefault="00B963C6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B963C6" w:rsidRPr="00C15F58" w:rsidRDefault="00B963C6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B963C6" w:rsidRPr="00C15F58" w:rsidTr="00D66044">
        <w:trPr>
          <w:trHeight w:val="1121"/>
        </w:trPr>
        <w:tc>
          <w:tcPr>
            <w:tcW w:w="4707" w:type="dxa"/>
          </w:tcPr>
          <w:p w:rsidR="00B963C6" w:rsidRPr="00C15F58" w:rsidRDefault="00B963C6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B963C6" w:rsidRDefault="00B963C6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B963C6" w:rsidRDefault="00B963C6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B963C6" w:rsidRPr="007462E9" w:rsidRDefault="00B963C6" w:rsidP="00590D56">
      <w:pPr>
        <w:contextualSpacing/>
        <w:jc w:val="both"/>
        <w:rPr>
          <w:sz w:val="28"/>
          <w:szCs w:val="28"/>
        </w:rPr>
      </w:pPr>
    </w:p>
    <w:p w:rsidR="00B963C6" w:rsidRDefault="00B963C6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B963C6" w:rsidRDefault="00B963C6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B963C6" w:rsidRDefault="00B963C6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B963C6" w:rsidRPr="004B138B" w:rsidRDefault="00B963C6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B963C6" w:rsidRDefault="00B963C6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B963C6" w:rsidRDefault="00B963C6" w:rsidP="00C15F58">
      <w:pPr>
        <w:spacing w:after="200"/>
        <w:contextualSpacing/>
        <w:jc w:val="both"/>
        <w:rPr>
          <w:sz w:val="28"/>
          <w:szCs w:val="28"/>
        </w:rPr>
      </w:pPr>
    </w:p>
    <w:p w:rsidR="00B963C6" w:rsidRPr="00BF799D" w:rsidRDefault="00B963C6" w:rsidP="00C15F58">
      <w:pPr>
        <w:spacing w:after="200"/>
        <w:contextualSpacing/>
        <w:jc w:val="both"/>
        <w:rPr>
          <w:sz w:val="28"/>
          <w:szCs w:val="28"/>
        </w:rPr>
      </w:pPr>
    </w:p>
    <w:p w:rsidR="00B963C6" w:rsidRDefault="00B963C6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B963C6" w:rsidRDefault="00B963C6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B963C6" w:rsidRPr="00BF3287" w:rsidRDefault="00B963C6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Ю.В.Кашпор</w:t>
      </w:r>
    </w:p>
    <w:p w:rsidR="00B963C6" w:rsidRPr="00FD40F8" w:rsidRDefault="00B963C6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B963C6" w:rsidRPr="00FD40F8" w:rsidRDefault="00B963C6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B963C6" w:rsidRPr="00CD715E" w:rsidRDefault="00B963C6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B963C6" w:rsidRPr="00FD40F8" w:rsidRDefault="00B963C6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 xml:space="preserve">13.03.2024 </w:t>
      </w:r>
      <w:r w:rsidRPr="00FD40F8">
        <w:rPr>
          <w:sz w:val="28"/>
        </w:rPr>
        <w:t xml:space="preserve">№ </w:t>
      </w:r>
      <w:r>
        <w:rPr>
          <w:sz w:val="28"/>
        </w:rPr>
        <w:t>30</w:t>
      </w:r>
    </w:p>
    <w:p w:rsidR="00B963C6" w:rsidRDefault="00B963C6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B963C6" w:rsidRPr="00FD40F8" w:rsidRDefault="00B963C6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B963C6" w:rsidRPr="00FD40F8" w:rsidRDefault="00B963C6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B963C6" w:rsidRDefault="00B963C6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B963C6" w:rsidRPr="00FD40F8" w:rsidRDefault="00B963C6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B963C6" w:rsidRPr="00FD40F8" w:rsidRDefault="00B963C6" w:rsidP="00F36DF9">
      <w:pPr>
        <w:jc w:val="center"/>
        <w:rPr>
          <w:kern w:val="2"/>
          <w:sz w:val="28"/>
          <w:szCs w:val="28"/>
        </w:rPr>
      </w:pPr>
    </w:p>
    <w:p w:rsidR="00B963C6" w:rsidRPr="00FD40F8" w:rsidRDefault="00B963C6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B963C6" w:rsidRPr="00FD40F8" w:rsidRDefault="00B963C6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B963C6" w:rsidRPr="00FD40F8" w:rsidRDefault="00B963C6" w:rsidP="00F36DF9">
      <w:pPr>
        <w:jc w:val="center"/>
        <w:rPr>
          <w:bCs/>
          <w:kern w:val="2"/>
          <w:sz w:val="28"/>
          <w:szCs w:val="28"/>
        </w:rPr>
      </w:pPr>
    </w:p>
    <w:p w:rsidR="00B963C6" w:rsidRPr="00FD40F8" w:rsidRDefault="00B963C6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B963C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963C6" w:rsidRPr="00FD40F8" w:rsidRDefault="00B963C6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B963C6" w:rsidRPr="00FD40F8" w:rsidRDefault="00B963C6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B963C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B963C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963C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B963C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963C6" w:rsidRDefault="00B963C6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B963C6" w:rsidRPr="00FD40F8" w:rsidRDefault="00B963C6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B963C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963C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963C6" w:rsidRDefault="00B963C6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B963C6" w:rsidRPr="00FD40F8" w:rsidRDefault="00B963C6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963C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963C6" w:rsidRPr="00E16C87" w:rsidRDefault="00B963C6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963C6" w:rsidRPr="00FD40F8" w:rsidRDefault="00B963C6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B963C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963C6" w:rsidRPr="00FD40F8" w:rsidRDefault="00B963C6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963C6" w:rsidRDefault="00B963C6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B963C6" w:rsidRDefault="00B963C6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B963C6" w:rsidRPr="00FD40F8" w:rsidRDefault="00B963C6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B963C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B963C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55 116,5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5 785,9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20 407,5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3 383,2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6 868,0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2 922,2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978,6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B963C6" w:rsidRPr="00FD40F8" w:rsidRDefault="00B963C6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федерального и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областного бюджет</w:t>
            </w:r>
            <w:r>
              <w:rPr>
                <w:kern w:val="2"/>
                <w:sz w:val="28"/>
                <w:szCs w:val="28"/>
                <w:lang w:eastAsia="en-US"/>
              </w:rPr>
              <w:t>ов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24 779,0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963C6" w:rsidRPr="00FD40F8" w:rsidRDefault="00B963C6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2 542,9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963C6" w:rsidRPr="00FD40F8" w:rsidRDefault="00B963C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250,5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3 179,7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B963C6" w:rsidRPr="00FD40F8" w:rsidRDefault="00B963C6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30 337,5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963C6" w:rsidRPr="00FD40F8" w:rsidRDefault="00B963C6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3 243,0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963C6" w:rsidRPr="00FD40F8" w:rsidRDefault="00B963C6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4 334,0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3 132,7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3 688,3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2 922,2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978,6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B963C6" w:rsidRPr="00FD40F8" w:rsidRDefault="00B963C6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B963C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963C6" w:rsidRPr="00BF3287" w:rsidRDefault="00B963C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B963C6" w:rsidRPr="00BF3287" w:rsidRDefault="00B963C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B963C6" w:rsidRPr="00BF3287" w:rsidRDefault="00B963C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B963C6" w:rsidRPr="00BF3287" w:rsidRDefault="00B963C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B963C6" w:rsidRPr="00BF3287" w:rsidRDefault="00B963C6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B963C6" w:rsidRPr="00BF3287" w:rsidRDefault="00B963C6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B963C6" w:rsidRPr="00FD40F8" w:rsidRDefault="00B963C6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B963C6" w:rsidRDefault="00B963C6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963C6" w:rsidRPr="00FD40F8" w:rsidRDefault="00B963C6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B963C6" w:rsidRPr="00FD40F8" w:rsidRDefault="00B963C6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963C6" w:rsidRPr="00FD40F8" w:rsidRDefault="00B963C6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B963C6" w:rsidRPr="00FD40F8" w:rsidTr="007A3892">
        <w:tc>
          <w:tcPr>
            <w:tcW w:w="2699" w:type="dxa"/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B963C6" w:rsidRPr="00FD40F8" w:rsidRDefault="00B963C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963C6" w:rsidRPr="00FD40F8" w:rsidRDefault="00B963C6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B963C6" w:rsidRPr="00FD40F8" w:rsidTr="007A3892">
        <w:tc>
          <w:tcPr>
            <w:tcW w:w="2699" w:type="dxa"/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B963C6" w:rsidRPr="00FD40F8" w:rsidRDefault="00B963C6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963C6" w:rsidRPr="00FD40F8" w:rsidRDefault="00B963C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963C6" w:rsidRPr="00FD40F8" w:rsidRDefault="00B963C6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B963C6" w:rsidRPr="00FD40F8" w:rsidTr="007A3892">
        <w:tc>
          <w:tcPr>
            <w:tcW w:w="2699" w:type="dxa"/>
          </w:tcPr>
          <w:p w:rsidR="00B963C6" w:rsidRPr="00FD40F8" w:rsidRDefault="00B963C6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B963C6" w:rsidRPr="00FD40F8" w:rsidRDefault="00B963C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B963C6" w:rsidRPr="00FD40F8" w:rsidRDefault="00B963C6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963C6" w:rsidRPr="00FD40F8" w:rsidTr="007A3892">
        <w:tc>
          <w:tcPr>
            <w:tcW w:w="2699" w:type="dxa"/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B963C6" w:rsidRPr="00FD40F8" w:rsidRDefault="00B963C6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963C6" w:rsidRPr="00FD40F8" w:rsidRDefault="00B963C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963C6" w:rsidRPr="00FD40F8" w:rsidRDefault="00B963C6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B963C6" w:rsidRPr="00FD40F8" w:rsidTr="007A3892">
        <w:tc>
          <w:tcPr>
            <w:tcW w:w="2699" w:type="dxa"/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B963C6" w:rsidRPr="00FD40F8" w:rsidRDefault="00B963C6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963C6" w:rsidRPr="00FD40F8" w:rsidRDefault="00B963C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963C6" w:rsidRPr="00FD40F8" w:rsidRDefault="00B963C6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B963C6" w:rsidRPr="00FD40F8" w:rsidTr="007A3892">
        <w:tc>
          <w:tcPr>
            <w:tcW w:w="2699" w:type="dxa"/>
          </w:tcPr>
          <w:p w:rsidR="00B963C6" w:rsidRDefault="00B963C6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B963C6" w:rsidRPr="00FD40F8" w:rsidRDefault="00B963C6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963C6" w:rsidRPr="00FD40F8" w:rsidRDefault="00B963C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963C6" w:rsidRPr="00FD40F8" w:rsidRDefault="00B963C6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B963C6" w:rsidRPr="00FD40F8" w:rsidTr="007A3892">
        <w:tc>
          <w:tcPr>
            <w:tcW w:w="2699" w:type="dxa"/>
          </w:tcPr>
          <w:p w:rsidR="00B963C6" w:rsidRPr="00FD40F8" w:rsidRDefault="00B963C6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963C6" w:rsidRPr="00FD40F8" w:rsidRDefault="00B963C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963C6" w:rsidRDefault="00B963C6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B963C6" w:rsidRDefault="00B963C6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B963C6" w:rsidRDefault="00B963C6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B963C6" w:rsidRPr="00FD40F8" w:rsidRDefault="00B963C6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B963C6" w:rsidRPr="00FD40F8" w:rsidTr="007A3892">
        <w:tc>
          <w:tcPr>
            <w:tcW w:w="2699" w:type="dxa"/>
          </w:tcPr>
          <w:p w:rsidR="00B963C6" w:rsidRPr="00FD40F8" w:rsidRDefault="00B963C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B963C6" w:rsidRPr="00FD40F8" w:rsidRDefault="00B963C6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963C6" w:rsidRPr="00FD40F8" w:rsidRDefault="00B963C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963C6" w:rsidRDefault="00B963C6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B963C6" w:rsidRDefault="00B963C6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B963C6" w:rsidRPr="00FD40F8" w:rsidRDefault="00B963C6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B963C6" w:rsidRPr="00FD40F8" w:rsidTr="007A3892">
        <w:tc>
          <w:tcPr>
            <w:tcW w:w="2699" w:type="dxa"/>
          </w:tcPr>
          <w:p w:rsidR="00B963C6" w:rsidRPr="00FD40F8" w:rsidRDefault="00B963C6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B963C6" w:rsidRPr="00FD40F8" w:rsidRDefault="00B963C6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963C6" w:rsidRPr="00FD40F8" w:rsidRDefault="00B963C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963C6" w:rsidRPr="00FD40F8" w:rsidRDefault="00B963C6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B963C6" w:rsidRPr="00FD40F8" w:rsidRDefault="00B963C6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B963C6" w:rsidRPr="00FD40F8" w:rsidTr="007A3892">
        <w:tc>
          <w:tcPr>
            <w:tcW w:w="2699" w:type="dxa"/>
          </w:tcPr>
          <w:p w:rsidR="00B963C6" w:rsidRPr="00FD40F8" w:rsidRDefault="00B963C6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B963C6" w:rsidRPr="00FD40F8" w:rsidRDefault="00B963C6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963C6" w:rsidRPr="00FD40F8" w:rsidRDefault="00B963C6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963C6" w:rsidRPr="00FD40F8" w:rsidRDefault="00B963C6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B963C6" w:rsidRPr="00F128DA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53 187,3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B963C6" w:rsidRPr="00F128DA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>в 2019 году – 6 828,9 тыс. рублей;</w:t>
            </w:r>
          </w:p>
          <w:p w:rsidR="00B963C6" w:rsidRPr="00F128DA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2020 году – 5 011,8 тыс. рублей; </w:t>
            </w:r>
          </w:p>
          <w:p w:rsidR="00B963C6" w:rsidRPr="00F128DA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kern w:val="2"/>
                <w:sz w:val="28"/>
                <w:szCs w:val="28"/>
                <w:lang w:eastAsia="en-US"/>
              </w:rPr>
              <w:t>3 083,4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128DA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kern w:val="2"/>
                <w:sz w:val="28"/>
                <w:szCs w:val="28"/>
                <w:lang w:eastAsia="en-US"/>
              </w:rPr>
              <w:t>20 407,5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128DA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kern w:val="2"/>
                <w:sz w:val="28"/>
                <w:szCs w:val="28"/>
                <w:lang w:eastAsia="en-US"/>
              </w:rPr>
              <w:t>3 383,2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128DA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kern w:val="2"/>
                <w:sz w:val="28"/>
                <w:szCs w:val="28"/>
                <w:lang w:eastAsia="en-US"/>
              </w:rPr>
              <w:t>5 712,9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kern w:val="2"/>
                <w:sz w:val="28"/>
                <w:szCs w:val="28"/>
                <w:lang w:eastAsia="en-US"/>
              </w:rPr>
              <w:t>2 922,2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978,6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B963C6" w:rsidRPr="00FD40F8" w:rsidRDefault="00B963C6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федерального и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областного бюджет</w:t>
            </w:r>
            <w:r>
              <w:rPr>
                <w:kern w:val="2"/>
                <w:sz w:val="28"/>
                <w:szCs w:val="28"/>
                <w:lang w:eastAsia="en-US"/>
              </w:rPr>
              <w:t>ов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22 994,6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963C6" w:rsidRPr="00FD40F8" w:rsidRDefault="00B963C6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1 826,9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250,5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2 111,3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B963C6" w:rsidRPr="00FD40F8" w:rsidRDefault="00B963C6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30 192,7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3 184,9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4 334,0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3 132,7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3 601,6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2 922,2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978,6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B963C6" w:rsidRPr="00FD40F8" w:rsidTr="007A3892">
        <w:tc>
          <w:tcPr>
            <w:tcW w:w="2699" w:type="dxa"/>
          </w:tcPr>
          <w:p w:rsidR="00B963C6" w:rsidRPr="00FD40F8" w:rsidRDefault="00B963C6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B963C6" w:rsidRPr="00FD40F8" w:rsidRDefault="00B963C6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B963C6" w:rsidRPr="00FD40F8" w:rsidRDefault="00B963C6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963C6" w:rsidRDefault="00B963C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B963C6" w:rsidRPr="00BF3287" w:rsidRDefault="00B963C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B963C6" w:rsidRPr="00BF3287" w:rsidRDefault="00B963C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B963C6" w:rsidRPr="00BF3287" w:rsidRDefault="00B963C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B963C6" w:rsidRPr="00BF3287" w:rsidRDefault="00B963C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B963C6" w:rsidRPr="00BF3287" w:rsidRDefault="00B963C6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B963C6" w:rsidRPr="00BF3287" w:rsidRDefault="00B963C6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B963C6" w:rsidRDefault="00B963C6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B963C6" w:rsidRPr="00FD40F8" w:rsidRDefault="00B963C6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B963C6" w:rsidRPr="00FD40F8" w:rsidRDefault="00B963C6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B963C6" w:rsidRDefault="00B963C6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B963C6" w:rsidRPr="00FD40F8" w:rsidRDefault="00B963C6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B963C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963C6" w:rsidRDefault="00B963C6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B963C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B963C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B963C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B963C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B963C6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963C6" w:rsidRPr="00015600" w:rsidRDefault="00B963C6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B963C6" w:rsidRPr="00FD40F8" w:rsidRDefault="00B963C6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963C6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B963C6" w:rsidRPr="00920EDF" w:rsidRDefault="00B963C6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963C6" w:rsidRPr="005A618D" w:rsidRDefault="00B963C6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963C6" w:rsidRPr="00FD40F8" w:rsidRDefault="00B963C6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B963C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963C6" w:rsidRPr="005A618D" w:rsidRDefault="00B963C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B963C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B963C6" w:rsidRPr="00920EDF" w:rsidRDefault="00B963C6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B963C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1 929,2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B963C6" w:rsidRPr="00FD40F8" w:rsidRDefault="00B963C6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1 155,1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Default="00B963C6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B963C6" w:rsidRPr="00FD40F8" w:rsidRDefault="00B963C6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1784,4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963C6" w:rsidRPr="00FD40F8" w:rsidRDefault="00B963C6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1 068,4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B963C6" w:rsidRPr="00FD40F8" w:rsidRDefault="00B963C6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144,8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86,7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963C6" w:rsidRPr="00FD40F8" w:rsidRDefault="00B963C6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B963C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963C6" w:rsidRPr="00FD40F8" w:rsidRDefault="00B963C6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963C6" w:rsidRPr="005A618D" w:rsidRDefault="00B963C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B963C6" w:rsidRDefault="00B963C6" w:rsidP="00720D29">
      <w:pPr>
        <w:spacing w:line="223" w:lineRule="auto"/>
        <w:rPr>
          <w:kern w:val="2"/>
          <w:sz w:val="28"/>
          <w:szCs w:val="28"/>
        </w:rPr>
      </w:pPr>
    </w:p>
    <w:p w:rsidR="00B963C6" w:rsidRPr="00FD40F8" w:rsidRDefault="00B963C6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B963C6" w:rsidRPr="00FD40F8" w:rsidRDefault="00B963C6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B963C6" w:rsidRDefault="00B963C6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B963C6" w:rsidRPr="00FD40F8" w:rsidRDefault="00B963C6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B963C6" w:rsidRPr="00FD40F8" w:rsidRDefault="00B963C6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B963C6" w:rsidRPr="00FD40F8" w:rsidRDefault="00B963C6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B963C6" w:rsidRPr="00FD40F8" w:rsidRDefault="00B963C6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B963C6" w:rsidRPr="00FD40F8" w:rsidRDefault="00B963C6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B963C6" w:rsidRPr="00FD40F8" w:rsidRDefault="00B963C6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B963C6" w:rsidRPr="00002EA5" w:rsidRDefault="00B963C6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B963C6" w:rsidRPr="00002EA5" w:rsidRDefault="00B963C6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B963C6" w:rsidRPr="00002EA5" w:rsidRDefault="00B963C6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B963C6" w:rsidRPr="006F53AF" w:rsidRDefault="00B963C6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B963C6" w:rsidRPr="00FD40F8" w:rsidRDefault="00B963C6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B963C6" w:rsidRPr="00CC06E7" w:rsidRDefault="00B963C6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B963C6" w:rsidRPr="00CC06E7" w:rsidRDefault="00B963C6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B963C6" w:rsidRPr="006F53AF" w:rsidRDefault="00B963C6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B963C6" w:rsidRPr="006F53AF" w:rsidRDefault="00B963C6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B963C6" w:rsidRPr="006F53AF" w:rsidRDefault="00B963C6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B963C6" w:rsidRPr="006F53AF" w:rsidRDefault="00B963C6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B963C6" w:rsidRDefault="00B963C6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B963C6" w:rsidRDefault="00B963C6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B963C6" w:rsidRDefault="00B963C6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B963C6" w:rsidRDefault="00B963C6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B963C6" w:rsidRPr="00C200F1" w:rsidRDefault="00B963C6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B963C6" w:rsidRPr="00FD40F8" w:rsidRDefault="00B963C6" w:rsidP="00F36DF9">
      <w:pPr>
        <w:rPr>
          <w:sz w:val="28"/>
        </w:rPr>
      </w:pPr>
    </w:p>
    <w:p w:rsidR="00B963C6" w:rsidRPr="00FD40F8" w:rsidRDefault="00B963C6" w:rsidP="00F36DF9">
      <w:pPr>
        <w:rPr>
          <w:kern w:val="2"/>
          <w:sz w:val="28"/>
          <w:szCs w:val="28"/>
        </w:rPr>
      </w:pPr>
    </w:p>
    <w:p w:rsidR="00B963C6" w:rsidRPr="00FD40F8" w:rsidRDefault="00B963C6" w:rsidP="00F36DF9">
      <w:pPr>
        <w:rPr>
          <w:kern w:val="2"/>
          <w:sz w:val="28"/>
          <w:szCs w:val="28"/>
        </w:rPr>
        <w:sectPr w:rsidR="00B963C6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B963C6" w:rsidRPr="00FD40F8" w:rsidRDefault="00B963C6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B963C6" w:rsidRDefault="00B963C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B963C6" w:rsidRPr="00FD40F8" w:rsidRDefault="00B963C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B963C6" w:rsidRPr="00FD40F8" w:rsidRDefault="00B963C6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963C6" w:rsidRPr="00FD40F8" w:rsidRDefault="00B963C6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B963C6" w:rsidRDefault="00B963C6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B963C6" w:rsidRDefault="00B963C6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B963C6" w:rsidRDefault="00B963C6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B963C6" w:rsidRPr="00FD40F8" w:rsidRDefault="00B963C6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B963C6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B963C6" w:rsidRPr="002076AD" w:rsidRDefault="00B963C6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B963C6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B963C6" w:rsidRPr="002076AD" w:rsidRDefault="00B963C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B963C6" w:rsidRPr="002076AD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B963C6" w:rsidRPr="002076AD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B963C6" w:rsidRPr="002076AD" w:rsidRDefault="00B963C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B963C6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B963C6" w:rsidRPr="002076AD" w:rsidRDefault="00B963C6" w:rsidP="00B91086">
            <w:pPr>
              <w:jc w:val="center"/>
            </w:pPr>
            <w:r w:rsidRPr="002076AD">
              <w:t>18</w:t>
            </w:r>
          </w:p>
        </w:tc>
      </w:tr>
    </w:tbl>
    <w:p w:rsidR="00B963C6" w:rsidRPr="002076AD" w:rsidRDefault="00B963C6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B963C6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B963C6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082955" w:rsidRDefault="00B963C6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E85DFA" w:rsidRDefault="00B963C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E85DFA" w:rsidRDefault="00B963C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E85DFA" w:rsidRDefault="00B963C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E85DFA" w:rsidRDefault="00B963C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E85DFA" w:rsidRDefault="00B963C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E85DFA" w:rsidRDefault="00B963C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E85DFA" w:rsidRDefault="00B963C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E85DFA" w:rsidRDefault="00B963C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E85DFA" w:rsidRDefault="00B963C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E85DFA" w:rsidRDefault="00B963C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E85DFA" w:rsidRDefault="00B963C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E85DFA" w:rsidRDefault="00B963C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E85DFA" w:rsidRDefault="00B963C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E85DFA" w:rsidRDefault="00B963C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B963C6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B963C6" w:rsidRPr="002076AD" w:rsidRDefault="00B963C6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B963C6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B963C6" w:rsidRPr="002076AD" w:rsidRDefault="00B963C6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r w:rsidRPr="007312ED">
              <w:rPr>
                <w:kern w:val="2"/>
              </w:rPr>
              <w:t>95</w:t>
            </w:r>
          </w:p>
        </w:tc>
      </w:tr>
      <w:tr w:rsidR="00B963C6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B963C6" w:rsidRPr="007E35B9" w:rsidRDefault="00B963C6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7312ED" w:rsidRDefault="00B963C6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7312ED" w:rsidRDefault="00B963C6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7312ED" w:rsidRDefault="00B963C6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7312ED" w:rsidRDefault="00B963C6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7312ED" w:rsidRDefault="00B963C6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7312ED" w:rsidRDefault="00B963C6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7312ED" w:rsidRDefault="00B963C6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7312ED" w:rsidRDefault="00B963C6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7312ED" w:rsidRDefault="00B963C6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7312ED" w:rsidRDefault="00B963C6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7312ED" w:rsidRDefault="00B963C6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7312ED" w:rsidRDefault="00B963C6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7312ED" w:rsidRDefault="00B963C6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7312ED" w:rsidRDefault="00B963C6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B963C6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B963C6" w:rsidRPr="001E4DAB" w:rsidRDefault="00B963C6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B963C6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B963C6" w:rsidRPr="001E4DAB" w:rsidRDefault="00B963C6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Default="00B963C6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B963C6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B963C6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B963C6" w:rsidRPr="005A618D" w:rsidRDefault="00B963C6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963C6" w:rsidRPr="002076AD" w:rsidRDefault="00B963C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B963C6" w:rsidRPr="00FD40F8" w:rsidRDefault="00B963C6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B963C6" w:rsidRDefault="00B963C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B963C6" w:rsidRPr="00FD40F8" w:rsidRDefault="00B963C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B963C6" w:rsidRPr="00FD40F8" w:rsidRDefault="00B963C6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963C6" w:rsidRDefault="00B963C6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B963C6" w:rsidRPr="00FD40F8" w:rsidRDefault="00B963C6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B963C6" w:rsidRPr="00FD40F8" w:rsidRDefault="00B963C6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B963C6" w:rsidRDefault="00B963C6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B963C6" w:rsidRPr="00FD40F8" w:rsidRDefault="00B963C6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963C6" w:rsidRPr="00FD40F8" w:rsidRDefault="00B963C6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B963C6" w:rsidRPr="002076AD" w:rsidTr="001E410D">
        <w:tc>
          <w:tcPr>
            <w:tcW w:w="623" w:type="dxa"/>
            <w:gridSpan w:val="2"/>
            <w:vMerge w:val="restart"/>
          </w:tcPr>
          <w:p w:rsidR="00B963C6" w:rsidRPr="002076AD" w:rsidRDefault="00B963C6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B963C6" w:rsidRPr="002076AD" w:rsidRDefault="00B963C6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B963C6" w:rsidRPr="002076AD" w:rsidRDefault="00B963C6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B963C6" w:rsidRPr="002076AD" w:rsidRDefault="00B963C6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B963C6" w:rsidRPr="002076AD" w:rsidRDefault="00B963C6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B963C6" w:rsidRPr="002076AD" w:rsidRDefault="00B963C6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B963C6" w:rsidRPr="002076AD" w:rsidRDefault="00B963C6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B963C6" w:rsidRPr="002076AD" w:rsidRDefault="00B963C6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B963C6" w:rsidRPr="002076AD" w:rsidTr="001E410D">
        <w:tc>
          <w:tcPr>
            <w:tcW w:w="623" w:type="dxa"/>
            <w:gridSpan w:val="2"/>
            <w:vMerge/>
            <w:vAlign w:val="center"/>
          </w:tcPr>
          <w:p w:rsidR="00B963C6" w:rsidRPr="002076AD" w:rsidRDefault="00B963C6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B963C6" w:rsidRPr="002076AD" w:rsidRDefault="00B963C6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B963C6" w:rsidRPr="002076AD" w:rsidRDefault="00B963C6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B963C6" w:rsidRPr="002076AD" w:rsidRDefault="00B963C6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B963C6" w:rsidRPr="002076AD" w:rsidRDefault="00B963C6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B963C6" w:rsidRPr="002076AD" w:rsidRDefault="00B963C6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B963C6" w:rsidRPr="002076AD" w:rsidRDefault="00B963C6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B963C6" w:rsidRPr="002076AD" w:rsidRDefault="00B963C6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B963C6" w:rsidRPr="002076AD" w:rsidRDefault="00B963C6" w:rsidP="00AC69E2">
            <w:pPr>
              <w:jc w:val="center"/>
              <w:rPr>
                <w:kern w:val="2"/>
              </w:rPr>
            </w:pPr>
          </w:p>
        </w:tc>
      </w:tr>
      <w:tr w:rsidR="00B963C6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B963C6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B963C6" w:rsidRPr="007578C8" w:rsidRDefault="00B963C6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B963C6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B963C6" w:rsidRPr="004C0FEA" w:rsidRDefault="00B963C6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B963C6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B963C6" w:rsidRPr="004C0FEA" w:rsidRDefault="00B963C6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B963C6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963C6" w:rsidRPr="002076AD" w:rsidRDefault="00B963C6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B963C6" w:rsidRDefault="00B963C6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B963C6" w:rsidRPr="00760B9C" w:rsidRDefault="00B963C6" w:rsidP="00950E63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B963C6" w:rsidRPr="002076AD" w:rsidRDefault="00B963C6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963C6" w:rsidRPr="002076AD" w:rsidRDefault="00B963C6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963C6" w:rsidRPr="002076AD" w:rsidRDefault="00B963C6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963C6" w:rsidRPr="003671C5" w:rsidRDefault="00B963C6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B963C6" w:rsidRPr="002076AD" w:rsidRDefault="00B963C6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B963C6" w:rsidRPr="002076AD" w:rsidRDefault="00B963C6" w:rsidP="00950E63">
            <w:pPr>
              <w:widowControl w:val="0"/>
              <w:jc w:val="center"/>
            </w:pPr>
            <w:r>
              <w:t>2.1</w:t>
            </w:r>
          </w:p>
        </w:tc>
      </w:tr>
      <w:tr w:rsidR="00B963C6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963C6" w:rsidRPr="002076AD" w:rsidRDefault="00B963C6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B963C6" w:rsidRDefault="00B963C6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B963C6" w:rsidRPr="00760B9C" w:rsidRDefault="00B963C6" w:rsidP="00950E63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Расходы</w:t>
            </w:r>
            <w:r w:rsidRPr="00760B9C">
              <w:rPr>
                <w:rFonts w:ascii="Times New Roman CYR" w:hAnsi="Times New Roman CYR" w:cs="Times New Roman CYR"/>
              </w:rPr>
              <w:t xml:space="preserve"> на софинансирование </w:t>
            </w:r>
            <w:r>
              <w:rPr>
                <w:rFonts w:ascii="Times New Roman CYR" w:hAnsi="Times New Roman CYR" w:cs="Times New Roman CYR"/>
              </w:rPr>
              <w:t xml:space="preserve">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B963C6" w:rsidRPr="002076AD" w:rsidRDefault="00B963C6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963C6" w:rsidRPr="002076AD" w:rsidRDefault="00B963C6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963C6" w:rsidRPr="002076AD" w:rsidRDefault="00B963C6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963C6" w:rsidRPr="00761C76" w:rsidRDefault="00B963C6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B963C6" w:rsidRPr="00761C76" w:rsidRDefault="00B963C6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B963C6" w:rsidRDefault="00B963C6" w:rsidP="00950E63">
            <w:pPr>
              <w:widowControl w:val="0"/>
              <w:jc w:val="center"/>
            </w:pPr>
            <w:r>
              <w:t>2.1</w:t>
            </w:r>
          </w:p>
        </w:tc>
      </w:tr>
      <w:tr w:rsidR="00B963C6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963C6" w:rsidRPr="002076AD" w:rsidRDefault="00B963C6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B963C6" w:rsidRDefault="00B963C6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B963C6" w:rsidRPr="00C76CC3" w:rsidRDefault="00B963C6" w:rsidP="00950E63">
            <w:pPr>
              <w:widowControl w:val="0"/>
              <w:jc w:val="both"/>
            </w:pPr>
            <w:r>
              <w:t xml:space="preserve">Расходы на капитальный ремонт муниципальных учреждений культуры </w:t>
            </w:r>
          </w:p>
        </w:tc>
        <w:tc>
          <w:tcPr>
            <w:tcW w:w="2976" w:type="dxa"/>
          </w:tcPr>
          <w:p w:rsidR="00B963C6" w:rsidRPr="002076AD" w:rsidRDefault="00B963C6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963C6" w:rsidRPr="002076AD" w:rsidRDefault="00B963C6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963C6" w:rsidRPr="002076AD" w:rsidRDefault="00B963C6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963C6" w:rsidRPr="002076AD" w:rsidRDefault="00B963C6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B963C6" w:rsidRPr="002076AD" w:rsidRDefault="00B963C6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B963C6" w:rsidRPr="002076AD" w:rsidRDefault="00B963C6" w:rsidP="00950E63">
            <w:pPr>
              <w:widowControl w:val="0"/>
              <w:jc w:val="center"/>
            </w:pPr>
            <w:r>
              <w:t>2.1</w:t>
            </w:r>
          </w:p>
        </w:tc>
      </w:tr>
      <w:tr w:rsidR="00B963C6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963C6" w:rsidRDefault="00B963C6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B963C6" w:rsidRDefault="00B963C6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</w:t>
            </w:r>
            <w:r w:rsidRPr="002076AD">
              <w:t>.</w:t>
            </w:r>
          </w:p>
          <w:p w:rsidR="00B963C6" w:rsidRPr="002E393E" w:rsidRDefault="00B963C6" w:rsidP="00950E63">
            <w:pPr>
              <w:widowControl w:val="0"/>
              <w:jc w:val="both"/>
            </w:pPr>
            <w: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2976" w:type="dxa"/>
          </w:tcPr>
          <w:p w:rsidR="00B963C6" w:rsidRPr="002076AD" w:rsidRDefault="00B963C6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963C6" w:rsidRPr="002076AD" w:rsidRDefault="00B963C6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963C6" w:rsidRPr="002076AD" w:rsidRDefault="00B963C6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963C6" w:rsidRPr="003671C5" w:rsidRDefault="00B963C6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B963C6" w:rsidRPr="002076AD" w:rsidRDefault="00B963C6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B963C6" w:rsidRDefault="00B963C6" w:rsidP="00950E63">
            <w:pPr>
              <w:widowControl w:val="0"/>
              <w:jc w:val="center"/>
            </w:pPr>
            <w:r>
              <w:t>2.1</w:t>
            </w:r>
          </w:p>
        </w:tc>
      </w:tr>
      <w:tr w:rsidR="00B963C6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963C6" w:rsidRDefault="00B963C6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29" w:type="dxa"/>
            <w:gridSpan w:val="2"/>
          </w:tcPr>
          <w:p w:rsidR="00B963C6" w:rsidRDefault="00B963C6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</w:t>
            </w:r>
            <w:r w:rsidRPr="002076AD">
              <w:t>.</w:t>
            </w:r>
          </w:p>
          <w:p w:rsidR="00B963C6" w:rsidRPr="002E393E" w:rsidRDefault="00B963C6" w:rsidP="00950E63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2976" w:type="dxa"/>
          </w:tcPr>
          <w:p w:rsidR="00B963C6" w:rsidRPr="002076AD" w:rsidRDefault="00B963C6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963C6" w:rsidRPr="002076AD" w:rsidRDefault="00B963C6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963C6" w:rsidRPr="002076AD" w:rsidRDefault="00B963C6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963C6" w:rsidRPr="003671C5" w:rsidRDefault="00B963C6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B963C6" w:rsidRPr="002076AD" w:rsidRDefault="00B963C6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B963C6" w:rsidRDefault="00B963C6" w:rsidP="00950E63">
            <w:pPr>
              <w:widowControl w:val="0"/>
              <w:jc w:val="center"/>
            </w:pPr>
            <w:r>
              <w:t>2.1</w:t>
            </w:r>
          </w:p>
        </w:tc>
      </w:tr>
      <w:tr w:rsidR="00B963C6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963C6" w:rsidRDefault="00B963C6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29" w:type="dxa"/>
            <w:gridSpan w:val="2"/>
          </w:tcPr>
          <w:p w:rsidR="00B963C6" w:rsidRDefault="00B963C6" w:rsidP="0050034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1.6</w:t>
            </w:r>
            <w:r w:rsidRPr="002076AD">
              <w:t>.</w:t>
            </w:r>
          </w:p>
          <w:p w:rsidR="00B963C6" w:rsidRPr="002E393E" w:rsidRDefault="00B963C6" w:rsidP="0050034C">
            <w:pPr>
              <w:widowControl w:val="0"/>
              <w:jc w:val="both"/>
            </w:pPr>
            <w:r>
              <w:t>Иные межбюджетные трансферты за счет средств резервного фонда Правительства Ростовской области</w:t>
            </w:r>
          </w:p>
        </w:tc>
        <w:tc>
          <w:tcPr>
            <w:tcW w:w="2976" w:type="dxa"/>
          </w:tcPr>
          <w:p w:rsidR="00B963C6" w:rsidRPr="002076AD" w:rsidRDefault="00B963C6" w:rsidP="0050034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963C6" w:rsidRPr="002076AD" w:rsidRDefault="00B963C6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963C6" w:rsidRPr="002076AD" w:rsidRDefault="00B963C6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963C6" w:rsidRPr="002076AD" w:rsidRDefault="00B963C6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B963C6" w:rsidRPr="002076AD" w:rsidRDefault="00B963C6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B963C6" w:rsidRDefault="00B963C6" w:rsidP="00950E63">
            <w:pPr>
              <w:widowControl w:val="0"/>
              <w:jc w:val="center"/>
            </w:pPr>
            <w:r>
              <w:t>2.1</w:t>
            </w:r>
          </w:p>
        </w:tc>
      </w:tr>
      <w:tr w:rsidR="00B963C6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963C6" w:rsidRDefault="00B963C6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29" w:type="dxa"/>
            <w:gridSpan w:val="2"/>
          </w:tcPr>
          <w:p w:rsidR="00B963C6" w:rsidRDefault="00B963C6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1.7</w:t>
            </w:r>
            <w:r w:rsidRPr="002076AD">
              <w:t>.</w:t>
            </w:r>
          </w:p>
          <w:p w:rsidR="00B963C6" w:rsidRPr="002E393E" w:rsidRDefault="00B963C6" w:rsidP="0050034C">
            <w:pPr>
              <w:widowControl w:val="0"/>
              <w:jc w:val="both"/>
            </w:pPr>
            <w:r>
              <w:t>Расходы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976" w:type="dxa"/>
          </w:tcPr>
          <w:p w:rsidR="00B963C6" w:rsidRDefault="00B963C6" w:rsidP="0050034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963C6" w:rsidRPr="002076AD" w:rsidRDefault="00B963C6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963C6" w:rsidRPr="002076AD" w:rsidRDefault="00B963C6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963C6" w:rsidRPr="00CA7385" w:rsidRDefault="00B963C6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CA7385">
              <w:rPr>
                <w:rFonts w:ascii="Times New Roman" w:hAnsi="Times New Roman" w:cs="Times New Roman"/>
                <w:kern w:val="2"/>
              </w:rPr>
              <w:t>Создание усло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вий для удовле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творения по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требностей насе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ления в куль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турно-досуговой деятельности</w:t>
            </w:r>
          </w:p>
        </w:tc>
        <w:tc>
          <w:tcPr>
            <w:tcW w:w="2410" w:type="dxa"/>
          </w:tcPr>
          <w:p w:rsidR="00B963C6" w:rsidRPr="002076AD" w:rsidRDefault="00B963C6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B963C6" w:rsidRDefault="00B963C6" w:rsidP="00950E63">
            <w:pPr>
              <w:widowControl w:val="0"/>
              <w:jc w:val="center"/>
            </w:pPr>
            <w:r>
              <w:t>2.1</w:t>
            </w:r>
          </w:p>
        </w:tc>
      </w:tr>
      <w:tr w:rsidR="00B963C6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B963C6" w:rsidRPr="007578C8" w:rsidRDefault="00B963C6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B963C6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B963C6" w:rsidRPr="004C0FEA" w:rsidRDefault="00B963C6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B963C6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B963C6" w:rsidRPr="004C0FEA" w:rsidRDefault="00B963C6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B963C6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963C6" w:rsidRDefault="00B963C6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B963C6" w:rsidRDefault="00B963C6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B963C6" w:rsidRPr="002E393E" w:rsidRDefault="00B963C6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B963C6" w:rsidRPr="002076AD" w:rsidRDefault="00B963C6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963C6" w:rsidRPr="002076AD" w:rsidRDefault="00B963C6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963C6" w:rsidRPr="002076AD" w:rsidRDefault="00B963C6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963C6" w:rsidRPr="007578C8" w:rsidRDefault="00B963C6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B963C6" w:rsidRPr="002076AD" w:rsidRDefault="00B963C6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963C6" w:rsidRPr="007578C8" w:rsidRDefault="00B963C6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B963C6" w:rsidRDefault="00B963C6" w:rsidP="00EC2A53">
            <w:pPr>
              <w:widowControl w:val="0"/>
              <w:jc w:val="center"/>
            </w:pPr>
            <w:r>
              <w:t>3.1</w:t>
            </w:r>
          </w:p>
        </w:tc>
      </w:tr>
      <w:tr w:rsidR="00B963C6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963C6" w:rsidRDefault="00B963C6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29" w:type="dxa"/>
            <w:gridSpan w:val="2"/>
          </w:tcPr>
          <w:p w:rsidR="00B963C6" w:rsidRDefault="00B963C6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2</w:t>
            </w:r>
            <w:r w:rsidRPr="002076AD">
              <w:t>.</w:t>
            </w:r>
          </w:p>
          <w:p w:rsidR="00B963C6" w:rsidRPr="002E393E" w:rsidRDefault="00B963C6" w:rsidP="00C76CC3">
            <w:pPr>
              <w:widowControl w:val="0"/>
              <w:jc w:val="both"/>
            </w:pPr>
            <w:r>
              <w:t>Капитальный ремонт организаций культуры</w:t>
            </w:r>
          </w:p>
        </w:tc>
        <w:tc>
          <w:tcPr>
            <w:tcW w:w="2976" w:type="dxa"/>
          </w:tcPr>
          <w:p w:rsidR="00B963C6" w:rsidRDefault="00B963C6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963C6" w:rsidRPr="002076AD" w:rsidRDefault="00B963C6" w:rsidP="007A622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963C6" w:rsidRPr="002076AD" w:rsidRDefault="00B963C6" w:rsidP="007A622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963C6" w:rsidRPr="00CA7385" w:rsidRDefault="00B963C6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B963C6" w:rsidRPr="007578C8" w:rsidRDefault="00B963C6" w:rsidP="00D1764D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B963C6" w:rsidRDefault="00B963C6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Default="00B963C6">
      <w:pPr>
        <w:rPr>
          <w:sz w:val="2"/>
          <w:szCs w:val="2"/>
        </w:rPr>
      </w:pPr>
    </w:p>
    <w:p w:rsidR="00B963C6" w:rsidRPr="00F65582" w:rsidRDefault="00B963C6">
      <w:pPr>
        <w:rPr>
          <w:sz w:val="2"/>
          <w:szCs w:val="2"/>
        </w:rPr>
      </w:pPr>
    </w:p>
    <w:p w:rsidR="00B963C6" w:rsidRPr="0045463F" w:rsidRDefault="00B963C6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B963C6" w:rsidRDefault="00B963C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B963C6" w:rsidRPr="00FD40F8" w:rsidRDefault="00B963C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B963C6" w:rsidRPr="00FD40F8" w:rsidRDefault="00B963C6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963C6" w:rsidRPr="00FD40F8" w:rsidRDefault="00B963C6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B963C6" w:rsidRDefault="00B963C6" w:rsidP="00591B48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963C6" w:rsidRPr="00EE2DD0" w:rsidTr="001116D2">
        <w:tc>
          <w:tcPr>
            <w:tcW w:w="2728" w:type="dxa"/>
            <w:vMerge w:val="restart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B963C6" w:rsidRPr="002076AD" w:rsidRDefault="00B963C6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B963C6" w:rsidRPr="002076AD" w:rsidRDefault="00B963C6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B963C6" w:rsidRPr="002076AD" w:rsidRDefault="00B963C6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B963C6" w:rsidRPr="00EE2DD0" w:rsidTr="001116D2">
        <w:tc>
          <w:tcPr>
            <w:tcW w:w="2728" w:type="dxa"/>
            <w:vMerge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B963C6" w:rsidRPr="002076AD" w:rsidRDefault="00B963C6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B963C6" w:rsidRPr="002076AD" w:rsidRDefault="00B963C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B963C6" w:rsidRPr="002076AD" w:rsidRDefault="00B963C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B963C6" w:rsidRPr="002076AD" w:rsidRDefault="00B963C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B963C6" w:rsidRPr="002076AD" w:rsidRDefault="00B963C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B963C6" w:rsidRPr="002076AD" w:rsidRDefault="00B963C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B963C6" w:rsidRPr="002076AD" w:rsidRDefault="00B963C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B963C6" w:rsidRPr="002076AD" w:rsidRDefault="00B963C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B963C6" w:rsidRPr="002076AD" w:rsidRDefault="00B963C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B963C6" w:rsidRPr="002076AD" w:rsidRDefault="00B963C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B963C6" w:rsidRPr="002076AD" w:rsidRDefault="00B963C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B963C6" w:rsidRPr="002076AD" w:rsidRDefault="00B963C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B963C6" w:rsidRPr="00EE2DD0" w:rsidTr="00591B48">
        <w:trPr>
          <w:trHeight w:val="327"/>
        </w:trPr>
        <w:tc>
          <w:tcPr>
            <w:tcW w:w="2728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B963C6" w:rsidRPr="00EE2DD0" w:rsidTr="000C4234">
        <w:trPr>
          <w:trHeight w:val="940"/>
        </w:trPr>
        <w:tc>
          <w:tcPr>
            <w:tcW w:w="2728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963C6" w:rsidRPr="002076AD" w:rsidRDefault="00B963C6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55116,5</w:t>
            </w:r>
          </w:p>
        </w:tc>
        <w:tc>
          <w:tcPr>
            <w:tcW w:w="778" w:type="dxa"/>
          </w:tcPr>
          <w:p w:rsidR="00B963C6" w:rsidRPr="002076AD" w:rsidRDefault="00B963C6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B963C6" w:rsidRPr="002205F8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641" w:type="dxa"/>
          </w:tcPr>
          <w:p w:rsidR="00B963C6" w:rsidRPr="002205F8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567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6868,0</w:t>
            </w:r>
          </w:p>
        </w:tc>
        <w:tc>
          <w:tcPr>
            <w:tcW w:w="567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567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567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963C6" w:rsidRPr="00EE2DD0" w:rsidTr="006A5D6B">
        <w:trPr>
          <w:trHeight w:val="511"/>
        </w:trPr>
        <w:tc>
          <w:tcPr>
            <w:tcW w:w="2728" w:type="dxa"/>
            <w:vMerge w:val="restart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963C6" w:rsidRPr="002076AD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53187,3</w:t>
            </w:r>
          </w:p>
        </w:tc>
        <w:tc>
          <w:tcPr>
            <w:tcW w:w="778" w:type="dxa"/>
          </w:tcPr>
          <w:p w:rsidR="00B963C6" w:rsidRPr="002076AD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B963C6" w:rsidRDefault="00B963C6" w:rsidP="00FB01DE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56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5712,9</w:t>
            </w:r>
          </w:p>
        </w:tc>
        <w:tc>
          <w:tcPr>
            <w:tcW w:w="56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56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56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963C6" w:rsidRPr="00EE2DD0" w:rsidTr="001116D2">
        <w:tc>
          <w:tcPr>
            <w:tcW w:w="2728" w:type="dxa"/>
            <w:vMerge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B963C6" w:rsidRPr="007578C8" w:rsidRDefault="00B963C6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963C6" w:rsidRPr="002076AD" w:rsidRDefault="00B963C6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53187,3</w:t>
            </w:r>
          </w:p>
        </w:tc>
        <w:tc>
          <w:tcPr>
            <w:tcW w:w="778" w:type="dxa"/>
          </w:tcPr>
          <w:p w:rsidR="00B963C6" w:rsidRPr="002076AD" w:rsidRDefault="00B963C6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B963C6" w:rsidRPr="002205F8" w:rsidRDefault="00B963C6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B963C6" w:rsidRDefault="00B963C6" w:rsidP="006B5A0C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B963C6" w:rsidRPr="002205F8" w:rsidRDefault="00B963C6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B963C6" w:rsidRPr="002205F8" w:rsidRDefault="00B963C6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567" w:type="dxa"/>
          </w:tcPr>
          <w:p w:rsidR="00B963C6" w:rsidRPr="002205F8" w:rsidRDefault="00B963C6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5712,9</w:t>
            </w:r>
          </w:p>
        </w:tc>
        <w:tc>
          <w:tcPr>
            <w:tcW w:w="567" w:type="dxa"/>
          </w:tcPr>
          <w:p w:rsidR="00B963C6" w:rsidRPr="002205F8" w:rsidRDefault="00B963C6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56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56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963C6" w:rsidRPr="00EE2DD0" w:rsidTr="001116D2">
        <w:tc>
          <w:tcPr>
            <w:tcW w:w="2728" w:type="dxa"/>
          </w:tcPr>
          <w:p w:rsidR="00B963C6" w:rsidRDefault="00B963C6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B963C6" w:rsidRPr="00760B9C" w:rsidRDefault="00B963C6" w:rsidP="008C25DB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B963C6" w:rsidRPr="007578C8" w:rsidRDefault="00B963C6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963C6" w:rsidRPr="006B1592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B963C6" w:rsidRPr="00A945F3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</w:rPr>
              <w:t>28270,3</w:t>
            </w:r>
          </w:p>
        </w:tc>
        <w:tc>
          <w:tcPr>
            <w:tcW w:w="778" w:type="dxa"/>
          </w:tcPr>
          <w:p w:rsidR="00B963C6" w:rsidRPr="001116D2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B963C6" w:rsidRPr="002205F8" w:rsidRDefault="00B963C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3009,1</w:t>
            </w:r>
          </w:p>
        </w:tc>
        <w:tc>
          <w:tcPr>
            <w:tcW w:w="641" w:type="dxa"/>
          </w:tcPr>
          <w:p w:rsidR="00B963C6" w:rsidRPr="002205F8" w:rsidRDefault="00B963C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2861,6</w:t>
            </w:r>
          </w:p>
        </w:tc>
        <w:tc>
          <w:tcPr>
            <w:tcW w:w="567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3132,7</w:t>
            </w:r>
          </w:p>
        </w:tc>
        <w:tc>
          <w:tcPr>
            <w:tcW w:w="567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3572,4</w:t>
            </w:r>
          </w:p>
        </w:tc>
        <w:tc>
          <w:tcPr>
            <w:tcW w:w="567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567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567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963C6" w:rsidRPr="00EE2DD0" w:rsidTr="001116D2">
        <w:tc>
          <w:tcPr>
            <w:tcW w:w="2728" w:type="dxa"/>
          </w:tcPr>
          <w:p w:rsidR="00B963C6" w:rsidRDefault="00B963C6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B963C6" w:rsidRPr="00760B9C" w:rsidRDefault="00B963C6" w:rsidP="008C25DB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 xml:space="preserve">Расходы на </w:t>
            </w:r>
            <w:r w:rsidRPr="00760B9C">
              <w:rPr>
                <w:rFonts w:ascii="Times New Roman CYR" w:hAnsi="Times New Roman CYR" w:cs="Times New Roman CYR"/>
              </w:rPr>
              <w:t xml:space="preserve"> софинансирование </w:t>
            </w:r>
            <w:r>
              <w:rPr>
                <w:rFonts w:ascii="Times New Roman CYR" w:hAnsi="Times New Roman CYR" w:cs="Times New Roman CYR"/>
              </w:rPr>
              <w:t xml:space="preserve"> 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B963C6" w:rsidRPr="007578C8" w:rsidRDefault="00B963C6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963C6" w:rsidRPr="006B1592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B963C6" w:rsidRPr="006B1592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B963C6" w:rsidRPr="001116D2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B963C6" w:rsidRPr="001116D2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963C6" w:rsidRPr="00EE2DD0" w:rsidTr="001116D2">
        <w:tc>
          <w:tcPr>
            <w:tcW w:w="2728" w:type="dxa"/>
          </w:tcPr>
          <w:p w:rsidR="00B963C6" w:rsidRDefault="00B963C6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B963C6" w:rsidRPr="00C76CC3" w:rsidRDefault="00B963C6" w:rsidP="008C25DB">
            <w:pPr>
              <w:widowControl w:val="0"/>
              <w:jc w:val="both"/>
            </w:pPr>
            <w:r>
              <w:t>Расходы на к</w:t>
            </w:r>
            <w:r w:rsidRPr="00C76CC3">
              <w:t xml:space="preserve">апитальный ремонт </w:t>
            </w:r>
            <w:r>
              <w:t>муниципальных учреждений культуры</w:t>
            </w:r>
          </w:p>
        </w:tc>
        <w:tc>
          <w:tcPr>
            <w:tcW w:w="1701" w:type="dxa"/>
          </w:tcPr>
          <w:p w:rsidR="00B963C6" w:rsidRPr="007578C8" w:rsidRDefault="00B963C6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963C6" w:rsidRPr="00342E84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B963C6" w:rsidRPr="006B1592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B963C6" w:rsidRPr="001116D2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18781,0</w:t>
            </w:r>
          </w:p>
        </w:tc>
        <w:tc>
          <w:tcPr>
            <w:tcW w:w="778" w:type="dxa"/>
          </w:tcPr>
          <w:p w:rsidR="00B963C6" w:rsidRPr="001116D2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15827,1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963C6" w:rsidRPr="00EE2DD0" w:rsidTr="001116D2">
        <w:tc>
          <w:tcPr>
            <w:tcW w:w="2728" w:type="dxa"/>
          </w:tcPr>
          <w:p w:rsidR="00B963C6" w:rsidRDefault="00B963C6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B963C6" w:rsidRPr="000D19F0" w:rsidRDefault="00B963C6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B963C6" w:rsidRPr="007578C8" w:rsidRDefault="00B963C6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963C6" w:rsidRPr="002076AD" w:rsidRDefault="00B963C6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963C6" w:rsidRPr="002076AD" w:rsidRDefault="00B963C6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963C6" w:rsidRPr="006B1592" w:rsidRDefault="00B963C6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B963C6" w:rsidRPr="002076AD" w:rsidRDefault="00B963C6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B963C6" w:rsidRPr="001116D2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B963C6" w:rsidRPr="001116D2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963C6" w:rsidRPr="00EE2DD0" w:rsidTr="001116D2">
        <w:tc>
          <w:tcPr>
            <w:tcW w:w="2728" w:type="dxa"/>
          </w:tcPr>
          <w:p w:rsidR="00B963C6" w:rsidRDefault="00B963C6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B963C6" w:rsidRPr="002E393E" w:rsidRDefault="00B963C6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B963C6" w:rsidRPr="007578C8" w:rsidRDefault="00B963C6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963C6" w:rsidRPr="002076AD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963C6" w:rsidRPr="002076AD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963C6" w:rsidRPr="006B1592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B963C6" w:rsidRPr="002076AD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B963C6" w:rsidRPr="001116D2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3721,5</w:t>
            </w:r>
          </w:p>
        </w:tc>
        <w:tc>
          <w:tcPr>
            <w:tcW w:w="778" w:type="dxa"/>
          </w:tcPr>
          <w:p w:rsidR="00B963C6" w:rsidRPr="001116D2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2002,7</w:t>
            </w:r>
          </w:p>
        </w:tc>
        <w:tc>
          <w:tcPr>
            <w:tcW w:w="641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1718,8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963C6" w:rsidRPr="00EE2DD0" w:rsidTr="001116D2">
        <w:tc>
          <w:tcPr>
            <w:tcW w:w="2728" w:type="dxa"/>
          </w:tcPr>
          <w:p w:rsidR="00B963C6" w:rsidRDefault="00B963C6" w:rsidP="00CC6A1F">
            <w:pPr>
              <w:widowControl w:val="0"/>
              <w:jc w:val="both"/>
            </w:pPr>
            <w:r>
              <w:t>Основное мероприятие 1.6.</w:t>
            </w:r>
          </w:p>
          <w:p w:rsidR="00B963C6" w:rsidRPr="002E393E" w:rsidRDefault="00B963C6" w:rsidP="00CC6A1F">
            <w:pPr>
              <w:widowControl w:val="0"/>
              <w:jc w:val="both"/>
            </w:pPr>
            <w:r>
              <w:t>Иные межбюджетные трансферты за счет средств резервного фонда Правительства Ростовской области</w:t>
            </w:r>
          </w:p>
        </w:tc>
        <w:tc>
          <w:tcPr>
            <w:tcW w:w="1701" w:type="dxa"/>
          </w:tcPr>
          <w:p w:rsidR="00B963C6" w:rsidRPr="007578C8" w:rsidRDefault="00B963C6" w:rsidP="0050034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963C6" w:rsidRPr="002076AD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963C6" w:rsidRPr="002076AD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963C6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0210071180</w:t>
            </w:r>
          </w:p>
        </w:tc>
        <w:tc>
          <w:tcPr>
            <w:tcW w:w="850" w:type="dxa"/>
          </w:tcPr>
          <w:p w:rsidR="00B963C6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612</w:t>
            </w:r>
          </w:p>
        </w:tc>
        <w:tc>
          <w:tcPr>
            <w:tcW w:w="992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250,5</w:t>
            </w:r>
          </w:p>
        </w:tc>
        <w:tc>
          <w:tcPr>
            <w:tcW w:w="778" w:type="dxa"/>
          </w:tcPr>
          <w:p w:rsidR="00B963C6" w:rsidRPr="001116D2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250,5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963C6" w:rsidRPr="00EE2DD0" w:rsidTr="001116D2">
        <w:tc>
          <w:tcPr>
            <w:tcW w:w="2728" w:type="dxa"/>
          </w:tcPr>
          <w:p w:rsidR="00B963C6" w:rsidRDefault="00B963C6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1.7</w:t>
            </w:r>
            <w:r w:rsidRPr="002076AD">
              <w:t>.</w:t>
            </w:r>
          </w:p>
          <w:p w:rsidR="00B963C6" w:rsidRDefault="00B963C6" w:rsidP="00CA7385">
            <w:pPr>
              <w:widowControl w:val="0"/>
              <w:jc w:val="both"/>
            </w:pPr>
            <w:r>
              <w:t>Расходы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</w:tcPr>
          <w:p w:rsidR="00B963C6" w:rsidRPr="007578C8" w:rsidRDefault="00B963C6" w:rsidP="0050034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963C6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963C6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963C6" w:rsidRPr="00CA7385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R</w:t>
            </w:r>
            <w:r>
              <w:rPr>
                <w:rFonts w:ascii="Times New Roman" w:hAnsi="Times New Roman" w:cs="Times New Roman"/>
                <w:kern w:val="2"/>
              </w:rPr>
              <w:t>4670</w:t>
            </w:r>
          </w:p>
        </w:tc>
        <w:tc>
          <w:tcPr>
            <w:tcW w:w="850" w:type="dxa"/>
          </w:tcPr>
          <w:p w:rsidR="00B963C6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612</w:t>
            </w:r>
          </w:p>
        </w:tc>
        <w:tc>
          <w:tcPr>
            <w:tcW w:w="992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2140,5</w:t>
            </w:r>
          </w:p>
        </w:tc>
        <w:tc>
          <w:tcPr>
            <w:tcW w:w="778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2140,5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963C6" w:rsidRPr="00EE2DD0" w:rsidTr="001116D2">
        <w:tc>
          <w:tcPr>
            <w:tcW w:w="2728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B963C6" w:rsidRPr="007578C8" w:rsidRDefault="00B963C6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1929,2</w:t>
            </w:r>
          </w:p>
        </w:tc>
        <w:tc>
          <w:tcPr>
            <w:tcW w:w="778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CA7385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1155</w:t>
            </w:r>
            <w:r>
              <w:rPr>
                <w:rFonts w:ascii="Times New Roman" w:hAnsi="Times New Roman" w:cs="Times New Roman"/>
                <w:kern w:val="2"/>
              </w:rPr>
              <w:t>,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1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963C6" w:rsidRPr="00EE2DD0" w:rsidTr="001116D2">
        <w:tc>
          <w:tcPr>
            <w:tcW w:w="2728" w:type="dxa"/>
          </w:tcPr>
          <w:p w:rsidR="00B963C6" w:rsidRDefault="00B963C6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B963C6" w:rsidRPr="002E393E" w:rsidRDefault="00B963C6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B963C6" w:rsidRPr="007578C8" w:rsidRDefault="00B963C6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963C6" w:rsidRPr="006B1592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B963C6" w:rsidRPr="006B1592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B963C6" w:rsidRPr="002076AD" w:rsidRDefault="00B963C6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B963C6" w:rsidRPr="002076AD" w:rsidRDefault="00B963C6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963C6" w:rsidRPr="00EE2DD0" w:rsidTr="001116D2">
        <w:tc>
          <w:tcPr>
            <w:tcW w:w="2728" w:type="dxa"/>
          </w:tcPr>
          <w:p w:rsidR="00B963C6" w:rsidRDefault="00B963C6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2</w:t>
            </w:r>
            <w:r w:rsidRPr="002076AD">
              <w:t>.</w:t>
            </w:r>
          </w:p>
          <w:p w:rsidR="00B963C6" w:rsidRPr="002E393E" w:rsidRDefault="00B963C6" w:rsidP="00CA7385">
            <w:pPr>
              <w:widowControl w:val="0"/>
              <w:jc w:val="both"/>
            </w:pPr>
            <w:r>
              <w:t>Капитальный ремонт организаций культуры</w:t>
            </w:r>
          </w:p>
        </w:tc>
        <w:tc>
          <w:tcPr>
            <w:tcW w:w="1701" w:type="dxa"/>
          </w:tcPr>
          <w:p w:rsidR="00B963C6" w:rsidRPr="007578C8" w:rsidRDefault="00B963C6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963C6" w:rsidRPr="00CA7385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</w:rPr>
              <w:t>02200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S5020</w:t>
            </w:r>
          </w:p>
        </w:tc>
        <w:tc>
          <w:tcPr>
            <w:tcW w:w="850" w:type="dxa"/>
          </w:tcPr>
          <w:p w:rsidR="00B963C6" w:rsidRPr="00CA7385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540</w:t>
            </w:r>
          </w:p>
        </w:tc>
        <w:tc>
          <w:tcPr>
            <w:tcW w:w="992" w:type="dxa"/>
          </w:tcPr>
          <w:p w:rsidR="00B963C6" w:rsidRPr="00CA7385" w:rsidRDefault="00B963C6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1155</w:t>
            </w:r>
            <w:r>
              <w:rPr>
                <w:rFonts w:ascii="Times New Roman" w:hAnsi="Times New Roman" w:cs="Times New Roman"/>
                <w:kern w:val="2"/>
              </w:rPr>
              <w:t>,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1</w:t>
            </w:r>
          </w:p>
        </w:tc>
        <w:tc>
          <w:tcPr>
            <w:tcW w:w="778" w:type="dxa"/>
          </w:tcPr>
          <w:p w:rsidR="00B963C6" w:rsidRPr="00CA7385" w:rsidRDefault="00B963C6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B963C6" w:rsidRPr="00CA7385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641" w:type="dxa"/>
          </w:tcPr>
          <w:p w:rsidR="00B963C6" w:rsidRPr="00CA7385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B963C6" w:rsidRPr="00CA7385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B963C6" w:rsidRPr="00CA7385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B963C6" w:rsidRPr="00CA7385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1155</w:t>
            </w:r>
            <w:r>
              <w:rPr>
                <w:rFonts w:ascii="Times New Roman" w:hAnsi="Times New Roman" w:cs="Times New Roman"/>
                <w:kern w:val="2"/>
              </w:rPr>
              <w:t>,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1</w:t>
            </w:r>
          </w:p>
        </w:tc>
        <w:tc>
          <w:tcPr>
            <w:tcW w:w="567" w:type="dxa"/>
          </w:tcPr>
          <w:p w:rsidR="00B963C6" w:rsidRPr="00CA7385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B963C6" w:rsidRPr="00CA7385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B963C6" w:rsidRPr="00CA7385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B963C6" w:rsidRPr="00CA7385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B963C6" w:rsidRPr="00CA7385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B963C6" w:rsidRPr="00CA7385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</w:tr>
    </w:tbl>
    <w:p w:rsidR="00B963C6" w:rsidRPr="00580ED9" w:rsidRDefault="00B963C6">
      <w:pPr>
        <w:rPr>
          <w:sz w:val="2"/>
          <w:szCs w:val="2"/>
        </w:rPr>
      </w:pPr>
    </w:p>
    <w:p w:rsidR="00B963C6" w:rsidRPr="00FD40F8" w:rsidRDefault="00B963C6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B963C6" w:rsidRDefault="00B963C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B963C6" w:rsidRPr="00FD40F8" w:rsidRDefault="00B963C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B963C6" w:rsidRPr="00FD40F8" w:rsidRDefault="00B963C6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963C6" w:rsidRPr="000422A8" w:rsidRDefault="00B963C6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B963C6" w:rsidRDefault="00B963C6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B963C6" w:rsidRDefault="00B963C6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43"/>
        <w:gridCol w:w="709"/>
        <w:gridCol w:w="817"/>
        <w:gridCol w:w="624"/>
        <w:gridCol w:w="765"/>
        <w:gridCol w:w="765"/>
        <w:gridCol w:w="765"/>
        <w:gridCol w:w="735"/>
        <w:gridCol w:w="735"/>
      </w:tblGrid>
      <w:tr w:rsidR="00B963C6" w:rsidRPr="000422A8" w:rsidTr="00E74865">
        <w:trPr>
          <w:jc w:val="center"/>
        </w:trPr>
        <w:tc>
          <w:tcPr>
            <w:tcW w:w="427" w:type="dxa"/>
            <w:vMerge w:val="restart"/>
          </w:tcPr>
          <w:p w:rsidR="00B963C6" w:rsidRPr="002076AD" w:rsidRDefault="00B963C6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B963C6" w:rsidRPr="002076AD" w:rsidRDefault="00B963C6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B963C6" w:rsidRPr="002076AD" w:rsidRDefault="00B963C6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B963C6" w:rsidRPr="002076AD" w:rsidRDefault="00B963C6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B963C6" w:rsidRPr="002076AD" w:rsidRDefault="00B963C6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B963C6" w:rsidRPr="002076AD" w:rsidRDefault="00B963C6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43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9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43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9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 w:val="restart"/>
          </w:tcPr>
          <w:p w:rsidR="00B963C6" w:rsidRPr="002076AD" w:rsidRDefault="00B963C6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B963C6" w:rsidRPr="002076AD" w:rsidRDefault="00B963C6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B963C6" w:rsidRPr="002076AD" w:rsidRDefault="00B963C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55116,5</w:t>
            </w:r>
          </w:p>
        </w:tc>
        <w:tc>
          <w:tcPr>
            <w:tcW w:w="812" w:type="dxa"/>
          </w:tcPr>
          <w:p w:rsidR="00B963C6" w:rsidRPr="002076AD" w:rsidRDefault="00B963C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B963C6" w:rsidRPr="002205F8" w:rsidRDefault="00B963C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774" w:type="dxa"/>
          </w:tcPr>
          <w:p w:rsidR="00B963C6" w:rsidRPr="002205F8" w:rsidRDefault="00B963C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709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817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6868,0</w:t>
            </w:r>
          </w:p>
        </w:tc>
        <w:tc>
          <w:tcPr>
            <w:tcW w:w="624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765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765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963C6" w:rsidRPr="002205F8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963C6" w:rsidRPr="002076AD" w:rsidRDefault="00B963C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812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963C6" w:rsidRPr="002076AD" w:rsidRDefault="00B963C6" w:rsidP="00390F4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624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963C6" w:rsidRPr="002076AD" w:rsidRDefault="00B963C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23026,7</w:t>
            </w:r>
          </w:p>
        </w:tc>
        <w:tc>
          <w:tcPr>
            <w:tcW w:w="812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2542,9</w:t>
            </w:r>
          </w:p>
        </w:tc>
        <w:tc>
          <w:tcPr>
            <w:tcW w:w="774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B963C6" w:rsidRPr="002076AD" w:rsidRDefault="00B963C6" w:rsidP="00B91086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B963C6" w:rsidRPr="002076AD" w:rsidRDefault="00B963C6" w:rsidP="00B91086">
            <w:pPr>
              <w:jc w:val="center"/>
            </w:pPr>
            <w:r>
              <w:rPr>
                <w:kern w:val="2"/>
              </w:rPr>
              <w:t>250,5</w:t>
            </w:r>
          </w:p>
        </w:tc>
        <w:tc>
          <w:tcPr>
            <w:tcW w:w="817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1427,4</w:t>
            </w:r>
          </w:p>
        </w:tc>
        <w:tc>
          <w:tcPr>
            <w:tcW w:w="624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963C6" w:rsidRPr="00893245" w:rsidRDefault="00B963C6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963C6" w:rsidRPr="002076AD" w:rsidRDefault="00B963C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B963C6" w:rsidRPr="002076AD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30337,5</w:t>
            </w:r>
          </w:p>
        </w:tc>
        <w:tc>
          <w:tcPr>
            <w:tcW w:w="812" w:type="dxa"/>
          </w:tcPr>
          <w:p w:rsidR="00B963C6" w:rsidRPr="002076AD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3243,0</w:t>
            </w:r>
          </w:p>
        </w:tc>
        <w:tc>
          <w:tcPr>
            <w:tcW w:w="774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4334,0</w:t>
            </w:r>
          </w:p>
        </w:tc>
        <w:tc>
          <w:tcPr>
            <w:tcW w:w="709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3132,7</w:t>
            </w:r>
          </w:p>
        </w:tc>
        <w:tc>
          <w:tcPr>
            <w:tcW w:w="81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3688,3</w:t>
            </w:r>
          </w:p>
        </w:tc>
        <w:tc>
          <w:tcPr>
            <w:tcW w:w="624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765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765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963C6" w:rsidRPr="002076AD" w:rsidRDefault="00B963C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 w:val="restart"/>
          </w:tcPr>
          <w:p w:rsidR="00B963C6" w:rsidRPr="002076AD" w:rsidRDefault="00B963C6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B963C6" w:rsidRPr="002076AD" w:rsidRDefault="00B963C6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B963C6" w:rsidRPr="002076AD" w:rsidRDefault="00B963C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B963C6" w:rsidRPr="002076AD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53187,3</w:t>
            </w:r>
          </w:p>
        </w:tc>
        <w:tc>
          <w:tcPr>
            <w:tcW w:w="812" w:type="dxa"/>
          </w:tcPr>
          <w:p w:rsidR="00B963C6" w:rsidRPr="002076AD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774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709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817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5712,9</w:t>
            </w:r>
          </w:p>
        </w:tc>
        <w:tc>
          <w:tcPr>
            <w:tcW w:w="624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765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765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963C6" w:rsidRPr="002205F8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963C6" w:rsidRPr="002076AD" w:rsidRDefault="00B963C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B963C6" w:rsidRPr="002076AD" w:rsidRDefault="00B963C6" w:rsidP="00351D19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812" w:type="dxa"/>
          </w:tcPr>
          <w:p w:rsidR="00B963C6" w:rsidRPr="002076AD" w:rsidRDefault="00B963C6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963C6" w:rsidRPr="002076AD" w:rsidRDefault="00B963C6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624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963C6" w:rsidRPr="002076AD" w:rsidRDefault="00B963C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B963C6" w:rsidRPr="002076AD" w:rsidRDefault="00B963C6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21242,3</w:t>
            </w:r>
          </w:p>
        </w:tc>
        <w:tc>
          <w:tcPr>
            <w:tcW w:w="812" w:type="dxa"/>
          </w:tcPr>
          <w:p w:rsidR="00B963C6" w:rsidRPr="002076AD" w:rsidRDefault="00B963C6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1826,9</w:t>
            </w:r>
          </w:p>
        </w:tc>
        <w:tc>
          <w:tcPr>
            <w:tcW w:w="774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B963C6" w:rsidRPr="002076AD" w:rsidRDefault="00B963C6" w:rsidP="008C25DB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B963C6" w:rsidRPr="002076AD" w:rsidRDefault="00B963C6" w:rsidP="008C25DB">
            <w:pPr>
              <w:jc w:val="center"/>
            </w:pPr>
            <w:r>
              <w:rPr>
                <w:kern w:val="2"/>
              </w:rPr>
              <w:t>250,5</w:t>
            </w:r>
          </w:p>
        </w:tc>
        <w:tc>
          <w:tcPr>
            <w:tcW w:w="817" w:type="dxa"/>
          </w:tcPr>
          <w:p w:rsidR="00B963C6" w:rsidRPr="002076AD" w:rsidRDefault="00B963C6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359,0</w:t>
            </w:r>
          </w:p>
        </w:tc>
        <w:tc>
          <w:tcPr>
            <w:tcW w:w="624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963C6" w:rsidRPr="00893245" w:rsidRDefault="00B963C6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B963C6" w:rsidRPr="002076AD" w:rsidRDefault="00B963C6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963C6" w:rsidRPr="002076AD" w:rsidRDefault="00B963C6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963C6" w:rsidRPr="002076AD" w:rsidRDefault="00B963C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963C6" w:rsidRPr="002076AD" w:rsidRDefault="00B963C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B963C6" w:rsidRPr="002076AD" w:rsidRDefault="00B963C6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30192,7</w:t>
            </w:r>
          </w:p>
        </w:tc>
        <w:tc>
          <w:tcPr>
            <w:tcW w:w="812" w:type="dxa"/>
          </w:tcPr>
          <w:p w:rsidR="00B963C6" w:rsidRPr="002076AD" w:rsidRDefault="00B963C6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B963C6" w:rsidRPr="002205F8" w:rsidRDefault="00B963C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3184,9</w:t>
            </w:r>
          </w:p>
        </w:tc>
        <w:tc>
          <w:tcPr>
            <w:tcW w:w="774" w:type="dxa"/>
          </w:tcPr>
          <w:p w:rsidR="00B963C6" w:rsidRPr="002205F8" w:rsidRDefault="00B963C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4334,0</w:t>
            </w:r>
          </w:p>
        </w:tc>
        <w:tc>
          <w:tcPr>
            <w:tcW w:w="709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3132,7</w:t>
            </w:r>
          </w:p>
        </w:tc>
        <w:tc>
          <w:tcPr>
            <w:tcW w:w="817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3601,6</w:t>
            </w:r>
          </w:p>
        </w:tc>
        <w:tc>
          <w:tcPr>
            <w:tcW w:w="624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765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765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963C6" w:rsidRPr="002205F8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963C6" w:rsidRPr="002076AD" w:rsidRDefault="00B963C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B963C6" w:rsidRPr="002076AD" w:rsidRDefault="00B963C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B963C6" w:rsidRPr="002076AD" w:rsidRDefault="00B963C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 w:val="restart"/>
          </w:tcPr>
          <w:p w:rsidR="00B963C6" w:rsidRPr="002076AD" w:rsidRDefault="00B963C6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B963C6" w:rsidRPr="002076AD" w:rsidRDefault="00B963C6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B963C6" w:rsidRPr="002076AD" w:rsidRDefault="00B963C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B963C6" w:rsidRPr="002076AD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1929,2</w:t>
            </w:r>
          </w:p>
        </w:tc>
        <w:tc>
          <w:tcPr>
            <w:tcW w:w="812" w:type="dxa"/>
          </w:tcPr>
          <w:p w:rsidR="00B963C6" w:rsidRPr="002076AD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963C6" w:rsidRPr="002076AD" w:rsidRDefault="00B963C6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4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963C6" w:rsidRPr="002076AD" w:rsidRDefault="00B963C6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1155,1</w:t>
            </w:r>
          </w:p>
        </w:tc>
        <w:tc>
          <w:tcPr>
            <w:tcW w:w="624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963C6" w:rsidRPr="002076AD" w:rsidRDefault="00B963C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963C6" w:rsidRPr="002076AD" w:rsidRDefault="00B963C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B963C6" w:rsidRPr="002076AD" w:rsidRDefault="00B963C6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1784,4</w:t>
            </w:r>
          </w:p>
        </w:tc>
        <w:tc>
          <w:tcPr>
            <w:tcW w:w="812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43" w:type="dxa"/>
          </w:tcPr>
          <w:p w:rsidR="00B963C6" w:rsidRPr="002076AD" w:rsidRDefault="00B963C6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B963C6" w:rsidRPr="002076AD" w:rsidRDefault="00B963C6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963C6" w:rsidRPr="002076AD" w:rsidRDefault="00B963C6" w:rsidP="00E824D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1068,4</w:t>
            </w:r>
          </w:p>
        </w:tc>
        <w:tc>
          <w:tcPr>
            <w:tcW w:w="624" w:type="dxa"/>
          </w:tcPr>
          <w:p w:rsidR="00B963C6" w:rsidRPr="002076AD" w:rsidRDefault="00B963C6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963C6" w:rsidRPr="00893245" w:rsidRDefault="00B963C6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963C6" w:rsidRPr="002076AD" w:rsidRDefault="00B963C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B963C6" w:rsidRPr="002076AD" w:rsidRDefault="00B963C6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144,8</w:t>
            </w:r>
          </w:p>
        </w:tc>
        <w:tc>
          <w:tcPr>
            <w:tcW w:w="812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963C6" w:rsidRPr="002076AD" w:rsidRDefault="00B963C6" w:rsidP="008C25DB">
            <w:pPr>
              <w:jc w:val="center"/>
            </w:pPr>
            <w:r>
              <w:rPr>
                <w:kern w:val="2"/>
              </w:rPr>
              <w:t>58,1</w:t>
            </w:r>
          </w:p>
        </w:tc>
        <w:tc>
          <w:tcPr>
            <w:tcW w:w="774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963C6" w:rsidRPr="002076AD" w:rsidRDefault="00B963C6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86,7</w:t>
            </w:r>
          </w:p>
        </w:tc>
        <w:tc>
          <w:tcPr>
            <w:tcW w:w="624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963C6" w:rsidRPr="00CE7071" w:rsidTr="00656526">
        <w:trPr>
          <w:jc w:val="center"/>
        </w:trPr>
        <w:tc>
          <w:tcPr>
            <w:tcW w:w="427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963C6" w:rsidRPr="002076AD" w:rsidRDefault="00B963C6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963C6" w:rsidRPr="002076AD" w:rsidRDefault="00B963C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963C6" w:rsidRPr="002076AD" w:rsidRDefault="00B963C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B963C6" w:rsidRPr="00565D68" w:rsidRDefault="00B963C6">
      <w:pPr>
        <w:rPr>
          <w:sz w:val="2"/>
          <w:szCs w:val="2"/>
        </w:rPr>
      </w:pPr>
    </w:p>
    <w:p w:rsidR="00B963C6" w:rsidRPr="00FD40F8" w:rsidRDefault="00B963C6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B963C6" w:rsidRDefault="00B963C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B963C6" w:rsidRPr="00FD40F8" w:rsidRDefault="00B963C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B963C6" w:rsidRPr="00FD40F8" w:rsidRDefault="00B963C6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963C6" w:rsidRDefault="00B963C6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B963C6" w:rsidRPr="00FD40F8" w:rsidRDefault="00B963C6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B963C6" w:rsidRPr="00FD40F8" w:rsidRDefault="00B963C6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B963C6" w:rsidRPr="00FD40F8" w:rsidRDefault="00B963C6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B963C6" w:rsidRPr="00FD40F8" w:rsidRDefault="00B963C6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B963C6" w:rsidRPr="00FD40F8" w:rsidRDefault="00B963C6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B963C6" w:rsidRPr="002D4F24" w:rsidRDefault="00B963C6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B963C6" w:rsidRPr="00452A84" w:rsidTr="00985C72">
        <w:trPr>
          <w:tblHeader/>
        </w:trPr>
        <w:tc>
          <w:tcPr>
            <w:tcW w:w="655" w:type="dxa"/>
            <w:vMerge w:val="restart"/>
          </w:tcPr>
          <w:p w:rsidR="00B963C6" w:rsidRPr="00452A84" w:rsidRDefault="00B963C6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B963C6" w:rsidRPr="00985C72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B963C6" w:rsidRPr="00452A84" w:rsidTr="00B91086">
        <w:trPr>
          <w:tblHeader/>
        </w:trPr>
        <w:tc>
          <w:tcPr>
            <w:tcW w:w="15265" w:type="dxa"/>
            <w:gridSpan w:val="17"/>
          </w:tcPr>
          <w:p w:rsidR="00B963C6" w:rsidRPr="00452A84" w:rsidRDefault="00B963C6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 w:val="restart"/>
          </w:tcPr>
          <w:p w:rsidR="00B963C6" w:rsidRPr="00452A84" w:rsidRDefault="00B963C6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B963C6" w:rsidRPr="00452A84" w:rsidRDefault="00B963C6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23102,8</w:t>
            </w:r>
          </w:p>
        </w:tc>
        <w:tc>
          <w:tcPr>
            <w:tcW w:w="849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2776,8</w:t>
            </w:r>
          </w:p>
        </w:tc>
        <w:tc>
          <w:tcPr>
            <w:tcW w:w="849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B963C6" w:rsidRPr="00D94D71" w:rsidRDefault="00B963C6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17372,1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21348,8</w:t>
            </w:r>
          </w:p>
        </w:tc>
        <w:tc>
          <w:tcPr>
            <w:tcW w:w="849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2542,9</w:t>
            </w:r>
          </w:p>
        </w:tc>
        <w:tc>
          <w:tcPr>
            <w:tcW w:w="849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B963C6" w:rsidRPr="00D94D71" w:rsidRDefault="00B963C6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16073,5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2D4F24" w:rsidRDefault="00B963C6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B963C6" w:rsidRPr="00D94D71" w:rsidRDefault="00B963C6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1754,0</w:t>
            </w:r>
          </w:p>
        </w:tc>
        <w:tc>
          <w:tcPr>
            <w:tcW w:w="849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233,9</w:t>
            </w:r>
          </w:p>
        </w:tc>
        <w:tc>
          <w:tcPr>
            <w:tcW w:w="849" w:type="dxa"/>
          </w:tcPr>
          <w:p w:rsidR="00B963C6" w:rsidRPr="00D94D71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B963C6" w:rsidRPr="00D94D71" w:rsidRDefault="00B963C6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1298,6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 w:val="restart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B963C6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B963C6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B963C6" w:rsidRPr="0069476B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69476B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Pr="0069476B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69476B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Pr="0069476B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Pr="0069476B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69476B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69476B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963C6" w:rsidRPr="009A6625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B963C6" w:rsidRPr="009A6625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963C6" w:rsidRPr="009A6625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9A6625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963C6" w:rsidRPr="009A6625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B963C6" w:rsidRPr="009A6625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Pr="00452A84" w:rsidRDefault="00B963C6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 w:val="restart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Default="00B963C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B963C6" w:rsidRPr="00452A84" w:rsidRDefault="00B963C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 w:val="restart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B963C6" w:rsidRPr="00452A84" w:rsidRDefault="00B963C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1155,1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>
              <w:rPr>
                <w:kern w:val="2"/>
                <w:lang w:eastAsia="en-US"/>
              </w:rPr>
              <w:t>1155,1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1068,4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>
              <w:rPr>
                <w:kern w:val="2"/>
                <w:lang w:eastAsia="en-US"/>
              </w:rPr>
              <w:t>1068,4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86,7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>
              <w:rPr>
                <w:kern w:val="2"/>
                <w:lang w:eastAsia="en-US"/>
              </w:rPr>
              <w:t>86,7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 w:val="restart"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B963C6" w:rsidRPr="00452A84" w:rsidRDefault="00B963C6" w:rsidP="006836A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B963C6" w:rsidRPr="00452A84" w:rsidRDefault="00B963C6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B963C6" w:rsidRPr="00452A84" w:rsidRDefault="00B963C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 w:val="restart"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B963C6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памятника воинам Великой Отечественной войны расположенный по адресу: Ростовская область, Октябрьский район, село Алексеевка в </w:t>
            </w:r>
            <w:smartTag w:uri="urn:schemas-microsoft-com:office:smarttags" w:element="metricconverter">
              <w:smartTagPr>
                <w:attr w:name="ProductID" w:val="30,00 м"/>
              </w:smartTagPr>
              <w:r w:rsidRPr="00CD1FD6">
                <w:rPr>
                  <w:kern w:val="2"/>
                </w:rPr>
                <w:t>30,00 м</w:t>
              </w:r>
            </w:smartTag>
            <w:r w:rsidRPr="00CD1FD6">
              <w:rPr>
                <w:kern w:val="2"/>
              </w:rPr>
              <w:t xml:space="preserve"> на север от здания СДК, расположенного по ул.Ленина №2</w:t>
            </w:r>
          </w:p>
          <w:p w:rsidR="00B963C6" w:rsidRPr="00CD1FD6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6836A9">
        <w:trPr>
          <w:trHeight w:val="1204"/>
          <w:tblHeader/>
        </w:trPr>
        <w:tc>
          <w:tcPr>
            <w:tcW w:w="655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 w:val="restart"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B963C6" w:rsidRPr="00CD1FD6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69476B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B963C6" w:rsidRPr="0069476B" w:rsidRDefault="00B963C6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963C6" w:rsidRPr="00452A84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452A84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B963C6" w:rsidRPr="00452A84" w:rsidRDefault="00B963C6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963C6" w:rsidRPr="00452A84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452A84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B963C6" w:rsidRPr="00452A84" w:rsidRDefault="00B963C6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963C6" w:rsidRPr="00452A84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849" w:type="dxa"/>
          </w:tcPr>
          <w:p w:rsidR="00B963C6" w:rsidRDefault="00B963C6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452A84" w:rsidRDefault="00B963C6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B963C6" w:rsidRPr="00452A84" w:rsidRDefault="00B963C6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 w:val="restart"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3.5</w:t>
            </w:r>
          </w:p>
        </w:tc>
        <w:tc>
          <w:tcPr>
            <w:tcW w:w="2495" w:type="dxa"/>
            <w:vMerge w:val="restart"/>
          </w:tcPr>
          <w:p w:rsidR="00B963C6" w:rsidRPr="00CD1FD6" w:rsidRDefault="00B963C6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</w:t>
            </w:r>
            <w:r>
              <w:rPr>
                <w:kern w:val="2"/>
              </w:rPr>
              <w:t>сельского дома культуры, расположенного по адресу: ул.Победы Революции, 26, в хуторе Ильичевка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61-1-1-2-015333-2020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30.04.2020</w:t>
            </w:r>
          </w:p>
        </w:tc>
        <w:tc>
          <w:tcPr>
            <w:tcW w:w="1755" w:type="dxa"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963C6" w:rsidRPr="0069476B" w:rsidRDefault="00B963C6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15677,1</w:t>
            </w:r>
          </w:p>
        </w:tc>
        <w:tc>
          <w:tcPr>
            <w:tcW w:w="849" w:type="dxa"/>
          </w:tcPr>
          <w:p w:rsidR="00B963C6" w:rsidRDefault="00B963C6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69476B" w:rsidRDefault="00B963C6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B963C6" w:rsidRPr="0069476B" w:rsidRDefault="00B963C6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15677,1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849" w:type="dxa"/>
          </w:tcPr>
          <w:p w:rsidR="00B963C6" w:rsidRDefault="00B963C6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963C6" w:rsidRDefault="00B963C6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1171,4</w:t>
            </w:r>
          </w:p>
        </w:tc>
        <w:tc>
          <w:tcPr>
            <w:tcW w:w="849" w:type="dxa"/>
          </w:tcPr>
          <w:p w:rsidR="00B963C6" w:rsidRDefault="00B963C6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B963C6" w:rsidRPr="00452A84" w:rsidRDefault="00B963C6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1171,4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 w:val="restart"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3.6</w:t>
            </w:r>
          </w:p>
        </w:tc>
        <w:tc>
          <w:tcPr>
            <w:tcW w:w="2495" w:type="dxa"/>
            <w:vMerge w:val="restart"/>
          </w:tcPr>
          <w:p w:rsidR="00B963C6" w:rsidRPr="00CD1FD6" w:rsidRDefault="00B963C6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99" w:type="dxa"/>
            <w:vMerge w:val="restart"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963C6" w:rsidRPr="0069476B" w:rsidRDefault="00B963C6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2140,5</w:t>
            </w:r>
          </w:p>
        </w:tc>
        <w:tc>
          <w:tcPr>
            <w:tcW w:w="849" w:type="dxa"/>
          </w:tcPr>
          <w:p w:rsidR="00B963C6" w:rsidRDefault="00B963C6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69476B" w:rsidRDefault="00B963C6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B963C6" w:rsidRPr="0069476B" w:rsidRDefault="00B963C6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7A6228">
            <w:pPr>
              <w:jc w:val="center"/>
            </w:pPr>
            <w:r>
              <w:rPr>
                <w:kern w:val="2"/>
                <w:lang w:eastAsia="en-US"/>
              </w:rPr>
              <w:t>2140,5</w:t>
            </w:r>
          </w:p>
        </w:tc>
        <w:tc>
          <w:tcPr>
            <w:tcW w:w="628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359,0</w:t>
            </w:r>
          </w:p>
        </w:tc>
        <w:tc>
          <w:tcPr>
            <w:tcW w:w="849" w:type="dxa"/>
          </w:tcPr>
          <w:p w:rsidR="00B963C6" w:rsidRDefault="00B963C6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7A6228">
            <w:pPr>
              <w:jc w:val="center"/>
            </w:pPr>
            <w:r>
              <w:rPr>
                <w:kern w:val="2"/>
                <w:lang w:eastAsia="en-US"/>
              </w:rPr>
              <w:t>359,0</w:t>
            </w:r>
          </w:p>
        </w:tc>
        <w:tc>
          <w:tcPr>
            <w:tcW w:w="628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1752,3</w:t>
            </w:r>
          </w:p>
        </w:tc>
        <w:tc>
          <w:tcPr>
            <w:tcW w:w="849" w:type="dxa"/>
          </w:tcPr>
          <w:p w:rsidR="00B963C6" w:rsidRDefault="00B963C6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7A6228">
            <w:pPr>
              <w:jc w:val="center"/>
            </w:pPr>
            <w:r>
              <w:rPr>
                <w:kern w:val="2"/>
                <w:lang w:eastAsia="en-US"/>
              </w:rPr>
              <w:t>1752,3</w:t>
            </w:r>
          </w:p>
        </w:tc>
        <w:tc>
          <w:tcPr>
            <w:tcW w:w="628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963C6" w:rsidRPr="00452A84" w:rsidTr="003E2515">
        <w:trPr>
          <w:tblHeader/>
        </w:trPr>
        <w:tc>
          <w:tcPr>
            <w:tcW w:w="655" w:type="dxa"/>
            <w:vMerge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29,2</w:t>
            </w:r>
          </w:p>
        </w:tc>
        <w:tc>
          <w:tcPr>
            <w:tcW w:w="849" w:type="dxa"/>
          </w:tcPr>
          <w:p w:rsidR="00B963C6" w:rsidRDefault="00B963C6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963C6" w:rsidRDefault="00B963C6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B963C6" w:rsidRPr="00452A84" w:rsidRDefault="00B963C6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963C6" w:rsidRDefault="00B963C6" w:rsidP="007A6228">
            <w:pPr>
              <w:jc w:val="center"/>
            </w:pPr>
            <w:r>
              <w:rPr>
                <w:kern w:val="2"/>
                <w:lang w:eastAsia="en-US"/>
              </w:rPr>
              <w:t>29,2</w:t>
            </w:r>
          </w:p>
        </w:tc>
        <w:tc>
          <w:tcPr>
            <w:tcW w:w="628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963C6" w:rsidRDefault="00B963C6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B963C6" w:rsidRPr="00985C72" w:rsidRDefault="00B963C6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B963C6" w:rsidRDefault="00B963C6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B963C6" w:rsidRDefault="00B963C6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B963C6" w:rsidRDefault="00B963C6" w:rsidP="00A4086D">
      <w:pPr>
        <w:spacing w:line="223" w:lineRule="auto"/>
        <w:jc w:val="both"/>
        <w:rPr>
          <w:kern w:val="2"/>
          <w:sz w:val="28"/>
          <w:szCs w:val="28"/>
        </w:rPr>
      </w:pPr>
    </w:p>
    <w:p w:rsidR="00B963C6" w:rsidRDefault="00B963C6" w:rsidP="00A4086D">
      <w:pPr>
        <w:spacing w:line="223" w:lineRule="auto"/>
        <w:jc w:val="both"/>
        <w:rPr>
          <w:kern w:val="2"/>
          <w:sz w:val="28"/>
          <w:szCs w:val="28"/>
        </w:rPr>
      </w:pPr>
    </w:p>
    <w:p w:rsidR="00B963C6" w:rsidRDefault="00B963C6" w:rsidP="00A4086D">
      <w:pPr>
        <w:spacing w:line="223" w:lineRule="auto"/>
        <w:jc w:val="both"/>
        <w:rPr>
          <w:kern w:val="2"/>
          <w:sz w:val="28"/>
          <w:szCs w:val="28"/>
        </w:rPr>
      </w:pPr>
    </w:p>
    <w:p w:rsidR="00B963C6" w:rsidRDefault="00B963C6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B963C6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B963C6" w:rsidRDefault="00B963C6" w:rsidP="00920010">
      <w:pPr>
        <w:pageBreakBefore/>
        <w:ind w:left="6237"/>
        <w:jc w:val="center"/>
        <w:rPr>
          <w:kern w:val="2"/>
        </w:rPr>
      </w:pPr>
    </w:p>
    <w:sectPr w:rsidR="00B963C6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63C6" w:rsidRDefault="00B963C6">
      <w:r>
        <w:separator/>
      </w:r>
    </w:p>
  </w:endnote>
  <w:endnote w:type="continuationSeparator" w:id="1">
    <w:p w:rsidR="00B963C6" w:rsidRDefault="00B963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3C6" w:rsidRDefault="00B963C6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  <w:p w:rsidR="00B963C6" w:rsidRPr="00596B24" w:rsidRDefault="00B963C6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3C6" w:rsidRDefault="00B963C6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963C6" w:rsidRDefault="00B963C6">
    <w:pPr>
      <w:pStyle w:val="Footer"/>
      <w:ind w:right="360"/>
    </w:pPr>
  </w:p>
  <w:p w:rsidR="00B963C6" w:rsidRDefault="00B963C6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3C6" w:rsidRDefault="00B963C6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22</w:t>
    </w:r>
    <w:r>
      <w:rPr>
        <w:rStyle w:val="PageNumber"/>
      </w:rPr>
      <w:fldChar w:fldCharType="end"/>
    </w:r>
  </w:p>
  <w:p w:rsidR="00B963C6" w:rsidRPr="0046334D" w:rsidRDefault="00B963C6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63C6" w:rsidRDefault="00B963C6">
      <w:r>
        <w:separator/>
      </w:r>
    </w:p>
  </w:footnote>
  <w:footnote w:type="continuationSeparator" w:id="1">
    <w:p w:rsidR="00B963C6" w:rsidRDefault="00B963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43847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1F0E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35F4"/>
    <w:rsid w:val="00077AE1"/>
    <w:rsid w:val="000808D6"/>
    <w:rsid w:val="00082955"/>
    <w:rsid w:val="00092336"/>
    <w:rsid w:val="00097180"/>
    <w:rsid w:val="00097B00"/>
    <w:rsid w:val="000A726F"/>
    <w:rsid w:val="000B23B9"/>
    <w:rsid w:val="000B275B"/>
    <w:rsid w:val="000B4002"/>
    <w:rsid w:val="000B452A"/>
    <w:rsid w:val="000B66C7"/>
    <w:rsid w:val="000C3253"/>
    <w:rsid w:val="000C4234"/>
    <w:rsid w:val="000C430D"/>
    <w:rsid w:val="000C6860"/>
    <w:rsid w:val="000D19F0"/>
    <w:rsid w:val="000D2245"/>
    <w:rsid w:val="000E0044"/>
    <w:rsid w:val="000E027B"/>
    <w:rsid w:val="000E0CB9"/>
    <w:rsid w:val="000E1C3B"/>
    <w:rsid w:val="000E53FA"/>
    <w:rsid w:val="000E6293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05BE4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27C9"/>
    <w:rsid w:val="00133A73"/>
    <w:rsid w:val="00133DAF"/>
    <w:rsid w:val="00136E67"/>
    <w:rsid w:val="001414B0"/>
    <w:rsid w:val="0015209A"/>
    <w:rsid w:val="00153B21"/>
    <w:rsid w:val="0015413D"/>
    <w:rsid w:val="001541DA"/>
    <w:rsid w:val="00154337"/>
    <w:rsid w:val="00156804"/>
    <w:rsid w:val="00161D67"/>
    <w:rsid w:val="00162F9E"/>
    <w:rsid w:val="00165BB2"/>
    <w:rsid w:val="001667C5"/>
    <w:rsid w:val="00167E92"/>
    <w:rsid w:val="00180551"/>
    <w:rsid w:val="001807B0"/>
    <w:rsid w:val="00182696"/>
    <w:rsid w:val="001850EE"/>
    <w:rsid w:val="00185F0B"/>
    <w:rsid w:val="001878BC"/>
    <w:rsid w:val="0019163C"/>
    <w:rsid w:val="00191C85"/>
    <w:rsid w:val="00197D91"/>
    <w:rsid w:val="001A1650"/>
    <w:rsid w:val="001B2D1C"/>
    <w:rsid w:val="001C0D5A"/>
    <w:rsid w:val="001C1D98"/>
    <w:rsid w:val="001C435D"/>
    <w:rsid w:val="001D2690"/>
    <w:rsid w:val="001D521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1396"/>
    <w:rsid w:val="002042B0"/>
    <w:rsid w:val="00206B07"/>
    <w:rsid w:val="002076AD"/>
    <w:rsid w:val="00213980"/>
    <w:rsid w:val="00213E51"/>
    <w:rsid w:val="002154EA"/>
    <w:rsid w:val="002205F8"/>
    <w:rsid w:val="00222F33"/>
    <w:rsid w:val="002339EF"/>
    <w:rsid w:val="00236266"/>
    <w:rsid w:val="00245B26"/>
    <w:rsid w:val="00247651"/>
    <w:rsid w:val="002504E8"/>
    <w:rsid w:val="00250A36"/>
    <w:rsid w:val="002513F1"/>
    <w:rsid w:val="00254382"/>
    <w:rsid w:val="00261DC5"/>
    <w:rsid w:val="002625DF"/>
    <w:rsid w:val="0027031E"/>
    <w:rsid w:val="00277A30"/>
    <w:rsid w:val="00281802"/>
    <w:rsid w:val="00284F43"/>
    <w:rsid w:val="0028703B"/>
    <w:rsid w:val="00290F84"/>
    <w:rsid w:val="00293568"/>
    <w:rsid w:val="002A2062"/>
    <w:rsid w:val="002A31A1"/>
    <w:rsid w:val="002A4611"/>
    <w:rsid w:val="002B2624"/>
    <w:rsid w:val="002B636B"/>
    <w:rsid w:val="002B6527"/>
    <w:rsid w:val="002C135C"/>
    <w:rsid w:val="002C5E60"/>
    <w:rsid w:val="002C7AAA"/>
    <w:rsid w:val="002D14F8"/>
    <w:rsid w:val="002D45EB"/>
    <w:rsid w:val="002D4F24"/>
    <w:rsid w:val="002E393E"/>
    <w:rsid w:val="002E3AAE"/>
    <w:rsid w:val="002E60B1"/>
    <w:rsid w:val="002E65D5"/>
    <w:rsid w:val="002E7050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3EE2"/>
    <w:rsid w:val="003551FE"/>
    <w:rsid w:val="0035597E"/>
    <w:rsid w:val="003575BA"/>
    <w:rsid w:val="003671C5"/>
    <w:rsid w:val="0037040B"/>
    <w:rsid w:val="0038752E"/>
    <w:rsid w:val="00390B6C"/>
    <w:rsid w:val="00390D1B"/>
    <w:rsid w:val="00390F4C"/>
    <w:rsid w:val="003921D8"/>
    <w:rsid w:val="00394019"/>
    <w:rsid w:val="003A3DBA"/>
    <w:rsid w:val="003B2193"/>
    <w:rsid w:val="003D0E79"/>
    <w:rsid w:val="003E2515"/>
    <w:rsid w:val="003E4917"/>
    <w:rsid w:val="003F17B4"/>
    <w:rsid w:val="003F5B7F"/>
    <w:rsid w:val="00400C56"/>
    <w:rsid w:val="004019F7"/>
    <w:rsid w:val="00407B71"/>
    <w:rsid w:val="00411B81"/>
    <w:rsid w:val="00414B21"/>
    <w:rsid w:val="004162CE"/>
    <w:rsid w:val="004179D3"/>
    <w:rsid w:val="00425061"/>
    <w:rsid w:val="004258B9"/>
    <w:rsid w:val="00435043"/>
    <w:rsid w:val="0043686A"/>
    <w:rsid w:val="004377D3"/>
    <w:rsid w:val="00441069"/>
    <w:rsid w:val="00444636"/>
    <w:rsid w:val="00452A84"/>
    <w:rsid w:val="00453869"/>
    <w:rsid w:val="0045463F"/>
    <w:rsid w:val="0046334D"/>
    <w:rsid w:val="00464C79"/>
    <w:rsid w:val="00464D48"/>
    <w:rsid w:val="00470BA8"/>
    <w:rsid w:val="004711EC"/>
    <w:rsid w:val="00473D04"/>
    <w:rsid w:val="00480BC7"/>
    <w:rsid w:val="004871AA"/>
    <w:rsid w:val="004961CB"/>
    <w:rsid w:val="00497960"/>
    <w:rsid w:val="004A75AA"/>
    <w:rsid w:val="004B138B"/>
    <w:rsid w:val="004B211F"/>
    <w:rsid w:val="004B6A5C"/>
    <w:rsid w:val="004B6E9E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34C"/>
    <w:rsid w:val="00500534"/>
    <w:rsid w:val="00500D8E"/>
    <w:rsid w:val="00504F32"/>
    <w:rsid w:val="00510E20"/>
    <w:rsid w:val="005124F8"/>
    <w:rsid w:val="005128FA"/>
    <w:rsid w:val="00513D5B"/>
    <w:rsid w:val="00515D9C"/>
    <w:rsid w:val="005200BB"/>
    <w:rsid w:val="0052160E"/>
    <w:rsid w:val="00522F9C"/>
    <w:rsid w:val="00531405"/>
    <w:rsid w:val="00531FBD"/>
    <w:rsid w:val="0053366A"/>
    <w:rsid w:val="00534160"/>
    <w:rsid w:val="005343B2"/>
    <w:rsid w:val="005344EC"/>
    <w:rsid w:val="00537A38"/>
    <w:rsid w:val="00544346"/>
    <w:rsid w:val="00545679"/>
    <w:rsid w:val="00550796"/>
    <w:rsid w:val="00555B27"/>
    <w:rsid w:val="00557D10"/>
    <w:rsid w:val="00561F63"/>
    <w:rsid w:val="00565D68"/>
    <w:rsid w:val="005725E7"/>
    <w:rsid w:val="00574ACF"/>
    <w:rsid w:val="0057785F"/>
    <w:rsid w:val="00580ED9"/>
    <w:rsid w:val="005855B4"/>
    <w:rsid w:val="00587BF6"/>
    <w:rsid w:val="00590317"/>
    <w:rsid w:val="005905C2"/>
    <w:rsid w:val="00590D56"/>
    <w:rsid w:val="00591B48"/>
    <w:rsid w:val="0059256C"/>
    <w:rsid w:val="00595C0A"/>
    <w:rsid w:val="00596B24"/>
    <w:rsid w:val="005A45C8"/>
    <w:rsid w:val="005A4741"/>
    <w:rsid w:val="005A618D"/>
    <w:rsid w:val="005B0FD7"/>
    <w:rsid w:val="005B42DF"/>
    <w:rsid w:val="005B536E"/>
    <w:rsid w:val="005C4D29"/>
    <w:rsid w:val="005C5FF3"/>
    <w:rsid w:val="005D5A0B"/>
    <w:rsid w:val="005E7BBD"/>
    <w:rsid w:val="005F6DDE"/>
    <w:rsid w:val="00611679"/>
    <w:rsid w:val="00613D7D"/>
    <w:rsid w:val="00616ED5"/>
    <w:rsid w:val="00626FC9"/>
    <w:rsid w:val="006375B7"/>
    <w:rsid w:val="006402E3"/>
    <w:rsid w:val="00645990"/>
    <w:rsid w:val="00651C67"/>
    <w:rsid w:val="0065364F"/>
    <w:rsid w:val="0065541F"/>
    <w:rsid w:val="006564DB"/>
    <w:rsid w:val="00656526"/>
    <w:rsid w:val="0065750C"/>
    <w:rsid w:val="00660EE3"/>
    <w:rsid w:val="006614B8"/>
    <w:rsid w:val="00667708"/>
    <w:rsid w:val="006758C2"/>
    <w:rsid w:val="00676B57"/>
    <w:rsid w:val="00676C2D"/>
    <w:rsid w:val="006836A9"/>
    <w:rsid w:val="006840AA"/>
    <w:rsid w:val="006855AF"/>
    <w:rsid w:val="00690C50"/>
    <w:rsid w:val="00690DF8"/>
    <w:rsid w:val="0069476B"/>
    <w:rsid w:val="00695B54"/>
    <w:rsid w:val="0069657B"/>
    <w:rsid w:val="00697CC5"/>
    <w:rsid w:val="006A01CC"/>
    <w:rsid w:val="006A5D6B"/>
    <w:rsid w:val="006B1592"/>
    <w:rsid w:val="006B50EB"/>
    <w:rsid w:val="006B5A0C"/>
    <w:rsid w:val="006B75ED"/>
    <w:rsid w:val="006B7A21"/>
    <w:rsid w:val="006C088B"/>
    <w:rsid w:val="006C25E6"/>
    <w:rsid w:val="006D2229"/>
    <w:rsid w:val="006D789A"/>
    <w:rsid w:val="006E1EE2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463C6"/>
    <w:rsid w:val="00752197"/>
    <w:rsid w:val="007575B0"/>
    <w:rsid w:val="007578C8"/>
    <w:rsid w:val="00760B9C"/>
    <w:rsid w:val="00761C76"/>
    <w:rsid w:val="007627AE"/>
    <w:rsid w:val="00765F1B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6228"/>
    <w:rsid w:val="007A7A55"/>
    <w:rsid w:val="007B5CF5"/>
    <w:rsid w:val="007B6388"/>
    <w:rsid w:val="007B68AC"/>
    <w:rsid w:val="007C04A5"/>
    <w:rsid w:val="007C0A5F"/>
    <w:rsid w:val="007C23B9"/>
    <w:rsid w:val="007C3322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46F16"/>
    <w:rsid w:val="00851A41"/>
    <w:rsid w:val="00856A1F"/>
    <w:rsid w:val="00860E5A"/>
    <w:rsid w:val="00864F3B"/>
    <w:rsid w:val="008654E2"/>
    <w:rsid w:val="00866BC6"/>
    <w:rsid w:val="00867AB6"/>
    <w:rsid w:val="00867B4B"/>
    <w:rsid w:val="00871DBA"/>
    <w:rsid w:val="00874F06"/>
    <w:rsid w:val="008757AD"/>
    <w:rsid w:val="00876D7C"/>
    <w:rsid w:val="0088199F"/>
    <w:rsid w:val="0089075D"/>
    <w:rsid w:val="00891089"/>
    <w:rsid w:val="008912D4"/>
    <w:rsid w:val="00893245"/>
    <w:rsid w:val="0089364A"/>
    <w:rsid w:val="00897616"/>
    <w:rsid w:val="008A0D22"/>
    <w:rsid w:val="008A10C6"/>
    <w:rsid w:val="008A26EE"/>
    <w:rsid w:val="008A274D"/>
    <w:rsid w:val="008B5D4A"/>
    <w:rsid w:val="008B6AD3"/>
    <w:rsid w:val="008B7550"/>
    <w:rsid w:val="008C25DB"/>
    <w:rsid w:val="008D4D4F"/>
    <w:rsid w:val="008D7EA3"/>
    <w:rsid w:val="008F08B9"/>
    <w:rsid w:val="008F2408"/>
    <w:rsid w:val="008F5B81"/>
    <w:rsid w:val="009055C6"/>
    <w:rsid w:val="00910044"/>
    <w:rsid w:val="00911C89"/>
    <w:rsid w:val="009122B1"/>
    <w:rsid w:val="009127DC"/>
    <w:rsid w:val="00913129"/>
    <w:rsid w:val="009138EC"/>
    <w:rsid w:val="00917938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27F9"/>
    <w:rsid w:val="00953968"/>
    <w:rsid w:val="009569F8"/>
    <w:rsid w:val="009659AF"/>
    <w:rsid w:val="00965E5F"/>
    <w:rsid w:val="00967D0F"/>
    <w:rsid w:val="00971821"/>
    <w:rsid w:val="0097381D"/>
    <w:rsid w:val="00974AA8"/>
    <w:rsid w:val="009802C0"/>
    <w:rsid w:val="0098090E"/>
    <w:rsid w:val="00985A10"/>
    <w:rsid w:val="00985C72"/>
    <w:rsid w:val="00994E47"/>
    <w:rsid w:val="009A5E3F"/>
    <w:rsid w:val="009A6625"/>
    <w:rsid w:val="009B3345"/>
    <w:rsid w:val="009B3AFF"/>
    <w:rsid w:val="009B4C79"/>
    <w:rsid w:val="009B6643"/>
    <w:rsid w:val="009C1B9A"/>
    <w:rsid w:val="009C41EB"/>
    <w:rsid w:val="009D2988"/>
    <w:rsid w:val="009D71C1"/>
    <w:rsid w:val="009E0A2E"/>
    <w:rsid w:val="009E16D8"/>
    <w:rsid w:val="009E45CF"/>
    <w:rsid w:val="009F779A"/>
    <w:rsid w:val="00A0232D"/>
    <w:rsid w:val="00A02E55"/>
    <w:rsid w:val="00A03B5F"/>
    <w:rsid w:val="00A05B6C"/>
    <w:rsid w:val="00A061D7"/>
    <w:rsid w:val="00A117FB"/>
    <w:rsid w:val="00A21F17"/>
    <w:rsid w:val="00A30E81"/>
    <w:rsid w:val="00A34804"/>
    <w:rsid w:val="00A4086D"/>
    <w:rsid w:val="00A47D6B"/>
    <w:rsid w:val="00A5261F"/>
    <w:rsid w:val="00A537FA"/>
    <w:rsid w:val="00A60EF0"/>
    <w:rsid w:val="00A63709"/>
    <w:rsid w:val="00A6414F"/>
    <w:rsid w:val="00A6427F"/>
    <w:rsid w:val="00A67B50"/>
    <w:rsid w:val="00A71999"/>
    <w:rsid w:val="00A81B44"/>
    <w:rsid w:val="00A8784D"/>
    <w:rsid w:val="00A91D05"/>
    <w:rsid w:val="00A941CF"/>
    <w:rsid w:val="00A945F3"/>
    <w:rsid w:val="00AA1F2E"/>
    <w:rsid w:val="00AA303C"/>
    <w:rsid w:val="00AA5C31"/>
    <w:rsid w:val="00AA7A3B"/>
    <w:rsid w:val="00AA7E33"/>
    <w:rsid w:val="00AB0A72"/>
    <w:rsid w:val="00AB0CA1"/>
    <w:rsid w:val="00AB1ACA"/>
    <w:rsid w:val="00AB449B"/>
    <w:rsid w:val="00AB49A3"/>
    <w:rsid w:val="00AB5578"/>
    <w:rsid w:val="00AC47B0"/>
    <w:rsid w:val="00AC69E2"/>
    <w:rsid w:val="00AC7D51"/>
    <w:rsid w:val="00AD1A46"/>
    <w:rsid w:val="00AD1A64"/>
    <w:rsid w:val="00AE2601"/>
    <w:rsid w:val="00AE41A6"/>
    <w:rsid w:val="00B02C23"/>
    <w:rsid w:val="00B049B2"/>
    <w:rsid w:val="00B110FC"/>
    <w:rsid w:val="00B11C61"/>
    <w:rsid w:val="00B157C1"/>
    <w:rsid w:val="00B15E61"/>
    <w:rsid w:val="00B174BE"/>
    <w:rsid w:val="00B223BA"/>
    <w:rsid w:val="00B22F6A"/>
    <w:rsid w:val="00B23E71"/>
    <w:rsid w:val="00B242F2"/>
    <w:rsid w:val="00B31114"/>
    <w:rsid w:val="00B32E08"/>
    <w:rsid w:val="00B35935"/>
    <w:rsid w:val="00B37E63"/>
    <w:rsid w:val="00B444A2"/>
    <w:rsid w:val="00B47474"/>
    <w:rsid w:val="00B62CFB"/>
    <w:rsid w:val="00B62DF3"/>
    <w:rsid w:val="00B71B92"/>
    <w:rsid w:val="00B72D61"/>
    <w:rsid w:val="00B80D5B"/>
    <w:rsid w:val="00B81A41"/>
    <w:rsid w:val="00B8231A"/>
    <w:rsid w:val="00B91086"/>
    <w:rsid w:val="00B963C6"/>
    <w:rsid w:val="00BA15C0"/>
    <w:rsid w:val="00BB2985"/>
    <w:rsid w:val="00BB55C0"/>
    <w:rsid w:val="00BB75FB"/>
    <w:rsid w:val="00BC0920"/>
    <w:rsid w:val="00BD4A50"/>
    <w:rsid w:val="00BE7AC8"/>
    <w:rsid w:val="00BF2484"/>
    <w:rsid w:val="00BF26C7"/>
    <w:rsid w:val="00BF3287"/>
    <w:rsid w:val="00BF39F0"/>
    <w:rsid w:val="00BF6329"/>
    <w:rsid w:val="00BF799D"/>
    <w:rsid w:val="00C037C8"/>
    <w:rsid w:val="00C03E0E"/>
    <w:rsid w:val="00C11E44"/>
    <w:rsid w:val="00C11FDF"/>
    <w:rsid w:val="00C15F58"/>
    <w:rsid w:val="00C200F1"/>
    <w:rsid w:val="00C23EDD"/>
    <w:rsid w:val="00C26C1E"/>
    <w:rsid w:val="00C35689"/>
    <w:rsid w:val="00C360D6"/>
    <w:rsid w:val="00C37A2D"/>
    <w:rsid w:val="00C43D50"/>
    <w:rsid w:val="00C572C4"/>
    <w:rsid w:val="00C62E39"/>
    <w:rsid w:val="00C642A0"/>
    <w:rsid w:val="00C65D98"/>
    <w:rsid w:val="00C727FF"/>
    <w:rsid w:val="00C731BB"/>
    <w:rsid w:val="00C76465"/>
    <w:rsid w:val="00C76CC3"/>
    <w:rsid w:val="00C83186"/>
    <w:rsid w:val="00C832E6"/>
    <w:rsid w:val="00C90AFE"/>
    <w:rsid w:val="00C93316"/>
    <w:rsid w:val="00C95DA9"/>
    <w:rsid w:val="00C96E10"/>
    <w:rsid w:val="00CA151C"/>
    <w:rsid w:val="00CA3902"/>
    <w:rsid w:val="00CA7385"/>
    <w:rsid w:val="00CA750F"/>
    <w:rsid w:val="00CB044A"/>
    <w:rsid w:val="00CB1900"/>
    <w:rsid w:val="00CB2CC6"/>
    <w:rsid w:val="00CB336C"/>
    <w:rsid w:val="00CB43C1"/>
    <w:rsid w:val="00CB6D9B"/>
    <w:rsid w:val="00CB7453"/>
    <w:rsid w:val="00CB7B08"/>
    <w:rsid w:val="00CC06E7"/>
    <w:rsid w:val="00CC673E"/>
    <w:rsid w:val="00CC6A1F"/>
    <w:rsid w:val="00CC7513"/>
    <w:rsid w:val="00CD077D"/>
    <w:rsid w:val="00CD1FD6"/>
    <w:rsid w:val="00CD5F95"/>
    <w:rsid w:val="00CD715E"/>
    <w:rsid w:val="00CE5183"/>
    <w:rsid w:val="00CE7071"/>
    <w:rsid w:val="00CF6995"/>
    <w:rsid w:val="00D00358"/>
    <w:rsid w:val="00D05285"/>
    <w:rsid w:val="00D11092"/>
    <w:rsid w:val="00D13E83"/>
    <w:rsid w:val="00D15F1A"/>
    <w:rsid w:val="00D1764D"/>
    <w:rsid w:val="00D261FD"/>
    <w:rsid w:val="00D3031B"/>
    <w:rsid w:val="00D36BA9"/>
    <w:rsid w:val="00D40A85"/>
    <w:rsid w:val="00D41039"/>
    <w:rsid w:val="00D44617"/>
    <w:rsid w:val="00D504DB"/>
    <w:rsid w:val="00D5051E"/>
    <w:rsid w:val="00D55A18"/>
    <w:rsid w:val="00D57770"/>
    <w:rsid w:val="00D60839"/>
    <w:rsid w:val="00D634E8"/>
    <w:rsid w:val="00D66044"/>
    <w:rsid w:val="00D70365"/>
    <w:rsid w:val="00D71002"/>
    <w:rsid w:val="00D72D27"/>
    <w:rsid w:val="00D73323"/>
    <w:rsid w:val="00D76AEE"/>
    <w:rsid w:val="00D77703"/>
    <w:rsid w:val="00D821AE"/>
    <w:rsid w:val="00D86545"/>
    <w:rsid w:val="00D9125D"/>
    <w:rsid w:val="00D94D71"/>
    <w:rsid w:val="00DA0526"/>
    <w:rsid w:val="00DA072D"/>
    <w:rsid w:val="00DA1E06"/>
    <w:rsid w:val="00DA28D6"/>
    <w:rsid w:val="00DA3A7B"/>
    <w:rsid w:val="00DA7C1C"/>
    <w:rsid w:val="00DB4D6B"/>
    <w:rsid w:val="00DB5D08"/>
    <w:rsid w:val="00DB6680"/>
    <w:rsid w:val="00DC2302"/>
    <w:rsid w:val="00DC3064"/>
    <w:rsid w:val="00DC6689"/>
    <w:rsid w:val="00DD32E1"/>
    <w:rsid w:val="00DE03F8"/>
    <w:rsid w:val="00DE50C1"/>
    <w:rsid w:val="00DE6AF3"/>
    <w:rsid w:val="00DF24FF"/>
    <w:rsid w:val="00DF2955"/>
    <w:rsid w:val="00DF310D"/>
    <w:rsid w:val="00DF5918"/>
    <w:rsid w:val="00E04378"/>
    <w:rsid w:val="00E06C40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9655B"/>
    <w:rsid w:val="00EA1125"/>
    <w:rsid w:val="00EA4470"/>
    <w:rsid w:val="00EA4BCF"/>
    <w:rsid w:val="00EA6229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603A"/>
    <w:rsid w:val="00EC72F9"/>
    <w:rsid w:val="00EC7F55"/>
    <w:rsid w:val="00ED09C5"/>
    <w:rsid w:val="00ED696C"/>
    <w:rsid w:val="00ED72D3"/>
    <w:rsid w:val="00EE1336"/>
    <w:rsid w:val="00EE2DD0"/>
    <w:rsid w:val="00EE30B4"/>
    <w:rsid w:val="00EE4633"/>
    <w:rsid w:val="00EE5ABB"/>
    <w:rsid w:val="00EE7721"/>
    <w:rsid w:val="00EF0F21"/>
    <w:rsid w:val="00EF29AB"/>
    <w:rsid w:val="00EF56AF"/>
    <w:rsid w:val="00EF729D"/>
    <w:rsid w:val="00F000F9"/>
    <w:rsid w:val="00F00821"/>
    <w:rsid w:val="00F02C40"/>
    <w:rsid w:val="00F100E3"/>
    <w:rsid w:val="00F1175C"/>
    <w:rsid w:val="00F128DA"/>
    <w:rsid w:val="00F1321B"/>
    <w:rsid w:val="00F14190"/>
    <w:rsid w:val="00F15550"/>
    <w:rsid w:val="00F15A17"/>
    <w:rsid w:val="00F20F02"/>
    <w:rsid w:val="00F24917"/>
    <w:rsid w:val="00F3001C"/>
    <w:rsid w:val="00F300C4"/>
    <w:rsid w:val="00F30D40"/>
    <w:rsid w:val="00F36DF9"/>
    <w:rsid w:val="00F409C9"/>
    <w:rsid w:val="00F410DF"/>
    <w:rsid w:val="00F42CE1"/>
    <w:rsid w:val="00F436D2"/>
    <w:rsid w:val="00F569A4"/>
    <w:rsid w:val="00F60EDA"/>
    <w:rsid w:val="00F6124F"/>
    <w:rsid w:val="00F61368"/>
    <w:rsid w:val="00F61F98"/>
    <w:rsid w:val="00F65582"/>
    <w:rsid w:val="00F67421"/>
    <w:rsid w:val="00F750DF"/>
    <w:rsid w:val="00F75B49"/>
    <w:rsid w:val="00F8225E"/>
    <w:rsid w:val="00F86418"/>
    <w:rsid w:val="00F91844"/>
    <w:rsid w:val="00F9297B"/>
    <w:rsid w:val="00F948A2"/>
    <w:rsid w:val="00FA3700"/>
    <w:rsid w:val="00FA6611"/>
    <w:rsid w:val="00FB01DE"/>
    <w:rsid w:val="00FB4D2E"/>
    <w:rsid w:val="00FB5565"/>
    <w:rsid w:val="00FC58B4"/>
    <w:rsid w:val="00FD1CFE"/>
    <w:rsid w:val="00FD350A"/>
    <w:rsid w:val="00FD40F8"/>
    <w:rsid w:val="00FD5A12"/>
    <w:rsid w:val="00FD6CCA"/>
    <w:rsid w:val="00FE0377"/>
    <w:rsid w:val="00FE159F"/>
    <w:rsid w:val="00FE630C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8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2296</TotalTime>
  <Pages>22</Pages>
  <Words>5015</Words>
  <Characters>28592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191</cp:revision>
  <cp:lastPrinted>2024-01-03T06:51:00Z</cp:lastPrinted>
  <dcterms:created xsi:type="dcterms:W3CDTF">2018-11-06T10:30:00Z</dcterms:created>
  <dcterms:modified xsi:type="dcterms:W3CDTF">2024-03-21T07:42:00Z</dcterms:modified>
</cp:coreProperties>
</file>