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0A0"/>
      </w:tblPr>
      <w:tblGrid>
        <w:gridCol w:w="3351"/>
        <w:gridCol w:w="1859"/>
        <w:gridCol w:w="1676"/>
        <w:gridCol w:w="3535"/>
      </w:tblGrid>
      <w:tr w:rsidR="00063917" w:rsidRPr="001517E9" w:rsidTr="000E2C6C">
        <w:trPr>
          <w:trHeight w:val="428"/>
        </w:trPr>
        <w:tc>
          <w:tcPr>
            <w:tcW w:w="5000" w:type="pct"/>
            <w:gridSpan w:val="4"/>
          </w:tcPr>
          <w:p w:rsidR="00063917" w:rsidRPr="000E2C6C" w:rsidRDefault="00063917" w:rsidP="000E2C6C">
            <w:pPr>
              <w:jc w:val="center"/>
              <w:rPr>
                <w:b/>
                <w:noProof/>
                <w:szCs w:val="24"/>
              </w:rPr>
            </w:pPr>
            <w:r w:rsidRPr="00D37C3E">
              <w:rPr>
                <w:b/>
                <w:noProof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25.5pt;height:44.25pt;visibility:visible">
                  <v:imagedata r:id="rId7" o:title=""/>
                </v:shape>
              </w:pict>
            </w:r>
          </w:p>
        </w:tc>
      </w:tr>
      <w:tr w:rsidR="00063917" w:rsidRPr="002E777D" w:rsidTr="005E1BB4">
        <w:trPr>
          <w:trHeight w:val="428"/>
        </w:trPr>
        <w:tc>
          <w:tcPr>
            <w:tcW w:w="5000" w:type="pct"/>
            <w:gridSpan w:val="4"/>
          </w:tcPr>
          <w:p w:rsidR="00063917" w:rsidRPr="00C41DE6" w:rsidRDefault="00063917" w:rsidP="005E1BB4">
            <w:pPr>
              <w:jc w:val="center"/>
              <w:rPr>
                <w:b/>
                <w:caps/>
                <w:sz w:val="28"/>
                <w:szCs w:val="28"/>
              </w:rPr>
            </w:pPr>
            <w:r w:rsidRPr="00C41DE6">
              <w:rPr>
                <w:b/>
                <w:caps/>
                <w:sz w:val="28"/>
                <w:szCs w:val="28"/>
              </w:rPr>
              <w:t>Российская Федерация</w:t>
            </w:r>
          </w:p>
          <w:p w:rsidR="00063917" w:rsidRPr="00C41DE6" w:rsidRDefault="00063917" w:rsidP="005E1BB4">
            <w:pPr>
              <w:jc w:val="center"/>
              <w:rPr>
                <w:b/>
                <w:caps/>
                <w:sz w:val="28"/>
                <w:szCs w:val="28"/>
              </w:rPr>
            </w:pPr>
            <w:r w:rsidRPr="00C41DE6">
              <w:rPr>
                <w:b/>
                <w:caps/>
                <w:sz w:val="28"/>
                <w:szCs w:val="28"/>
              </w:rPr>
              <w:t>Ростовская область</w:t>
            </w:r>
          </w:p>
          <w:p w:rsidR="00063917" w:rsidRPr="00C41DE6" w:rsidRDefault="00063917" w:rsidP="005E1BB4">
            <w:pPr>
              <w:jc w:val="center"/>
              <w:rPr>
                <w:b/>
                <w:sz w:val="28"/>
                <w:szCs w:val="28"/>
              </w:rPr>
            </w:pPr>
            <w:r w:rsidRPr="00C41DE6">
              <w:rPr>
                <w:b/>
                <w:sz w:val="28"/>
                <w:szCs w:val="28"/>
              </w:rPr>
              <w:t>Муниципальное образование «Алексеевское сельское поселение»</w:t>
            </w:r>
          </w:p>
          <w:p w:rsidR="00063917" w:rsidRPr="00C41DE6" w:rsidRDefault="00063917" w:rsidP="005E1BB4">
            <w:pPr>
              <w:jc w:val="center"/>
              <w:rPr>
                <w:b/>
                <w:sz w:val="28"/>
                <w:szCs w:val="28"/>
              </w:rPr>
            </w:pPr>
            <w:r w:rsidRPr="00C41DE6">
              <w:rPr>
                <w:b/>
                <w:sz w:val="28"/>
                <w:szCs w:val="28"/>
              </w:rPr>
              <w:t>Администрация Алексеевского сельского поселения</w:t>
            </w:r>
          </w:p>
          <w:p w:rsidR="00063917" w:rsidRPr="00C41DE6" w:rsidRDefault="00063917" w:rsidP="005E1BB4">
            <w:pPr>
              <w:shd w:val="clear" w:color="auto" w:fill="FFFFFF"/>
              <w:ind w:left="72"/>
              <w:jc w:val="center"/>
              <w:rPr>
                <w:b/>
                <w:sz w:val="28"/>
                <w:szCs w:val="28"/>
              </w:rPr>
            </w:pPr>
            <w:r w:rsidRPr="00C41DE6">
              <w:rPr>
                <w:b/>
                <w:sz w:val="28"/>
                <w:szCs w:val="28"/>
              </w:rPr>
              <w:t>ПОСТАНОВЛЕНИЕ</w:t>
            </w:r>
          </w:p>
          <w:p w:rsidR="00063917" w:rsidRPr="00C41DE6" w:rsidRDefault="00063917" w:rsidP="005E1BB4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063917" w:rsidRPr="002E777D" w:rsidTr="005E1BB4">
        <w:trPr>
          <w:trHeight w:val="428"/>
        </w:trPr>
        <w:tc>
          <w:tcPr>
            <w:tcW w:w="1608" w:type="pct"/>
            <w:vAlign w:val="center"/>
          </w:tcPr>
          <w:p w:rsidR="00063917" w:rsidRPr="00C41DE6" w:rsidRDefault="00063917" w:rsidP="005E1BB4">
            <w:pPr>
              <w:spacing w:after="200" w:line="276" w:lineRule="auto"/>
              <w:ind w:left="-108"/>
              <w:contextualSpacing/>
              <w:rPr>
                <w:sz w:val="28"/>
                <w:szCs w:val="28"/>
                <w:lang w:eastAsia="en-US"/>
              </w:rPr>
            </w:pPr>
            <w:bookmarkStart w:id="0" w:name="REGDATESTAMP"/>
            <w:bookmarkEnd w:id="0"/>
            <w:r>
              <w:rPr>
                <w:b/>
                <w:sz w:val="28"/>
                <w:szCs w:val="28"/>
                <w:lang w:eastAsia="en-US"/>
              </w:rPr>
              <w:t>02.04.2026 г.</w:t>
            </w:r>
          </w:p>
        </w:tc>
        <w:tc>
          <w:tcPr>
            <w:tcW w:w="1696" w:type="pct"/>
            <w:gridSpan w:val="2"/>
            <w:vAlign w:val="center"/>
          </w:tcPr>
          <w:p w:rsidR="00063917" w:rsidRPr="00C41DE6" w:rsidRDefault="00063917" w:rsidP="005E1BB4">
            <w:pPr>
              <w:spacing w:after="200" w:line="276" w:lineRule="auto"/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C41DE6">
              <w:rPr>
                <w:b/>
                <w:sz w:val="28"/>
                <w:szCs w:val="28"/>
                <w:lang w:eastAsia="en-US"/>
              </w:rPr>
              <w:t xml:space="preserve">№ </w:t>
            </w:r>
            <w:r>
              <w:rPr>
                <w:b/>
                <w:sz w:val="28"/>
                <w:szCs w:val="28"/>
                <w:lang w:eastAsia="en-US"/>
              </w:rPr>
              <w:t>43</w:t>
            </w:r>
          </w:p>
        </w:tc>
        <w:tc>
          <w:tcPr>
            <w:tcW w:w="1696" w:type="pct"/>
            <w:vAlign w:val="center"/>
          </w:tcPr>
          <w:p w:rsidR="00063917" w:rsidRPr="00C41DE6" w:rsidRDefault="00063917" w:rsidP="005E1BB4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 w:rsidRPr="00C41DE6">
              <w:rPr>
                <w:b/>
                <w:sz w:val="28"/>
                <w:szCs w:val="28"/>
                <w:lang w:eastAsia="en-US"/>
              </w:rPr>
              <w:t>с.Алексеевка</w:t>
            </w:r>
          </w:p>
        </w:tc>
      </w:tr>
      <w:tr w:rsidR="00063917" w:rsidRPr="00C41DE6" w:rsidTr="005E1BB4">
        <w:trPr>
          <w:trHeight w:val="428"/>
        </w:trPr>
        <w:tc>
          <w:tcPr>
            <w:tcW w:w="2500" w:type="pct"/>
            <w:gridSpan w:val="2"/>
          </w:tcPr>
          <w:p w:rsidR="00063917" w:rsidRPr="00C41DE6" w:rsidRDefault="00063917" w:rsidP="005E1BB4">
            <w:pPr>
              <w:rPr>
                <w:bCs/>
                <w:sz w:val="28"/>
                <w:szCs w:val="28"/>
              </w:rPr>
            </w:pPr>
            <w:r w:rsidRPr="00C41DE6">
              <w:rPr>
                <w:bCs/>
                <w:sz w:val="28"/>
                <w:szCs w:val="28"/>
              </w:rPr>
              <w:t>О внесении изменений в постановление Администрации Алексеевского сельского поселения от 07.11.2018 № 10</w:t>
            </w:r>
            <w:r>
              <w:rPr>
                <w:bCs/>
                <w:sz w:val="28"/>
                <w:szCs w:val="28"/>
              </w:rPr>
              <w:t>4</w:t>
            </w:r>
            <w:r w:rsidRPr="00C41DE6">
              <w:rPr>
                <w:bCs/>
                <w:sz w:val="28"/>
                <w:szCs w:val="28"/>
                <w:lang w:eastAsia="ar-SA"/>
              </w:rPr>
              <w:t>«</w:t>
            </w:r>
            <w:r w:rsidRPr="00C41DE6">
              <w:rPr>
                <w:bCs/>
                <w:sz w:val="28"/>
                <w:szCs w:val="28"/>
              </w:rPr>
              <w:t>Об утверждении муниципальной программы Алексеевского сельского поселения Октябрьского района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 w:rsidRPr="00C41DE6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2500" w:type="pct"/>
            <w:gridSpan w:val="2"/>
          </w:tcPr>
          <w:p w:rsidR="00063917" w:rsidRPr="00C41DE6" w:rsidRDefault="00063917" w:rsidP="005E1BB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063917" w:rsidRPr="00C41DE6" w:rsidRDefault="00063917" w:rsidP="00C41DE6">
      <w:pPr>
        <w:jc w:val="center"/>
        <w:rPr>
          <w:sz w:val="28"/>
          <w:szCs w:val="28"/>
        </w:rPr>
      </w:pPr>
    </w:p>
    <w:p w:rsidR="00063917" w:rsidRPr="00C41DE6" w:rsidRDefault="00063917" w:rsidP="00C41DE6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41DE6">
        <w:rPr>
          <w:sz w:val="28"/>
          <w:szCs w:val="28"/>
        </w:rPr>
        <w:t xml:space="preserve">В соответствии с </w:t>
      </w:r>
      <w:r w:rsidRPr="00C41DE6">
        <w:rPr>
          <w:bCs/>
          <w:sz w:val="28"/>
          <w:szCs w:val="28"/>
        </w:rPr>
        <w:t xml:space="preserve">постановлением Администрации Алексеевского сельского поселения от 30.09.2024 № 105 «Об утверждении Порядка разработки, реализации и оценки эффективности муниципальных программ Алексеевского сельского поселения», </w:t>
      </w:r>
      <w:r w:rsidRPr="00C41DE6">
        <w:rPr>
          <w:sz w:val="28"/>
          <w:szCs w:val="28"/>
        </w:rPr>
        <w:t xml:space="preserve">постановлением Администрации Алексеевского сельского поселения </w:t>
      </w:r>
      <w:r w:rsidRPr="00C41DE6">
        <w:rPr>
          <w:bCs/>
          <w:sz w:val="28"/>
          <w:szCs w:val="28"/>
        </w:rPr>
        <w:t xml:space="preserve">от 30.09.2024 № 106 «Об утверждении Методических рекомендаций по разработке и реализации муниципальных программ Алексеевского сельского поселения», руководствуясь Уставом муниципального образования «Алексеевское сельское поселение» </w:t>
      </w:r>
    </w:p>
    <w:p w:rsidR="00063917" w:rsidRDefault="00063917" w:rsidP="00C41DE6">
      <w:pPr>
        <w:ind w:firstLine="709"/>
        <w:jc w:val="both"/>
        <w:rPr>
          <w:szCs w:val="28"/>
        </w:rPr>
      </w:pPr>
    </w:p>
    <w:p w:rsidR="00063917" w:rsidRDefault="00063917" w:rsidP="00C41DE6">
      <w:pPr>
        <w:pStyle w:val="212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063917" w:rsidRPr="007A3046" w:rsidRDefault="00063917" w:rsidP="00347B50">
      <w:pPr>
        <w:jc w:val="center"/>
        <w:rPr>
          <w:sz w:val="28"/>
        </w:rPr>
      </w:pPr>
    </w:p>
    <w:p w:rsidR="00063917" w:rsidRDefault="00063917" w:rsidP="00347B50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6B5D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4128E1">
        <w:rPr>
          <w:sz w:val="28"/>
          <w:szCs w:val="28"/>
        </w:rPr>
        <w:t xml:space="preserve">Внести в постановление Администрации </w:t>
      </w:r>
      <w:r>
        <w:rPr>
          <w:sz w:val="28"/>
          <w:szCs w:val="28"/>
        </w:rPr>
        <w:t>Алексеевского сельского поселения</w:t>
      </w:r>
      <w:r w:rsidRPr="004128E1">
        <w:rPr>
          <w:sz w:val="28"/>
          <w:szCs w:val="28"/>
        </w:rPr>
        <w:t xml:space="preserve"> от </w:t>
      </w:r>
      <w:r>
        <w:rPr>
          <w:sz w:val="28"/>
          <w:szCs w:val="28"/>
        </w:rPr>
        <w:t>07</w:t>
      </w:r>
      <w:r w:rsidRPr="004128E1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4128E1">
        <w:rPr>
          <w:sz w:val="28"/>
          <w:szCs w:val="28"/>
        </w:rPr>
        <w:t>.2018 №</w:t>
      </w:r>
      <w:r>
        <w:rPr>
          <w:sz w:val="28"/>
          <w:szCs w:val="28"/>
        </w:rPr>
        <w:t xml:space="preserve"> 104 </w:t>
      </w:r>
      <w:r w:rsidRPr="00485408">
        <w:rPr>
          <w:sz w:val="28"/>
          <w:szCs w:val="28"/>
        </w:rPr>
        <w:t>«</w:t>
      </w:r>
      <w:r>
        <w:rPr>
          <w:bCs/>
          <w:sz w:val="28"/>
          <w:szCs w:val="28"/>
        </w:rPr>
        <w:t>Об утверждении муниципальной программы Алексеевского сельского поселения Октябрьского района 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>
        <w:rPr>
          <w:bCs/>
          <w:sz w:val="28"/>
          <w:szCs w:val="28"/>
        </w:rPr>
        <w:t>»</w:t>
      </w:r>
      <w:r w:rsidRPr="00485408">
        <w:rPr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>,</w:t>
      </w:r>
      <w:r w:rsidRPr="00485408">
        <w:rPr>
          <w:sz w:val="28"/>
          <w:szCs w:val="28"/>
        </w:rPr>
        <w:t xml:space="preserve"> и</w:t>
      </w:r>
      <w:r w:rsidRPr="004128E1">
        <w:rPr>
          <w:sz w:val="28"/>
          <w:szCs w:val="28"/>
        </w:rPr>
        <w:t>зменения изложив приложение к постановлению в новой редакции</w:t>
      </w:r>
      <w:r>
        <w:rPr>
          <w:sz w:val="28"/>
          <w:szCs w:val="28"/>
        </w:rPr>
        <w:t xml:space="preserve">, согласно </w:t>
      </w:r>
      <w:r w:rsidRPr="004128E1">
        <w:rPr>
          <w:sz w:val="28"/>
          <w:szCs w:val="28"/>
        </w:rPr>
        <w:t>приложению</w:t>
      </w:r>
      <w:r>
        <w:rPr>
          <w:sz w:val="28"/>
          <w:szCs w:val="28"/>
        </w:rPr>
        <w:t xml:space="preserve"> </w:t>
      </w:r>
      <w:r w:rsidRPr="004128E1">
        <w:rPr>
          <w:sz w:val="28"/>
          <w:szCs w:val="28"/>
        </w:rPr>
        <w:t>к настоящему постановлению.</w:t>
      </w:r>
    </w:p>
    <w:p w:rsidR="00063917" w:rsidRDefault="00063917" w:rsidP="00347B5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E6B5D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0430B3">
        <w:rPr>
          <w:sz w:val="28"/>
          <w:szCs w:val="28"/>
        </w:rPr>
        <w:t xml:space="preserve">Настоящее постановление вступает в силу со дня его официального </w:t>
      </w:r>
      <w:r>
        <w:rPr>
          <w:sz w:val="28"/>
          <w:szCs w:val="28"/>
        </w:rPr>
        <w:t xml:space="preserve">обнародования и подлежит размещению </w:t>
      </w:r>
      <w:r w:rsidRPr="000430B3">
        <w:rPr>
          <w:sz w:val="28"/>
          <w:szCs w:val="28"/>
        </w:rPr>
        <w:t xml:space="preserve">на официальном сайте Администрации </w:t>
      </w:r>
      <w:r>
        <w:rPr>
          <w:sz w:val="28"/>
          <w:szCs w:val="28"/>
        </w:rPr>
        <w:t>Алексеевского сельского поселения в информационно-коммуникационной сети Интернет.</w:t>
      </w:r>
    </w:p>
    <w:p w:rsidR="00063917" w:rsidRDefault="00063917" w:rsidP="00347B50">
      <w:pPr>
        <w:suppressAutoHyphens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  <w:lang w:eastAsia="ar-SA"/>
        </w:rPr>
        <w:t>3</w:t>
      </w:r>
      <w:r w:rsidRPr="00E76BB5">
        <w:rPr>
          <w:sz w:val="28"/>
          <w:szCs w:val="28"/>
          <w:lang w:eastAsia="ar-SA"/>
        </w:rPr>
        <w:t>.</w:t>
      </w:r>
      <w:r>
        <w:rPr>
          <w:sz w:val="28"/>
          <w:szCs w:val="28"/>
        </w:rPr>
        <w:t xml:space="preserve">Контроль за выполнением постановления </w:t>
      </w:r>
      <w:r>
        <w:rPr>
          <w:kern w:val="2"/>
          <w:sz w:val="28"/>
          <w:szCs w:val="28"/>
          <w:lang w:eastAsia="en-US"/>
        </w:rPr>
        <w:t xml:space="preserve">возложить на </w:t>
      </w:r>
      <w:r>
        <w:rPr>
          <w:sz w:val="28"/>
          <w:szCs w:val="28"/>
        </w:rPr>
        <w:t>заместителя главы администрации Алексеевского сельского поселения по жилищно-коммунальному хозяйству, строительству и благоустройству</w:t>
      </w:r>
      <w:r>
        <w:rPr>
          <w:kern w:val="2"/>
          <w:sz w:val="28"/>
          <w:szCs w:val="28"/>
        </w:rPr>
        <w:t xml:space="preserve"> – Задорожнего О.А.</w:t>
      </w:r>
    </w:p>
    <w:p w:rsidR="00063917" w:rsidRDefault="00063917" w:rsidP="00347B50">
      <w:pPr>
        <w:suppressAutoHyphens/>
        <w:ind w:firstLine="709"/>
        <w:jc w:val="both"/>
        <w:rPr>
          <w:kern w:val="2"/>
          <w:sz w:val="28"/>
          <w:szCs w:val="28"/>
        </w:rPr>
      </w:pPr>
    </w:p>
    <w:p w:rsidR="00063917" w:rsidRDefault="00063917" w:rsidP="00347B50">
      <w:pPr>
        <w:suppressAutoHyphens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063917" w:rsidRDefault="00063917" w:rsidP="00E41B10">
      <w:pPr>
        <w:suppressAutoHyphens/>
        <w:ind w:firstLine="709"/>
        <w:jc w:val="both"/>
        <w:rPr>
          <w:sz w:val="28"/>
        </w:rPr>
      </w:pPr>
      <w:r>
        <w:rPr>
          <w:kern w:val="2"/>
          <w:sz w:val="28"/>
          <w:szCs w:val="28"/>
        </w:rPr>
        <w:t>Алексеевского сельского поселения                                      Ю.В. Кашпор</w:t>
      </w:r>
      <w:bookmarkStart w:id="1" w:name="SIGNERPOST1"/>
      <w:bookmarkEnd w:id="1"/>
    </w:p>
    <w:p w:rsidR="00063917" w:rsidRDefault="00063917" w:rsidP="006012AF">
      <w:pPr>
        <w:ind w:left="5529" w:firstLine="708"/>
        <w:jc w:val="center"/>
        <w:rPr>
          <w:sz w:val="28"/>
        </w:rPr>
      </w:pPr>
    </w:p>
    <w:p w:rsidR="00063917" w:rsidRPr="009B307A" w:rsidRDefault="00063917" w:rsidP="006012AF">
      <w:pPr>
        <w:ind w:left="5529" w:firstLine="708"/>
        <w:jc w:val="center"/>
        <w:rPr>
          <w:sz w:val="28"/>
        </w:rPr>
      </w:pPr>
      <w:r>
        <w:rPr>
          <w:sz w:val="28"/>
        </w:rPr>
        <w:t>П</w:t>
      </w:r>
      <w:r w:rsidRPr="009B307A">
        <w:rPr>
          <w:sz w:val="28"/>
        </w:rPr>
        <w:t xml:space="preserve">риложение </w:t>
      </w:r>
    </w:p>
    <w:p w:rsidR="00063917" w:rsidRPr="009B307A" w:rsidRDefault="00063917" w:rsidP="00383DFB">
      <w:pPr>
        <w:widowControl w:val="0"/>
        <w:ind w:left="6237"/>
        <w:jc w:val="center"/>
        <w:rPr>
          <w:sz w:val="28"/>
        </w:rPr>
      </w:pPr>
      <w:r w:rsidRPr="009B307A">
        <w:rPr>
          <w:sz w:val="28"/>
        </w:rPr>
        <w:t>к постановлению</w:t>
      </w:r>
    </w:p>
    <w:p w:rsidR="00063917" w:rsidRDefault="00063917" w:rsidP="00150132">
      <w:pPr>
        <w:ind w:left="5529" w:firstLine="708"/>
        <w:jc w:val="center"/>
        <w:rPr>
          <w:sz w:val="28"/>
        </w:rPr>
      </w:pPr>
      <w:r>
        <w:rPr>
          <w:sz w:val="28"/>
        </w:rPr>
        <w:t xml:space="preserve">Администрации </w:t>
      </w:r>
    </w:p>
    <w:p w:rsidR="00063917" w:rsidRDefault="00063917" w:rsidP="00150132">
      <w:pPr>
        <w:ind w:left="5529" w:firstLine="708"/>
        <w:jc w:val="center"/>
        <w:rPr>
          <w:sz w:val="28"/>
        </w:rPr>
      </w:pPr>
      <w:r>
        <w:rPr>
          <w:sz w:val="28"/>
        </w:rPr>
        <w:t>Алексеевского сельского поселения</w:t>
      </w:r>
    </w:p>
    <w:p w:rsidR="00063917" w:rsidRDefault="00063917" w:rsidP="00F56D9B">
      <w:pPr>
        <w:widowControl w:val="0"/>
        <w:ind w:right="560"/>
        <w:jc w:val="right"/>
        <w:rPr>
          <w:sz w:val="28"/>
        </w:rPr>
      </w:pPr>
      <w:r w:rsidRPr="0040519C">
        <w:rPr>
          <w:sz w:val="28"/>
        </w:rPr>
        <w:t xml:space="preserve">от </w:t>
      </w:r>
      <w:r>
        <w:rPr>
          <w:sz w:val="28"/>
        </w:rPr>
        <w:t>02.04.2026 г.</w:t>
      </w:r>
      <w:r w:rsidRPr="0040519C">
        <w:rPr>
          <w:sz w:val="28"/>
        </w:rPr>
        <w:t xml:space="preserve">  №  </w:t>
      </w:r>
      <w:r>
        <w:rPr>
          <w:sz w:val="28"/>
        </w:rPr>
        <w:t>43</w:t>
      </w:r>
    </w:p>
    <w:p w:rsidR="00063917" w:rsidRPr="009B307A" w:rsidRDefault="00063917" w:rsidP="00383DFB">
      <w:pPr>
        <w:widowControl w:val="0"/>
        <w:jc w:val="center"/>
        <w:rPr>
          <w:sz w:val="28"/>
        </w:rPr>
      </w:pPr>
    </w:p>
    <w:p w:rsidR="00063917" w:rsidRDefault="00063917" w:rsidP="00383DFB">
      <w:pPr>
        <w:widowControl w:val="0"/>
        <w:jc w:val="center"/>
        <w:rPr>
          <w:sz w:val="28"/>
        </w:rPr>
      </w:pPr>
      <w:r>
        <w:rPr>
          <w:sz w:val="28"/>
        </w:rPr>
        <w:t>МУНИЦИПАЛЬНАЯ</w:t>
      </w:r>
      <w:r w:rsidRPr="009B307A">
        <w:rPr>
          <w:sz w:val="28"/>
        </w:rPr>
        <w:t xml:space="preserve"> ПРОГРАММА </w:t>
      </w:r>
    </w:p>
    <w:p w:rsidR="00063917" w:rsidRPr="009B307A" w:rsidRDefault="00063917" w:rsidP="00383DFB">
      <w:pPr>
        <w:widowControl w:val="0"/>
        <w:jc w:val="center"/>
        <w:rPr>
          <w:sz w:val="28"/>
        </w:rPr>
      </w:pPr>
      <w:r>
        <w:rPr>
          <w:sz w:val="28"/>
          <w:szCs w:val="28"/>
        </w:rPr>
        <w:t xml:space="preserve">Алексеевского сельского поселения </w:t>
      </w:r>
      <w:r>
        <w:rPr>
          <w:bCs/>
          <w:sz w:val="28"/>
          <w:szCs w:val="28"/>
        </w:rPr>
        <w:t>Октябрьского района</w:t>
      </w:r>
      <w:r w:rsidRPr="009B307A">
        <w:rPr>
          <w:sz w:val="28"/>
        </w:rPr>
        <w:t xml:space="preserve"> 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 w:rsidRPr="009B307A">
        <w:rPr>
          <w:sz w:val="28"/>
        </w:rPr>
        <w:t>»</w:t>
      </w:r>
    </w:p>
    <w:p w:rsidR="00063917" w:rsidRPr="00E41B10" w:rsidRDefault="00063917" w:rsidP="00383DFB">
      <w:pPr>
        <w:widowControl w:val="0"/>
        <w:jc w:val="center"/>
        <w:rPr>
          <w:sz w:val="24"/>
          <w:szCs w:val="24"/>
        </w:rPr>
      </w:pPr>
    </w:p>
    <w:p w:rsidR="00063917" w:rsidRPr="009B307A" w:rsidRDefault="00063917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I. Стратегические приоритеты</w:t>
      </w:r>
    </w:p>
    <w:p w:rsidR="00063917" w:rsidRPr="009B307A" w:rsidRDefault="00063917" w:rsidP="00746639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</w:t>
      </w:r>
      <w:r>
        <w:rPr>
          <w:bCs/>
          <w:sz w:val="28"/>
          <w:szCs w:val="28"/>
        </w:rPr>
        <w:t>Октябрьского района</w:t>
      </w:r>
      <w:r w:rsidRPr="009B307A">
        <w:rPr>
          <w:sz w:val="28"/>
        </w:rPr>
        <w:t>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 w:rsidRPr="009B307A">
        <w:rPr>
          <w:sz w:val="28"/>
        </w:rPr>
        <w:t>»</w:t>
      </w:r>
    </w:p>
    <w:p w:rsidR="00063917" w:rsidRPr="00E41B10" w:rsidRDefault="00063917" w:rsidP="00383DFB">
      <w:pPr>
        <w:widowControl w:val="0"/>
        <w:jc w:val="center"/>
        <w:rPr>
          <w:sz w:val="24"/>
          <w:szCs w:val="24"/>
        </w:rPr>
      </w:pPr>
    </w:p>
    <w:p w:rsidR="00063917" w:rsidRPr="009B307A" w:rsidRDefault="00063917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1. Оценка текущего состояния сферы</w:t>
      </w:r>
    </w:p>
    <w:p w:rsidR="00063917" w:rsidRPr="009B307A" w:rsidRDefault="00063917" w:rsidP="00746639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реализации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 </w:t>
      </w:r>
      <w:r>
        <w:rPr>
          <w:sz w:val="28"/>
          <w:szCs w:val="28"/>
        </w:rPr>
        <w:t xml:space="preserve">Алексеевского сельского поселения </w:t>
      </w:r>
      <w:r>
        <w:rPr>
          <w:bCs/>
          <w:sz w:val="28"/>
          <w:szCs w:val="28"/>
        </w:rPr>
        <w:t>Октябрьского района</w:t>
      </w:r>
      <w:r w:rsidRPr="009B307A">
        <w:rPr>
          <w:sz w:val="28"/>
        </w:rPr>
        <w:t>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 w:rsidRPr="009B307A">
        <w:rPr>
          <w:sz w:val="28"/>
        </w:rPr>
        <w:t>»</w:t>
      </w:r>
    </w:p>
    <w:p w:rsidR="00063917" w:rsidRPr="00E41B10" w:rsidRDefault="00063917" w:rsidP="00383DFB">
      <w:pPr>
        <w:widowControl w:val="0"/>
        <w:ind w:firstLine="709"/>
        <w:jc w:val="both"/>
        <w:rPr>
          <w:sz w:val="24"/>
          <w:szCs w:val="24"/>
        </w:rPr>
      </w:pPr>
    </w:p>
    <w:p w:rsidR="00063917" w:rsidRDefault="00063917" w:rsidP="008C5874">
      <w:pPr>
        <w:ind w:firstLine="540"/>
        <w:jc w:val="both"/>
        <w:rPr>
          <w:sz w:val="28"/>
        </w:rPr>
      </w:pPr>
      <w:r>
        <w:rPr>
          <w:sz w:val="28"/>
        </w:rPr>
        <w:t xml:space="preserve">Сфера реализации муниципальной программы имеет существенное значение в социально-экономическом развитии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 xml:space="preserve"> ситуаций природного, техногенного и биолого-социального характера. </w:t>
      </w:r>
    </w:p>
    <w:p w:rsidR="00063917" w:rsidRDefault="00063917" w:rsidP="008C5874">
      <w:pPr>
        <w:ind w:firstLine="540"/>
        <w:jc w:val="both"/>
        <w:rPr>
          <w:sz w:val="28"/>
        </w:rPr>
      </w:pPr>
      <w:r>
        <w:rPr>
          <w:sz w:val="28"/>
        </w:rPr>
        <w:t xml:space="preserve">В целях оперативного реагирования на чрезвычайные ситуации проведено дооснащение сил и средств современным оборудованием, создание современных систем оповещения, информирования населения и вызова экстренных служб (система-112), внедрение и развитие АПК «Безопасный город». </w:t>
      </w:r>
    </w:p>
    <w:p w:rsidR="00063917" w:rsidRDefault="00063917" w:rsidP="008C5874">
      <w:pPr>
        <w:ind w:firstLine="540"/>
        <w:jc w:val="both"/>
        <w:rPr>
          <w:sz w:val="28"/>
        </w:rPr>
      </w:pPr>
      <w:r>
        <w:rPr>
          <w:sz w:val="28"/>
        </w:rPr>
        <w:t xml:space="preserve">Ключевые проблемы. </w:t>
      </w:r>
    </w:p>
    <w:p w:rsidR="00063917" w:rsidRDefault="00063917" w:rsidP="008C5874">
      <w:pPr>
        <w:ind w:firstLine="540"/>
        <w:jc w:val="both"/>
        <w:rPr>
          <w:sz w:val="28"/>
        </w:rPr>
      </w:pPr>
      <w:r>
        <w:rPr>
          <w:sz w:val="28"/>
        </w:rPr>
        <w:t xml:space="preserve">Недостаточный охват системой оповещения и экстренного информирования населения </w:t>
      </w:r>
      <w:r w:rsidRPr="004403BB">
        <w:rPr>
          <w:sz w:val="28"/>
        </w:rPr>
        <w:t>поселения</w:t>
      </w:r>
      <w:r>
        <w:rPr>
          <w:sz w:val="28"/>
        </w:rPr>
        <w:t xml:space="preserve"> при возникновении чрезвычайных ситуаций природного, техногенного и биолого-социального характера на территории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 xml:space="preserve">. </w:t>
      </w:r>
    </w:p>
    <w:p w:rsidR="00063917" w:rsidRDefault="00063917" w:rsidP="008C5874">
      <w:pPr>
        <w:ind w:firstLine="540"/>
        <w:jc w:val="both"/>
        <w:rPr>
          <w:sz w:val="28"/>
        </w:rPr>
      </w:pPr>
      <w:r>
        <w:rPr>
          <w:sz w:val="28"/>
        </w:rPr>
        <w:t xml:space="preserve">С целью снижения масштаба последствий и количества пострадавших при возникновении крупномасштабных ЧС необходима современная система оповещения и экстренного информирования населения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 xml:space="preserve">. </w:t>
      </w:r>
    </w:p>
    <w:p w:rsidR="00063917" w:rsidRPr="00E41B10" w:rsidRDefault="00063917" w:rsidP="008C5874">
      <w:pPr>
        <w:ind w:firstLine="540"/>
        <w:jc w:val="both"/>
        <w:rPr>
          <w:sz w:val="24"/>
          <w:szCs w:val="24"/>
        </w:rPr>
      </w:pPr>
    </w:p>
    <w:p w:rsidR="00063917" w:rsidRDefault="00063917" w:rsidP="008C5874">
      <w:pPr>
        <w:ind w:firstLine="709"/>
        <w:jc w:val="center"/>
        <w:rPr>
          <w:sz w:val="28"/>
        </w:rPr>
      </w:pPr>
      <w:r>
        <w:rPr>
          <w:sz w:val="28"/>
        </w:rPr>
        <w:t xml:space="preserve">2. Описание приоритетов и целей муниципальной политики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 xml:space="preserve"> в сфере реализации муниципальной программы.</w:t>
      </w:r>
    </w:p>
    <w:p w:rsidR="00063917" w:rsidRPr="00E41B10" w:rsidRDefault="00063917" w:rsidP="008C5874">
      <w:pPr>
        <w:ind w:firstLine="709"/>
        <w:jc w:val="both"/>
        <w:rPr>
          <w:sz w:val="24"/>
          <w:szCs w:val="24"/>
        </w:rPr>
      </w:pPr>
    </w:p>
    <w:p w:rsidR="00063917" w:rsidRDefault="00063917" w:rsidP="008C5874">
      <w:pPr>
        <w:ind w:firstLine="709"/>
        <w:jc w:val="both"/>
        <w:rPr>
          <w:sz w:val="28"/>
        </w:rPr>
      </w:pPr>
      <w:r>
        <w:rPr>
          <w:sz w:val="28"/>
        </w:rPr>
        <w:t>Основными приоритетами в сфере защиты населения и территории от чрезвычайных ситуаций, пожарной безопасности и безопасности людей на  водных объектах являются:</w:t>
      </w:r>
    </w:p>
    <w:p w:rsidR="00063917" w:rsidRDefault="00063917" w:rsidP="008C5874">
      <w:pPr>
        <w:ind w:firstLine="709"/>
        <w:jc w:val="both"/>
        <w:rPr>
          <w:sz w:val="28"/>
        </w:rPr>
      </w:pPr>
      <w:r>
        <w:rPr>
          <w:sz w:val="28"/>
        </w:rPr>
        <w:t xml:space="preserve">повышение уровня защищенности населения и территории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 xml:space="preserve"> от чрезвычайных ситуаций, пожарной безопасности и безопасности людей на водных объектах, а также общественной безопасности, правопорядка и безопасности среды обитания;</w:t>
      </w:r>
    </w:p>
    <w:p w:rsidR="00063917" w:rsidRDefault="00063917" w:rsidP="008C5874">
      <w:pPr>
        <w:ind w:firstLine="709"/>
        <w:jc w:val="both"/>
        <w:rPr>
          <w:sz w:val="28"/>
        </w:rPr>
      </w:pPr>
      <w:r>
        <w:rPr>
          <w:sz w:val="28"/>
        </w:rPr>
        <w:t>создание материальных резервов для ликвидации чрезвычайных ситуаций и повышение подготовленности к первоочередному жизнеобеспечению пострадавших в чрезвычайных ситуациях;</w:t>
      </w:r>
    </w:p>
    <w:p w:rsidR="00063917" w:rsidRDefault="00063917" w:rsidP="008C5874">
      <w:pPr>
        <w:ind w:firstLine="709"/>
        <w:jc w:val="both"/>
        <w:rPr>
          <w:sz w:val="28"/>
        </w:rPr>
      </w:pPr>
      <w:r>
        <w:rPr>
          <w:sz w:val="28"/>
        </w:rPr>
        <w:t>предупреждение и пресечение нарушений требований пожарной безопасности, обучение населения мерам пожарной безопасности, правилам поведения при возникновении чрезвычайных ситуаций;</w:t>
      </w:r>
    </w:p>
    <w:p w:rsidR="00063917" w:rsidRDefault="00063917" w:rsidP="008C5874">
      <w:pPr>
        <w:ind w:firstLine="709"/>
        <w:jc w:val="both"/>
        <w:rPr>
          <w:sz w:val="28"/>
        </w:rPr>
      </w:pPr>
      <w:r>
        <w:rPr>
          <w:sz w:val="28"/>
        </w:rPr>
        <w:t>создание и модернизация комплексной системы экстренного оповещения населения в зонах, подверженных возникновению быстроразвивающихся процессов природного и техногенного характера;</w:t>
      </w:r>
    </w:p>
    <w:p w:rsidR="00063917" w:rsidRDefault="00063917" w:rsidP="008C5874">
      <w:pPr>
        <w:ind w:firstLine="709"/>
        <w:jc w:val="both"/>
        <w:rPr>
          <w:sz w:val="28"/>
        </w:rPr>
      </w:pPr>
      <w:r>
        <w:rPr>
          <w:sz w:val="28"/>
        </w:rPr>
        <w:t xml:space="preserve">создание и развитие аппаратно-программного комплекса «Безопасный город» на территории </w:t>
      </w:r>
      <w:r>
        <w:rPr>
          <w:sz w:val="28"/>
          <w:szCs w:val="28"/>
        </w:rPr>
        <w:t>Алексеевского сельского поселения</w:t>
      </w:r>
      <w:r>
        <w:rPr>
          <w:sz w:val="28"/>
        </w:rPr>
        <w:t>.</w:t>
      </w:r>
    </w:p>
    <w:p w:rsidR="00063917" w:rsidRPr="00E41B10" w:rsidRDefault="00063917" w:rsidP="008C5874">
      <w:pPr>
        <w:ind w:firstLine="709"/>
        <w:jc w:val="both"/>
        <w:rPr>
          <w:sz w:val="24"/>
          <w:szCs w:val="24"/>
        </w:rPr>
      </w:pPr>
    </w:p>
    <w:p w:rsidR="00063917" w:rsidRPr="00DA1F0D" w:rsidRDefault="00063917" w:rsidP="008C5874">
      <w:pPr>
        <w:ind w:firstLine="709"/>
        <w:jc w:val="center"/>
        <w:rPr>
          <w:sz w:val="28"/>
        </w:rPr>
      </w:pPr>
      <w:r w:rsidRPr="00DA1F0D">
        <w:rPr>
          <w:sz w:val="28"/>
        </w:rPr>
        <w:t>3. Сведения о взаимосвязи со стратегическими приоритетами, целями и показателями государственны</w:t>
      </w:r>
      <w:r>
        <w:rPr>
          <w:sz w:val="28"/>
        </w:rPr>
        <w:t xml:space="preserve">х </w:t>
      </w:r>
      <w:r w:rsidRPr="00DA1F0D">
        <w:rPr>
          <w:color w:val="auto"/>
          <w:sz w:val="28"/>
        </w:rPr>
        <w:t>программ Ростовской области.</w:t>
      </w:r>
    </w:p>
    <w:p w:rsidR="00063917" w:rsidRPr="00E41B10" w:rsidRDefault="00063917" w:rsidP="008C5874">
      <w:pPr>
        <w:ind w:firstLine="709"/>
        <w:jc w:val="center"/>
        <w:rPr>
          <w:sz w:val="24"/>
          <w:szCs w:val="24"/>
        </w:rPr>
      </w:pPr>
    </w:p>
    <w:p w:rsidR="00063917" w:rsidRDefault="00063917" w:rsidP="00136730">
      <w:pPr>
        <w:jc w:val="both"/>
        <w:rPr>
          <w:sz w:val="28"/>
          <w:szCs w:val="28"/>
        </w:rPr>
      </w:pPr>
      <w:r w:rsidRPr="00BC773E">
        <w:rPr>
          <w:sz w:val="28"/>
          <w:szCs w:val="28"/>
        </w:rPr>
        <w:t xml:space="preserve">Муниципальная  программа </w:t>
      </w:r>
      <w:r>
        <w:rPr>
          <w:sz w:val="28"/>
          <w:szCs w:val="28"/>
        </w:rPr>
        <w:t>Алексее</w:t>
      </w:r>
      <w:r w:rsidRPr="00BC773E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Октябрьского района</w:t>
      </w:r>
      <w:r w:rsidRPr="00BC773E">
        <w:rPr>
          <w:sz w:val="28"/>
          <w:szCs w:val="28"/>
        </w:rPr>
        <w:t xml:space="preserve"> 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 w:rsidRPr="00BC773E">
        <w:rPr>
          <w:sz w:val="28"/>
          <w:szCs w:val="28"/>
        </w:rPr>
        <w:t>» не имеет взаимосвязи  со стратегическими приоритетами, целями и показателями государственных программ Российской Федерации и Ростовской области.</w:t>
      </w:r>
    </w:p>
    <w:p w:rsidR="00063917" w:rsidRPr="00E41B10" w:rsidRDefault="00063917" w:rsidP="00136730">
      <w:pPr>
        <w:jc w:val="both"/>
        <w:rPr>
          <w:sz w:val="24"/>
          <w:szCs w:val="24"/>
        </w:rPr>
      </w:pPr>
    </w:p>
    <w:p w:rsidR="00063917" w:rsidRPr="009B307A" w:rsidRDefault="00063917" w:rsidP="00003EFE">
      <w:pPr>
        <w:widowControl w:val="0"/>
        <w:jc w:val="center"/>
        <w:rPr>
          <w:sz w:val="28"/>
        </w:rPr>
      </w:pPr>
      <w:r>
        <w:rPr>
          <w:sz w:val="28"/>
        </w:rPr>
        <w:t xml:space="preserve">4. </w:t>
      </w:r>
      <w:r w:rsidRPr="009B307A">
        <w:rPr>
          <w:sz w:val="28"/>
        </w:rPr>
        <w:t xml:space="preserve">Задачи </w:t>
      </w:r>
      <w:r>
        <w:rPr>
          <w:sz w:val="28"/>
        </w:rPr>
        <w:t>муниципального</w:t>
      </w:r>
      <w:r w:rsidRPr="009B307A">
        <w:rPr>
          <w:sz w:val="28"/>
        </w:rPr>
        <w:t xml:space="preserve"> управления, способы </w:t>
      </w:r>
    </w:p>
    <w:p w:rsidR="00063917" w:rsidRDefault="00063917" w:rsidP="00003EFE">
      <w:pPr>
        <w:ind w:firstLine="709"/>
        <w:jc w:val="center"/>
        <w:rPr>
          <w:sz w:val="28"/>
        </w:rPr>
      </w:pPr>
      <w:r w:rsidRPr="009B307A">
        <w:rPr>
          <w:sz w:val="28"/>
        </w:rPr>
        <w:t xml:space="preserve">их эффективного решения в сфере реализации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</w:t>
      </w:r>
    </w:p>
    <w:p w:rsidR="00063917" w:rsidRPr="00E41B10" w:rsidRDefault="00063917" w:rsidP="00003EFE">
      <w:pPr>
        <w:ind w:firstLine="709"/>
        <w:jc w:val="center"/>
        <w:rPr>
          <w:sz w:val="24"/>
          <w:szCs w:val="24"/>
        </w:rPr>
      </w:pPr>
    </w:p>
    <w:p w:rsidR="00063917" w:rsidRPr="009B307A" w:rsidRDefault="00063917" w:rsidP="000106A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Основные задачи и способы их эффективного решения определены Стратегией</w:t>
      </w:r>
      <w:r>
        <w:rPr>
          <w:sz w:val="28"/>
        </w:rPr>
        <w:t xml:space="preserve"> социально-экономического развития </w:t>
      </w:r>
      <w:r>
        <w:rPr>
          <w:sz w:val="28"/>
          <w:szCs w:val="28"/>
        </w:rPr>
        <w:t>Алексее</w:t>
      </w:r>
      <w:r w:rsidRPr="00BC773E">
        <w:rPr>
          <w:sz w:val="28"/>
          <w:szCs w:val="28"/>
        </w:rPr>
        <w:t>вского сельского поселения</w:t>
      </w:r>
      <w:r>
        <w:rPr>
          <w:sz w:val="28"/>
        </w:rPr>
        <w:t xml:space="preserve"> на период до 2030 года</w:t>
      </w:r>
      <w:r w:rsidRPr="009B307A">
        <w:rPr>
          <w:sz w:val="28"/>
        </w:rPr>
        <w:t xml:space="preserve">. </w:t>
      </w:r>
    </w:p>
    <w:p w:rsidR="00063917" w:rsidRPr="009B307A" w:rsidRDefault="00063917" w:rsidP="000106A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Реализация указанных основных приоритетов и целей осуществляется в соответствии со следующими правовыми актами:</w:t>
      </w:r>
    </w:p>
    <w:p w:rsidR="00063917" w:rsidRDefault="00063917" w:rsidP="000106AB">
      <w:pPr>
        <w:ind w:firstLine="709"/>
        <w:jc w:val="both"/>
        <w:rPr>
          <w:sz w:val="28"/>
        </w:rPr>
      </w:pPr>
      <w:r>
        <w:rPr>
          <w:sz w:val="28"/>
        </w:rPr>
        <w:t>с Федеральным законом от 21.12.1994 № 68-ФЗ «О защите населения и территорий от чрезвычайных ситуаций природного и техногенного характера»;</w:t>
      </w:r>
    </w:p>
    <w:p w:rsidR="00063917" w:rsidRDefault="00063917" w:rsidP="000106AB">
      <w:pPr>
        <w:ind w:firstLine="709"/>
        <w:jc w:val="both"/>
        <w:rPr>
          <w:spacing w:val="-4"/>
          <w:sz w:val="28"/>
        </w:rPr>
      </w:pPr>
      <w:r>
        <w:rPr>
          <w:spacing w:val="-4"/>
          <w:sz w:val="28"/>
        </w:rPr>
        <w:t>с Федеральным законом от 21.12.1994 № 69-ФЗ «О пожарной безопасности»;</w:t>
      </w:r>
    </w:p>
    <w:p w:rsidR="00063917" w:rsidRDefault="00063917" w:rsidP="000106AB">
      <w:pPr>
        <w:ind w:firstLine="709"/>
        <w:jc w:val="both"/>
        <w:rPr>
          <w:sz w:val="28"/>
        </w:rPr>
      </w:pPr>
      <w:r>
        <w:rPr>
          <w:sz w:val="28"/>
        </w:rPr>
        <w:t>с Федеральным законом от 22.07.2008 № 123-ФЗ «Технический регламент о требованиях пожарной безопасности»;</w:t>
      </w:r>
    </w:p>
    <w:p w:rsidR="00063917" w:rsidRDefault="00063917" w:rsidP="000106AB">
      <w:pPr>
        <w:ind w:firstLine="709"/>
        <w:jc w:val="both"/>
        <w:rPr>
          <w:sz w:val="28"/>
        </w:rPr>
      </w:pPr>
      <w:r>
        <w:rPr>
          <w:sz w:val="28"/>
        </w:rPr>
        <w:t>с постановлением Правительства Российской Федерации от 21.11.2011 № 958 «О системе обеспечения вызова экстренных оперативных служб по единому номеру «112»;</w:t>
      </w:r>
    </w:p>
    <w:p w:rsidR="00063917" w:rsidRDefault="00063917" w:rsidP="000106AB">
      <w:pPr>
        <w:ind w:firstLine="709"/>
        <w:jc w:val="both"/>
        <w:rPr>
          <w:sz w:val="28"/>
        </w:rPr>
      </w:pPr>
      <w:r>
        <w:rPr>
          <w:sz w:val="28"/>
        </w:rPr>
        <w:t xml:space="preserve">с Указом Президента Российской Федерации от 13.11.2012 № 1522 </w:t>
      </w:r>
      <w:r>
        <w:rPr>
          <w:spacing w:val="-4"/>
          <w:sz w:val="28"/>
        </w:rPr>
        <w:t>«О создании комплексной системы экстренного оповещения населения об угрозе возникновения</w:t>
      </w:r>
      <w:r>
        <w:rPr>
          <w:sz w:val="28"/>
        </w:rPr>
        <w:t xml:space="preserve"> или о возникновении чрезвычайных ситуаций»;</w:t>
      </w:r>
    </w:p>
    <w:p w:rsidR="00063917" w:rsidRDefault="00063917" w:rsidP="000106AB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>с Концепцией построения и развития аппаратно-программного комплекса «Безопасный город», утвержденной распоряжением Правительства Российской Федерации от 03.12.2014 № 2446-р;</w:t>
      </w:r>
    </w:p>
    <w:p w:rsidR="00063917" w:rsidRDefault="00063917" w:rsidP="000106AB">
      <w:pPr>
        <w:spacing w:line="228" w:lineRule="auto"/>
        <w:ind w:firstLine="709"/>
        <w:jc w:val="both"/>
        <w:rPr>
          <w:sz w:val="28"/>
        </w:rPr>
      </w:pPr>
      <w:r>
        <w:rPr>
          <w:sz w:val="28"/>
        </w:rPr>
        <w:t xml:space="preserve">с Областным </w:t>
      </w:r>
      <w:r>
        <w:rPr>
          <w:spacing w:val="-4"/>
          <w:sz w:val="28"/>
        </w:rPr>
        <w:t>законом «О пожарной безопасности» от 25.11.2004 № 202</w:t>
      </w:r>
      <w:r>
        <w:rPr>
          <w:sz w:val="28"/>
        </w:rPr>
        <w:t>-ЗС;</w:t>
      </w:r>
    </w:p>
    <w:p w:rsidR="00063917" w:rsidRDefault="00063917" w:rsidP="000106AB">
      <w:pPr>
        <w:spacing w:line="228" w:lineRule="auto"/>
        <w:ind w:firstLine="709"/>
        <w:jc w:val="both"/>
        <w:rPr>
          <w:spacing w:val="-6"/>
          <w:sz w:val="28"/>
        </w:rPr>
      </w:pPr>
      <w:r>
        <w:rPr>
          <w:spacing w:val="-4"/>
          <w:sz w:val="28"/>
        </w:rPr>
        <w:t>с Областным законом «О защите населения и территорий от чрезвычайных</w:t>
      </w:r>
      <w:r>
        <w:rPr>
          <w:spacing w:val="-6"/>
          <w:sz w:val="28"/>
        </w:rPr>
        <w:t xml:space="preserve"> ситуаций межмуниципального и регионального характера» от 29.12.2004 № 256-ЗС.</w:t>
      </w:r>
    </w:p>
    <w:p w:rsidR="00063917" w:rsidRPr="009B307A" w:rsidRDefault="00063917" w:rsidP="00383DFB">
      <w:pPr>
        <w:widowControl w:val="0"/>
        <w:ind w:firstLine="709"/>
        <w:jc w:val="both"/>
        <w:rPr>
          <w:sz w:val="28"/>
        </w:rPr>
      </w:pPr>
    </w:p>
    <w:p w:rsidR="00063917" w:rsidRPr="009B307A" w:rsidRDefault="00063917" w:rsidP="00383DFB">
      <w:pPr>
        <w:sectPr w:rsidR="00063917" w:rsidRPr="009B307A" w:rsidSect="00E41B10">
          <w:headerReference w:type="default" r:id="rId8"/>
          <w:pgSz w:w="11906" w:h="16838"/>
          <w:pgMar w:top="397" w:right="567" w:bottom="397" w:left="1134" w:header="709" w:footer="624" w:gutter="0"/>
          <w:pgNumType w:start="1"/>
          <w:cols w:space="720"/>
          <w:titlePg/>
        </w:sectPr>
      </w:pPr>
    </w:p>
    <w:p w:rsidR="00063917" w:rsidRPr="009B307A" w:rsidRDefault="00063917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II. Паспорт</w:t>
      </w:r>
    </w:p>
    <w:p w:rsidR="00063917" w:rsidRPr="009B307A" w:rsidRDefault="00063917" w:rsidP="00383DFB">
      <w:pPr>
        <w:widowControl w:val="0"/>
        <w:jc w:val="center"/>
        <w:rPr>
          <w:sz w:val="28"/>
        </w:rPr>
      </w:pP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 </w:t>
      </w:r>
      <w:r>
        <w:rPr>
          <w:sz w:val="28"/>
          <w:szCs w:val="28"/>
        </w:rPr>
        <w:t>Алексее</w:t>
      </w:r>
      <w:r w:rsidRPr="00BC773E">
        <w:rPr>
          <w:sz w:val="28"/>
          <w:szCs w:val="28"/>
        </w:rPr>
        <w:t>вского сельского поселения</w:t>
      </w:r>
      <w:r w:rsidRPr="009B307A">
        <w:rPr>
          <w:sz w:val="28"/>
        </w:rPr>
        <w:t>«</w:t>
      </w:r>
      <w:r>
        <w:rPr>
          <w:sz w:val="28"/>
          <w:szCs w:val="28"/>
          <w:lang w:eastAsia="en-US"/>
        </w:rPr>
        <w:t>Пожарная безопасность и защита населения и территории</w:t>
      </w:r>
      <w:r w:rsidRPr="00C41DE6">
        <w:rPr>
          <w:sz w:val="28"/>
          <w:szCs w:val="28"/>
          <w:lang w:eastAsia="en-US"/>
        </w:rPr>
        <w:t xml:space="preserve"> Алексеевского сельского поселения</w:t>
      </w:r>
      <w:r>
        <w:rPr>
          <w:sz w:val="28"/>
          <w:szCs w:val="28"/>
          <w:lang w:eastAsia="en-US"/>
        </w:rPr>
        <w:t xml:space="preserve"> от чрезвычайных ситуаций</w:t>
      </w:r>
      <w:r w:rsidRPr="009B307A">
        <w:rPr>
          <w:sz w:val="28"/>
        </w:rPr>
        <w:t>»</w:t>
      </w:r>
    </w:p>
    <w:p w:rsidR="00063917" w:rsidRDefault="00063917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1. Основные положения</w:t>
      </w:r>
    </w:p>
    <w:p w:rsidR="00063917" w:rsidRPr="009B307A" w:rsidRDefault="00063917" w:rsidP="00383DFB">
      <w:pPr>
        <w:widowControl w:val="0"/>
        <w:jc w:val="center"/>
        <w:rPr>
          <w:sz w:val="28"/>
        </w:rPr>
      </w:pPr>
    </w:p>
    <w:tbl>
      <w:tblPr>
        <w:tblW w:w="5000" w:type="pct"/>
        <w:tblLayout w:type="fixed"/>
        <w:tblLook w:val="00A0"/>
      </w:tblPr>
      <w:tblGrid>
        <w:gridCol w:w="731"/>
        <w:gridCol w:w="5688"/>
        <w:gridCol w:w="437"/>
        <w:gridCol w:w="8102"/>
      </w:tblGrid>
      <w:tr w:rsidR="00063917" w:rsidRPr="009B307A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1.1.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 xml:space="preserve">Куратор муниципальной программы 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063917" w:rsidRDefault="00063917" w:rsidP="005E1BB4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Задорожний Олег Александрович</w:t>
            </w:r>
            <w:r w:rsidRPr="00C712D6">
              <w:rPr>
                <w:sz w:val="28"/>
              </w:rPr>
              <w:t xml:space="preserve">, заместитель </w:t>
            </w:r>
            <w:r>
              <w:rPr>
                <w:sz w:val="28"/>
              </w:rPr>
              <w:t>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</w:tr>
      <w:tr w:rsidR="00063917" w:rsidRPr="009B307A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1.2.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both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>Алексеевского сельского поселения</w:t>
            </w:r>
            <w:r w:rsidRPr="000E2C6C">
              <w:rPr>
                <w:sz w:val="28"/>
              </w:rPr>
              <w:t>, (</w:t>
            </w:r>
            <w:r>
              <w:rPr>
                <w:sz w:val="28"/>
              </w:rPr>
              <w:t>Задорожний Олег Александрович</w:t>
            </w:r>
            <w:r w:rsidRPr="000E2C6C">
              <w:rPr>
                <w:sz w:val="28"/>
              </w:rPr>
              <w:t xml:space="preserve">, </w:t>
            </w:r>
            <w:r w:rsidRPr="00C712D6">
              <w:rPr>
                <w:sz w:val="28"/>
              </w:rPr>
              <w:t xml:space="preserve">заместитель </w:t>
            </w:r>
            <w:r>
              <w:rPr>
                <w:sz w:val="28"/>
              </w:rPr>
              <w:t>главы администрации Алексеевского сельского поселения по жилищно-коммунальному хозяйству, строительству и благоустройству</w:t>
            </w:r>
            <w:r w:rsidRPr="000E2C6C">
              <w:rPr>
                <w:sz w:val="28"/>
              </w:rPr>
              <w:t>).</w:t>
            </w:r>
          </w:p>
        </w:tc>
      </w:tr>
      <w:tr w:rsidR="00063917" w:rsidRPr="009B307A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1.3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 xml:space="preserve">Срок реализации муниципальной программы 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both"/>
              <w:rPr>
                <w:sz w:val="28"/>
              </w:rPr>
            </w:pPr>
            <w:r w:rsidRPr="000E2C6C">
              <w:rPr>
                <w:sz w:val="28"/>
              </w:rPr>
              <w:t>этап I: 2019 – 2024 годы;</w:t>
            </w:r>
          </w:p>
          <w:p w:rsidR="00063917" w:rsidRPr="000E2C6C" w:rsidRDefault="00063917" w:rsidP="000E2C6C">
            <w:pPr>
              <w:widowControl w:val="0"/>
              <w:jc w:val="both"/>
              <w:rPr>
                <w:sz w:val="28"/>
              </w:rPr>
            </w:pPr>
            <w:r w:rsidRPr="000E2C6C">
              <w:rPr>
                <w:sz w:val="28"/>
              </w:rPr>
              <w:t>этап II: 2025 – 2030 годы</w:t>
            </w:r>
          </w:p>
        </w:tc>
      </w:tr>
      <w:tr w:rsidR="00063917" w:rsidRPr="009B307A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1.4.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 xml:space="preserve">Цели муниципальной программы 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both"/>
              <w:rPr>
                <w:color w:val="auto"/>
                <w:sz w:val="28"/>
              </w:rPr>
            </w:pPr>
            <w:r w:rsidRPr="00055EBD">
              <w:rPr>
                <w:color w:val="auto"/>
                <w:sz w:val="28"/>
              </w:rPr>
              <w:t>снижение численности населения, пострадавшего в  чрезвычайных</w:t>
            </w:r>
            <w:r>
              <w:rPr>
                <w:color w:val="auto"/>
                <w:sz w:val="28"/>
              </w:rPr>
              <w:t xml:space="preserve"> ситуациях</w:t>
            </w:r>
            <w:r w:rsidRPr="00055EBD">
              <w:rPr>
                <w:color w:val="auto"/>
                <w:sz w:val="28"/>
              </w:rPr>
              <w:t>;</w:t>
            </w:r>
          </w:p>
          <w:p w:rsidR="00063917" w:rsidRPr="00055EBD" w:rsidRDefault="00063917" w:rsidP="000E2C6C">
            <w:pPr>
              <w:widowControl w:val="0"/>
              <w:jc w:val="both"/>
              <w:rPr>
                <w:color w:val="auto"/>
                <w:sz w:val="28"/>
              </w:rPr>
            </w:pPr>
            <w:r w:rsidRPr="00055EBD">
              <w:rPr>
                <w:color w:val="auto"/>
                <w:sz w:val="28"/>
              </w:rPr>
              <w:t>повышение уровня пожарной безопасности путем обеспечения населения противопожарным прикрытием в соответствии с установленными временными нормативами прибытия первого подразделения пожарной охраны к месту вызова – 100 процентов от количества населения Алексеевского сельского поселения;</w:t>
            </w:r>
          </w:p>
          <w:p w:rsidR="00063917" w:rsidRPr="000E2C6C" w:rsidRDefault="00063917" w:rsidP="000E2C6C">
            <w:pPr>
              <w:widowControl w:val="0"/>
              <w:jc w:val="both"/>
              <w:rPr>
                <w:color w:val="auto"/>
                <w:sz w:val="28"/>
              </w:rPr>
            </w:pPr>
            <w:r w:rsidRPr="00055EBD">
              <w:rPr>
                <w:color w:val="auto"/>
                <w:sz w:val="28"/>
              </w:rPr>
              <w:t>модернизация муниципальной системы оповещения населения Алексеевского сельского поселения – 100 процентов от количества населения Алексеевского сельского поселения.</w:t>
            </w:r>
          </w:p>
        </w:tc>
      </w:tr>
      <w:tr w:rsidR="00063917" w:rsidRPr="00395FF6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1.5.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752DE8">
            <w:pPr>
              <w:rPr>
                <w:sz w:val="28"/>
                <w:szCs w:val="28"/>
              </w:rPr>
            </w:pPr>
            <w:r w:rsidRPr="000E2C6C">
              <w:rPr>
                <w:sz w:val="28"/>
              </w:rPr>
              <w:t xml:space="preserve">общий объем финансирования муниципальной программы составляет </w:t>
            </w:r>
            <w:r>
              <w:rPr>
                <w:sz w:val="28"/>
              </w:rPr>
              <w:t xml:space="preserve">370,0 </w:t>
            </w:r>
            <w:r w:rsidRPr="000E2C6C">
              <w:rPr>
                <w:sz w:val="28"/>
                <w:szCs w:val="28"/>
              </w:rPr>
              <w:t>тыс. рублей, в том числе:</w:t>
            </w:r>
          </w:p>
          <w:p w:rsidR="00063917" w:rsidRPr="000E2C6C" w:rsidRDefault="00063917" w:rsidP="00752DE8">
            <w:pPr>
              <w:rPr>
                <w:sz w:val="28"/>
              </w:rPr>
            </w:pPr>
            <w:r w:rsidRPr="000E2C6C">
              <w:rPr>
                <w:sz w:val="28"/>
              </w:rPr>
              <w:t xml:space="preserve">2019-2024 годы – </w:t>
            </w:r>
            <w:r>
              <w:rPr>
                <w:color w:val="auto"/>
                <w:sz w:val="28"/>
              </w:rPr>
              <w:t xml:space="preserve">260,2 </w:t>
            </w:r>
            <w:r w:rsidRPr="000E2C6C">
              <w:rPr>
                <w:sz w:val="28"/>
              </w:rPr>
              <w:t>тыс. рублей;</w:t>
            </w:r>
          </w:p>
          <w:p w:rsidR="00063917" w:rsidRPr="000E2C6C" w:rsidRDefault="00063917" w:rsidP="000E2C6C">
            <w:pPr>
              <w:widowControl w:val="0"/>
              <w:jc w:val="both"/>
              <w:rPr>
                <w:sz w:val="28"/>
              </w:rPr>
            </w:pPr>
            <w:r w:rsidRPr="000E2C6C">
              <w:rPr>
                <w:sz w:val="28"/>
              </w:rPr>
              <w:t>2025-2030 годы –</w:t>
            </w:r>
            <w:r>
              <w:rPr>
                <w:sz w:val="28"/>
              </w:rPr>
              <w:t xml:space="preserve"> 109,8 </w:t>
            </w:r>
            <w:r w:rsidRPr="000E2C6C">
              <w:rPr>
                <w:sz w:val="28"/>
              </w:rPr>
              <w:t>тыс. рублей</w:t>
            </w:r>
          </w:p>
        </w:tc>
      </w:tr>
      <w:tr w:rsidR="00063917" w:rsidRPr="009B307A" w:rsidTr="00746639">
        <w:trPr>
          <w:cantSplit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1.6.</w:t>
            </w:r>
          </w:p>
        </w:tc>
        <w:tc>
          <w:tcPr>
            <w:tcW w:w="5623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rPr>
                <w:sz w:val="28"/>
              </w:rPr>
            </w:pPr>
            <w:r w:rsidRPr="000E2C6C">
              <w:rPr>
                <w:sz w:val="28"/>
              </w:rPr>
              <w:t>Связь с</w:t>
            </w:r>
            <w:r>
              <w:rPr>
                <w:sz w:val="28"/>
              </w:rPr>
              <w:t xml:space="preserve"> </w:t>
            </w:r>
            <w:r w:rsidRPr="000E2C6C">
              <w:rPr>
                <w:color w:val="auto"/>
                <w:sz w:val="28"/>
              </w:rPr>
              <w:t>государственными программами</w:t>
            </w:r>
            <w:r>
              <w:rPr>
                <w:color w:val="auto"/>
                <w:sz w:val="28"/>
              </w:rPr>
              <w:t xml:space="preserve"> </w:t>
            </w:r>
            <w:r w:rsidRPr="000E2C6C">
              <w:rPr>
                <w:sz w:val="28"/>
              </w:rPr>
              <w:t>Ростовской области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center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8009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both"/>
              <w:rPr>
                <w:sz w:val="28"/>
              </w:rPr>
            </w:pPr>
            <w:r w:rsidRPr="000E2C6C">
              <w:rPr>
                <w:color w:val="auto"/>
                <w:sz w:val="28"/>
              </w:rPr>
              <w:t>отсутствует</w:t>
            </w:r>
          </w:p>
        </w:tc>
      </w:tr>
    </w:tbl>
    <w:p w:rsidR="00063917" w:rsidRDefault="00063917" w:rsidP="002756FC">
      <w:pPr>
        <w:widowControl w:val="0"/>
        <w:jc w:val="center"/>
        <w:rPr>
          <w:sz w:val="28"/>
        </w:rPr>
      </w:pPr>
      <w:r w:rsidRPr="009B307A">
        <w:br w:type="page"/>
      </w:r>
      <w:r w:rsidRPr="00435713">
        <w:rPr>
          <w:sz w:val="28"/>
        </w:rPr>
        <w:t xml:space="preserve">2. Показатели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</w:t>
      </w:r>
    </w:p>
    <w:p w:rsidR="00063917" w:rsidRPr="00435713" w:rsidRDefault="00063917" w:rsidP="00EA695C">
      <w:pPr>
        <w:widowControl w:val="0"/>
        <w:jc w:val="center"/>
        <w:rPr>
          <w:sz w:val="28"/>
        </w:rPr>
      </w:pPr>
    </w:p>
    <w:p w:rsidR="00063917" w:rsidRPr="00435713" w:rsidRDefault="00063917" w:rsidP="00EA695C">
      <w:pPr>
        <w:widowControl w:val="0"/>
        <w:jc w:val="center"/>
        <w:rPr>
          <w:sz w:val="10"/>
        </w:rPr>
      </w:pPr>
    </w:p>
    <w:tbl>
      <w:tblPr>
        <w:tblW w:w="15238" w:type="dxa"/>
        <w:tblLayout w:type="fixed"/>
        <w:tblCellMar>
          <w:left w:w="57" w:type="dxa"/>
          <w:right w:w="57" w:type="dxa"/>
        </w:tblCellMar>
        <w:tblLook w:val="00A0"/>
      </w:tblPr>
      <w:tblGrid>
        <w:gridCol w:w="569"/>
        <w:gridCol w:w="2163"/>
        <w:gridCol w:w="742"/>
        <w:gridCol w:w="1148"/>
        <w:gridCol w:w="1020"/>
        <w:gridCol w:w="885"/>
        <w:gridCol w:w="725"/>
        <w:gridCol w:w="705"/>
        <w:gridCol w:w="661"/>
        <w:gridCol w:w="660"/>
        <w:gridCol w:w="675"/>
        <w:gridCol w:w="675"/>
        <w:gridCol w:w="628"/>
        <w:gridCol w:w="790"/>
        <w:gridCol w:w="1243"/>
        <w:gridCol w:w="900"/>
        <w:gridCol w:w="1049"/>
      </w:tblGrid>
      <w:tr w:rsidR="00063917" w:rsidRPr="00435713" w:rsidTr="0064435B">
        <w:tc>
          <w:tcPr>
            <w:tcW w:w="5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№ п/п</w:t>
            </w:r>
          </w:p>
        </w:tc>
        <w:tc>
          <w:tcPr>
            <w:tcW w:w="21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Уро-вень пока-зате-ля 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Признак возраста-ния/убы-вания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Единица измере-ния</w:t>
            </w:r>
          </w:p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(по ОКЕИ)</w:t>
            </w:r>
          </w:p>
        </w:tc>
        <w:tc>
          <w:tcPr>
            <w:tcW w:w="8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Вид показа-теля</w:t>
            </w:r>
          </w:p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32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7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Доку-мент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Ответст-венный</w:t>
            </w:r>
          </w:p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за дости-жение показателя 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Связь </w:t>
            </w:r>
          </w:p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с показа-теляминацио-</w:t>
            </w:r>
            <w:r w:rsidRPr="00435713">
              <w:rPr>
                <w:spacing w:val="-20"/>
                <w:sz w:val="24"/>
              </w:rPr>
              <w:t>нальных</w:t>
            </w:r>
            <w:r w:rsidRPr="00435713">
              <w:rPr>
                <w:sz w:val="24"/>
              </w:rPr>
              <w:t xml:space="preserve"> целей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Инфор-маци-онная система</w:t>
            </w:r>
          </w:p>
        </w:tc>
      </w:tr>
      <w:tr w:rsidR="00063917" w:rsidRPr="00435713" w:rsidTr="0064435B">
        <w:tc>
          <w:tcPr>
            <w:tcW w:w="5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73B56"/>
        </w:tc>
        <w:tc>
          <w:tcPr>
            <w:tcW w:w="21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73B56"/>
        </w:tc>
        <w:tc>
          <w:tcPr>
            <w:tcW w:w="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73B56"/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73B56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73B56"/>
        </w:tc>
        <w:tc>
          <w:tcPr>
            <w:tcW w:w="8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73B56"/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зна-чение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2025</w:t>
            </w:r>
          </w:p>
          <w:p w:rsidR="00063917" w:rsidRPr="00435713" w:rsidRDefault="00063917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2026</w:t>
            </w:r>
          </w:p>
          <w:p w:rsidR="00063917" w:rsidRPr="00435713" w:rsidRDefault="00063917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64435B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2030</w:t>
            </w:r>
          </w:p>
          <w:p w:rsidR="00063917" w:rsidRDefault="00063917" w:rsidP="0064435B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  <w:p w:rsidR="00063917" w:rsidRPr="00435713" w:rsidRDefault="00063917" w:rsidP="0064435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7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73B56"/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73B56"/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73B56"/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73B56"/>
        </w:tc>
      </w:tr>
    </w:tbl>
    <w:p w:rsidR="00063917" w:rsidRPr="00435713" w:rsidRDefault="00063917" w:rsidP="00EA695C">
      <w:pPr>
        <w:rPr>
          <w:sz w:val="2"/>
        </w:rPr>
      </w:pPr>
    </w:p>
    <w:tbl>
      <w:tblPr>
        <w:tblW w:w="15225" w:type="dxa"/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2163"/>
        <w:gridCol w:w="742"/>
        <w:gridCol w:w="1131"/>
        <w:gridCol w:w="1037"/>
        <w:gridCol w:w="888"/>
        <w:gridCol w:w="722"/>
        <w:gridCol w:w="720"/>
        <w:gridCol w:w="660"/>
        <w:gridCol w:w="660"/>
        <w:gridCol w:w="675"/>
        <w:gridCol w:w="660"/>
        <w:gridCol w:w="495"/>
        <w:gridCol w:w="15"/>
        <w:gridCol w:w="120"/>
        <w:gridCol w:w="848"/>
        <w:gridCol w:w="1276"/>
        <w:gridCol w:w="850"/>
        <w:gridCol w:w="993"/>
      </w:tblGrid>
      <w:tr w:rsidR="00063917" w:rsidRPr="00435713" w:rsidTr="0064435B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7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8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9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12</w:t>
            </w: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13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16</w:t>
            </w:r>
          </w:p>
        </w:tc>
      </w:tr>
      <w:tr w:rsidR="00063917" w:rsidRPr="00435713" w:rsidTr="0064435B">
        <w:tc>
          <w:tcPr>
            <w:tcW w:w="1125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055EBD" w:rsidRDefault="00063917" w:rsidP="00055EBD">
            <w:pPr>
              <w:widowControl w:val="0"/>
              <w:spacing w:line="228" w:lineRule="auto"/>
              <w:jc w:val="center"/>
              <w:rPr>
                <w:sz w:val="24"/>
                <w:highlight w:val="yellow"/>
              </w:rPr>
            </w:pPr>
            <w:r w:rsidRPr="00D37558">
              <w:rPr>
                <w:sz w:val="24"/>
              </w:rPr>
              <w:t xml:space="preserve">1. Цель </w:t>
            </w:r>
            <w:r w:rsidRPr="00055EBD">
              <w:rPr>
                <w:sz w:val="24"/>
              </w:rPr>
              <w:t>муниципальной программы «Снижение численности населения, пострадавшего в чрезвычайных ситуациях»</w:t>
            </w:r>
          </w:p>
        </w:tc>
        <w:tc>
          <w:tcPr>
            <w:tcW w:w="396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3917" w:rsidRPr="00055EBD" w:rsidRDefault="00063917" w:rsidP="00055EBD">
            <w:pPr>
              <w:widowControl w:val="0"/>
              <w:spacing w:line="228" w:lineRule="auto"/>
              <w:jc w:val="center"/>
              <w:rPr>
                <w:sz w:val="24"/>
                <w:highlight w:val="yellow"/>
              </w:rPr>
            </w:pPr>
          </w:p>
        </w:tc>
      </w:tr>
      <w:tr w:rsidR="00063917" w:rsidRPr="00055EBD" w:rsidTr="0064435B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573B56">
            <w:pPr>
              <w:widowControl w:val="0"/>
              <w:spacing w:line="228" w:lineRule="auto"/>
              <w:rPr>
                <w:sz w:val="24"/>
              </w:rPr>
            </w:pPr>
            <w:r w:rsidRPr="00D37558">
              <w:rPr>
                <w:sz w:val="24"/>
              </w:rPr>
              <w:t xml:space="preserve">Количество пострадавших </w:t>
            </w:r>
          </w:p>
          <w:p w:rsidR="00063917" w:rsidRPr="00D37558" w:rsidRDefault="00063917" w:rsidP="00573B56">
            <w:pPr>
              <w:widowControl w:val="0"/>
              <w:spacing w:line="228" w:lineRule="auto"/>
              <w:rPr>
                <w:sz w:val="24"/>
              </w:rPr>
            </w:pPr>
            <w:r w:rsidRPr="00D37558">
              <w:rPr>
                <w:sz w:val="24"/>
              </w:rPr>
              <w:t>в чрезвычайных ситуациях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063917" w:rsidRPr="00D37558" w:rsidRDefault="00063917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убывание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человек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ведом-ствен-ный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055EBD" w:rsidRDefault="00063917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055EBD" w:rsidRDefault="00063917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055EBD" w:rsidRDefault="00063917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055EBD" w:rsidRDefault="00063917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055EBD" w:rsidRDefault="00063917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055EBD" w:rsidRDefault="00063917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0</w:t>
            </w: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055EBD" w:rsidRDefault="00063917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055EBD" w:rsidRDefault="00063917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Стратегия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055EBD" w:rsidRDefault="00063917" w:rsidP="005D4062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Администрация Алексеевского сельского поселения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055EBD" w:rsidRDefault="00063917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отсут-ствует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055EBD" w:rsidRDefault="00063917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инфор-маци-онная система отсут-ствует</w:t>
            </w:r>
          </w:p>
        </w:tc>
      </w:tr>
      <w:tr w:rsidR="00063917" w:rsidRPr="00435713" w:rsidTr="0064435B">
        <w:tc>
          <w:tcPr>
            <w:tcW w:w="1522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2. Цель </w:t>
            </w:r>
            <w:r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программы «Повышение уровня пожарной безопасности путем </w:t>
            </w:r>
            <w:r w:rsidRPr="00435713">
              <w:rPr>
                <w:sz w:val="24"/>
              </w:rPr>
              <w:br/>
              <w:t xml:space="preserve">обеспечения населения противопожарным прикрытием в соответствии с установленными временными нормативами </w:t>
            </w:r>
            <w:r w:rsidRPr="00435713">
              <w:rPr>
                <w:sz w:val="24"/>
              </w:rPr>
              <w:br/>
              <w:t xml:space="preserve">прибытия первого подразделения пожарной охраны к месту вызова – 100 процентов от количества населения </w:t>
            </w:r>
            <w:r>
              <w:rPr>
                <w:sz w:val="24"/>
              </w:rPr>
              <w:t>Алексеевского сельского поселения</w:t>
            </w:r>
            <w:r w:rsidRPr="00435713">
              <w:rPr>
                <w:sz w:val="24"/>
              </w:rPr>
              <w:t>»</w:t>
            </w:r>
          </w:p>
        </w:tc>
      </w:tr>
      <w:tr w:rsidR="00063917" w:rsidRPr="00435713" w:rsidTr="0064435B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Доля населения </w:t>
            </w:r>
            <w:r>
              <w:rPr>
                <w:sz w:val="24"/>
              </w:rPr>
              <w:t>Алексеевского сельского поселения</w:t>
            </w:r>
            <w:r w:rsidRPr="00435713">
              <w:rPr>
                <w:sz w:val="24"/>
              </w:rPr>
              <w:t xml:space="preserve">, обеспеченного противопожарным прикрытием </w:t>
            </w:r>
          </w:p>
          <w:p w:rsidR="00063917" w:rsidRPr="00435713" w:rsidRDefault="00063917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в соответствии </w:t>
            </w:r>
          </w:p>
          <w:p w:rsidR="00063917" w:rsidRPr="00435713" w:rsidRDefault="00063917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 xml:space="preserve">с установленными временными нормативами прибытия первого подразделения пожарной охраны </w:t>
            </w:r>
          </w:p>
          <w:p w:rsidR="00063917" w:rsidRPr="00435713" w:rsidRDefault="00063917" w:rsidP="005D4062">
            <w:pPr>
              <w:widowControl w:val="0"/>
              <w:outlineLvl w:val="1"/>
              <w:rPr>
                <w:sz w:val="24"/>
              </w:rPr>
            </w:pPr>
            <w:r w:rsidRPr="00435713">
              <w:rPr>
                <w:sz w:val="24"/>
              </w:rPr>
              <w:t>к месту вызова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063917" w:rsidRPr="00435713" w:rsidRDefault="00063917" w:rsidP="005D406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возраста</w:t>
            </w:r>
            <w:r w:rsidRPr="00435713">
              <w:rPr>
                <w:sz w:val="24"/>
              </w:rPr>
              <w:t>ние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8422F4" w:rsidRDefault="00063917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процен</w:t>
            </w:r>
            <w:r w:rsidRPr="008422F4">
              <w:rPr>
                <w:sz w:val="24"/>
              </w:rPr>
              <w:t>тов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8422F4" w:rsidRDefault="00063917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>ведом-ствен-ный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8422F4" w:rsidRDefault="00063917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8422F4" w:rsidRDefault="00063917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8422F4" w:rsidRDefault="00063917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10</w:t>
            </w:r>
            <w:r w:rsidRPr="008422F4">
              <w:rPr>
                <w:sz w:val="24"/>
                <w:szCs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8422F4" w:rsidRDefault="00063917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10</w:t>
            </w:r>
            <w:r w:rsidRPr="008422F4">
              <w:rPr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8422F4" w:rsidRDefault="00063917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Pr="008422F4">
              <w:rPr>
                <w:sz w:val="24"/>
              </w:rPr>
              <w:t>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8422F4" w:rsidRDefault="00063917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10</w:t>
            </w:r>
            <w:r w:rsidRPr="008422F4">
              <w:rPr>
                <w:sz w:val="24"/>
                <w:szCs w:val="24"/>
              </w:rPr>
              <w:t>0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8422F4" w:rsidRDefault="00063917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9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8422F4" w:rsidRDefault="00063917" w:rsidP="005D4062">
            <w:pPr>
              <w:widowControl w:val="0"/>
              <w:jc w:val="center"/>
              <w:rPr>
                <w:sz w:val="24"/>
              </w:rPr>
            </w:pPr>
            <w:r w:rsidRPr="008422F4">
              <w:rPr>
                <w:sz w:val="24"/>
              </w:rPr>
              <w:t>Стратегия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5D4062" w:rsidRDefault="00063917" w:rsidP="005D4062">
            <w:pPr>
              <w:widowControl w:val="0"/>
              <w:jc w:val="center"/>
              <w:rPr>
                <w:sz w:val="24"/>
                <w:highlight w:val="yellow"/>
              </w:rPr>
            </w:pPr>
            <w:r w:rsidRPr="00055EBD">
              <w:rPr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отсут-ствует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инфор-маци-онная система отсут-ствует</w:t>
            </w:r>
          </w:p>
        </w:tc>
      </w:tr>
      <w:tr w:rsidR="00063917" w:rsidRPr="00435713" w:rsidTr="0064435B">
        <w:tc>
          <w:tcPr>
            <w:tcW w:w="1522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3. Цель </w:t>
            </w:r>
            <w:r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программы </w:t>
            </w:r>
            <w:r w:rsidRPr="00435713">
              <w:rPr>
                <w:sz w:val="24"/>
              </w:rPr>
              <w:br/>
              <w:t xml:space="preserve">«Модернизация </w:t>
            </w:r>
            <w:r>
              <w:rPr>
                <w:sz w:val="24"/>
              </w:rPr>
              <w:t>муниципальной</w:t>
            </w:r>
            <w:r w:rsidRPr="00435713">
              <w:rPr>
                <w:sz w:val="24"/>
              </w:rPr>
              <w:t xml:space="preserve"> системы </w:t>
            </w:r>
            <w:r w:rsidRPr="00777790">
              <w:rPr>
                <w:sz w:val="24"/>
              </w:rPr>
              <w:t xml:space="preserve">оповещения населения </w:t>
            </w:r>
            <w:r w:rsidRPr="00777790">
              <w:rPr>
                <w:color w:val="auto"/>
                <w:sz w:val="24"/>
              </w:rPr>
              <w:t xml:space="preserve">Алексеевского сельского поселения </w:t>
            </w:r>
            <w:r w:rsidRPr="00777790">
              <w:rPr>
                <w:sz w:val="24"/>
              </w:rPr>
              <w:t xml:space="preserve">–100 процентов от количества населения </w:t>
            </w:r>
            <w:r w:rsidRPr="00777790">
              <w:rPr>
                <w:color w:val="auto"/>
                <w:sz w:val="24"/>
              </w:rPr>
              <w:t>Алексеевского сельского поселения</w:t>
            </w:r>
            <w:r w:rsidRPr="00777790">
              <w:rPr>
                <w:sz w:val="24"/>
              </w:rPr>
              <w:t>»</w:t>
            </w:r>
          </w:p>
        </w:tc>
      </w:tr>
      <w:tr w:rsidR="00063917" w:rsidRPr="00435713" w:rsidTr="0064435B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3.1.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D4062">
            <w:pPr>
              <w:widowControl w:val="0"/>
              <w:rPr>
                <w:sz w:val="24"/>
              </w:rPr>
            </w:pPr>
            <w:r w:rsidRPr="00435713">
              <w:rPr>
                <w:sz w:val="24"/>
              </w:rPr>
              <w:t xml:space="preserve">Доля населения </w:t>
            </w:r>
            <w:r>
              <w:rPr>
                <w:sz w:val="24"/>
              </w:rPr>
              <w:t>Алексеевского сельского поселения</w:t>
            </w:r>
            <w:r w:rsidRPr="00435713">
              <w:rPr>
                <w:sz w:val="24"/>
              </w:rPr>
              <w:t>, охваченного автоматизирован-ными техническими средствами оповещения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063917" w:rsidRPr="00435713" w:rsidRDefault="00063917" w:rsidP="005D4062">
            <w:pPr>
              <w:widowControl w:val="0"/>
              <w:jc w:val="center"/>
              <w:rPr>
                <w:sz w:val="24"/>
              </w:rPr>
            </w:pPr>
          </w:p>
          <w:p w:rsidR="00063917" w:rsidRPr="00435713" w:rsidRDefault="00063917" w:rsidP="005D406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возраста-ние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процен-тов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435713" w:rsidRDefault="00063917" w:rsidP="005D406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ведом-ствен-ный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777790" w:rsidRDefault="00063917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94,8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777790" w:rsidRDefault="00063917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 xml:space="preserve">2023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777790" w:rsidRDefault="00063917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  <w:szCs w:val="24"/>
              </w:rPr>
              <w:t>98,6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777790" w:rsidRDefault="00063917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  <w:szCs w:val="24"/>
              </w:rPr>
              <w:t>99,2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777790" w:rsidRDefault="00063917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99,3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777790" w:rsidRDefault="00063917" w:rsidP="0064435B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  <w:szCs w:val="24"/>
              </w:rPr>
              <w:t>99,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777790" w:rsidRDefault="00063917" w:rsidP="005D406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99,4</w:t>
            </w:r>
          </w:p>
        </w:tc>
        <w:tc>
          <w:tcPr>
            <w:tcW w:w="98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777790" w:rsidRDefault="00063917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Стратегия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777790" w:rsidRDefault="00063917" w:rsidP="005D4062">
            <w:pPr>
              <w:widowControl w:val="0"/>
              <w:jc w:val="center"/>
              <w:rPr>
                <w:sz w:val="24"/>
              </w:rPr>
            </w:pPr>
            <w:r w:rsidRPr="00055EBD">
              <w:rPr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777790" w:rsidRDefault="00063917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отсут-ствует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777790" w:rsidRDefault="00063917" w:rsidP="005D4062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инфор-маци-онная система отсут-ствует</w:t>
            </w:r>
          </w:p>
        </w:tc>
      </w:tr>
    </w:tbl>
    <w:p w:rsidR="00063917" w:rsidRPr="00435713" w:rsidRDefault="00063917" w:rsidP="00EA695C">
      <w:pPr>
        <w:widowControl w:val="0"/>
        <w:ind w:firstLine="709"/>
        <w:jc w:val="both"/>
        <w:rPr>
          <w:sz w:val="28"/>
        </w:rPr>
      </w:pPr>
    </w:p>
    <w:p w:rsidR="00063917" w:rsidRPr="00435713" w:rsidRDefault="00063917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Примечание.</w:t>
      </w:r>
    </w:p>
    <w:p w:rsidR="00063917" w:rsidRPr="00435713" w:rsidRDefault="00063917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Используемые сокращения:</w:t>
      </w:r>
    </w:p>
    <w:p w:rsidR="00063917" w:rsidRPr="00435713" w:rsidRDefault="00063917" w:rsidP="00EA695C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435713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программы;</w:t>
      </w:r>
    </w:p>
    <w:p w:rsidR="00063917" w:rsidRPr="00435713" w:rsidRDefault="00063917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ОКЕИ – Общероссийский классификатор единиц измерения;</w:t>
      </w:r>
    </w:p>
    <w:p w:rsidR="00063917" w:rsidRPr="009B307A" w:rsidRDefault="00063917" w:rsidP="00503DF6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Стратегия  –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>
        <w:rPr>
          <w:color w:val="auto"/>
          <w:sz w:val="28"/>
        </w:rPr>
        <w:t>Алексеевского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063917" w:rsidRPr="009B307A" w:rsidRDefault="00063917" w:rsidP="002756FC">
      <w:pPr>
        <w:jc w:val="center"/>
        <w:rPr>
          <w:sz w:val="28"/>
        </w:rPr>
      </w:pPr>
      <w:r>
        <w:rPr>
          <w:sz w:val="28"/>
        </w:rPr>
        <w:br w:type="page"/>
      </w:r>
      <w:r w:rsidRPr="009B307A">
        <w:rPr>
          <w:sz w:val="28"/>
        </w:rPr>
        <w:t xml:space="preserve">3. </w:t>
      </w:r>
      <w:r>
        <w:rPr>
          <w:sz w:val="28"/>
        </w:rPr>
        <w:t>С</w:t>
      </w:r>
      <w:r w:rsidRPr="009B307A">
        <w:rPr>
          <w:sz w:val="28"/>
        </w:rPr>
        <w:t>труктур</w:t>
      </w:r>
      <w:r>
        <w:rPr>
          <w:sz w:val="28"/>
        </w:rPr>
        <w:t>а муниципальной</w:t>
      </w:r>
      <w:r w:rsidRPr="009B307A">
        <w:rPr>
          <w:sz w:val="28"/>
        </w:rPr>
        <w:t xml:space="preserve"> программы </w:t>
      </w:r>
      <w:r>
        <w:rPr>
          <w:sz w:val="28"/>
        </w:rPr>
        <w:t>Алексеевского сельского поселения</w:t>
      </w:r>
    </w:p>
    <w:p w:rsidR="00063917" w:rsidRPr="009B307A" w:rsidRDefault="00063917" w:rsidP="00383DF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9"/>
        <w:gridCol w:w="3948"/>
        <w:gridCol w:w="5593"/>
        <w:gridCol w:w="4040"/>
      </w:tblGrid>
      <w:tr w:rsidR="00063917" w:rsidRPr="009B307A">
        <w:trPr>
          <w:tblHeader/>
        </w:trPr>
        <w:tc>
          <w:tcPr>
            <w:tcW w:w="989" w:type="dxa"/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№ п/п</w:t>
            </w:r>
          </w:p>
        </w:tc>
        <w:tc>
          <w:tcPr>
            <w:tcW w:w="3948" w:type="dxa"/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Задача </w:t>
            </w:r>
          </w:p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структурного элемента </w:t>
            </w:r>
          </w:p>
        </w:tc>
        <w:tc>
          <w:tcPr>
            <w:tcW w:w="5593" w:type="dxa"/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Краткое описание ожидаемых</w:t>
            </w:r>
          </w:p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эффектов от реализации </w:t>
            </w:r>
          </w:p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задачи структурного элемента </w:t>
            </w:r>
          </w:p>
        </w:tc>
        <w:tc>
          <w:tcPr>
            <w:tcW w:w="4040" w:type="dxa"/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Связь с показателями </w:t>
            </w:r>
          </w:p>
        </w:tc>
      </w:tr>
    </w:tbl>
    <w:p w:rsidR="00063917" w:rsidRPr="009B307A" w:rsidRDefault="00063917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989"/>
        <w:gridCol w:w="3948"/>
        <w:gridCol w:w="5593"/>
        <w:gridCol w:w="4040"/>
      </w:tblGrid>
      <w:tr w:rsidR="00063917" w:rsidRPr="009B307A" w:rsidTr="00EA695C">
        <w:trPr>
          <w:tblHeader/>
        </w:trPr>
        <w:tc>
          <w:tcPr>
            <w:tcW w:w="989" w:type="dxa"/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3948" w:type="dxa"/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5593" w:type="dxa"/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4040" w:type="dxa"/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</w:tr>
      <w:tr w:rsidR="00063917" w:rsidRPr="009B307A" w:rsidTr="00EA695C">
        <w:tc>
          <w:tcPr>
            <w:tcW w:w="14570" w:type="dxa"/>
            <w:gridSpan w:val="4"/>
          </w:tcPr>
          <w:p w:rsidR="00063917" w:rsidRPr="009B307A" w:rsidRDefault="00063917" w:rsidP="00211329">
            <w:pPr>
              <w:pStyle w:val="ListParagraph"/>
              <w:widowControl w:val="0"/>
              <w:ind w:left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 xml:space="preserve">. Комплексы процессных мероприятий </w:t>
            </w:r>
          </w:p>
        </w:tc>
      </w:tr>
      <w:tr w:rsidR="00063917" w:rsidRPr="009B307A" w:rsidTr="00EA695C">
        <w:tc>
          <w:tcPr>
            <w:tcW w:w="14570" w:type="dxa"/>
            <w:gridSpan w:val="4"/>
          </w:tcPr>
          <w:p w:rsidR="00063917" w:rsidRPr="00F54FDC" w:rsidRDefault="00063917" w:rsidP="00211329">
            <w:pPr>
              <w:widowControl w:val="0"/>
              <w:jc w:val="center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1.</w:t>
            </w:r>
            <w:r>
              <w:rPr>
                <w:sz w:val="28"/>
              </w:rPr>
              <w:t>1</w:t>
            </w:r>
            <w:r w:rsidRPr="00F54FDC">
              <w:rPr>
                <w:sz w:val="28"/>
              </w:rPr>
              <w:t>. Комплекс процессных мероприятий «Пожарная безопасность»</w:t>
            </w:r>
          </w:p>
          <w:p w:rsidR="00063917" w:rsidRDefault="00063917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 xml:space="preserve">Ответственный за реализацию: </w:t>
            </w:r>
            <w:r>
              <w:rPr>
                <w:sz w:val="28"/>
              </w:rPr>
              <w:t>Администрация Алексеевского сельского поселения</w:t>
            </w:r>
          </w:p>
          <w:p w:rsidR="00063917" w:rsidRPr="00F54FDC" w:rsidRDefault="00063917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54FDC">
              <w:rPr>
                <w:sz w:val="28"/>
              </w:rPr>
              <w:t xml:space="preserve"> – 2030 годы</w:t>
            </w:r>
          </w:p>
          <w:p w:rsidR="00063917" w:rsidRPr="00F2590F" w:rsidRDefault="00063917" w:rsidP="00211329">
            <w:pPr>
              <w:widowControl w:val="0"/>
              <w:outlineLvl w:val="2"/>
              <w:rPr>
                <w:color w:val="FF0000"/>
                <w:sz w:val="28"/>
              </w:rPr>
            </w:pPr>
          </w:p>
        </w:tc>
      </w:tr>
      <w:tr w:rsidR="00063917" w:rsidRPr="009B307A" w:rsidTr="00EA695C">
        <w:tc>
          <w:tcPr>
            <w:tcW w:w="989" w:type="dxa"/>
          </w:tcPr>
          <w:p w:rsidR="00063917" w:rsidRPr="009B307A" w:rsidRDefault="00063917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063917" w:rsidRPr="009B307A" w:rsidRDefault="00063917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Выполнены мероприятия по обеспечению пожарной безопасности </w:t>
            </w:r>
          </w:p>
        </w:tc>
        <w:tc>
          <w:tcPr>
            <w:tcW w:w="5593" w:type="dxa"/>
          </w:tcPr>
          <w:p w:rsidR="00063917" w:rsidRPr="009B307A" w:rsidRDefault="00063917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предупрежден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снижен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 xml:space="preserve"> риск</w:t>
            </w:r>
            <w:r>
              <w:rPr>
                <w:sz w:val="28"/>
              </w:rPr>
              <w:t xml:space="preserve">и </w:t>
            </w:r>
            <w:r w:rsidRPr="009B307A">
              <w:rPr>
                <w:sz w:val="28"/>
              </w:rPr>
              <w:t>возникновения и масштабов пожаров и чрезвычайных ситуаций, обусловленных пожарами природного и техногенного характера;</w:t>
            </w:r>
          </w:p>
          <w:p w:rsidR="00063917" w:rsidRPr="009B307A" w:rsidRDefault="00063917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защит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населения от пожаров природного и техногенного характера;</w:t>
            </w:r>
          </w:p>
          <w:p w:rsidR="00063917" w:rsidRPr="009B307A" w:rsidRDefault="00063917" w:rsidP="003F481A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высок</w:t>
            </w:r>
            <w:r>
              <w:rPr>
                <w:sz w:val="28"/>
              </w:rPr>
              <w:t>ая</w:t>
            </w:r>
            <w:r w:rsidRPr="009B307A">
              <w:rPr>
                <w:sz w:val="28"/>
              </w:rPr>
              <w:t xml:space="preserve"> готовност</w:t>
            </w:r>
            <w:r>
              <w:rPr>
                <w:sz w:val="28"/>
              </w:rPr>
              <w:t>ь Администрации Алексеевского сельского поселения</w:t>
            </w:r>
          </w:p>
        </w:tc>
        <w:tc>
          <w:tcPr>
            <w:tcW w:w="4040" w:type="dxa"/>
          </w:tcPr>
          <w:p w:rsidR="00063917" w:rsidRPr="00F54FDC" w:rsidRDefault="00063917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количество пострадавших в чрезвычайных ситуациях;</w:t>
            </w:r>
          </w:p>
          <w:p w:rsidR="00063917" w:rsidRPr="00F54FDC" w:rsidRDefault="00063917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 xml:space="preserve">доля населения </w:t>
            </w:r>
            <w:r>
              <w:rPr>
                <w:sz w:val="28"/>
              </w:rPr>
              <w:t>Алексеевского сельского поселения</w:t>
            </w:r>
            <w:r w:rsidRPr="00F54FDC">
              <w:rPr>
                <w:sz w:val="28"/>
              </w:rPr>
              <w:t>, обеспеченного противопожарным прикрытием в соответствии с установленными временными нормативами прибытия первого подразделения пожарной охраны к месту вызова</w:t>
            </w:r>
          </w:p>
          <w:p w:rsidR="00063917" w:rsidRPr="00F54FDC" w:rsidRDefault="00063917" w:rsidP="00211329">
            <w:pPr>
              <w:widowControl w:val="0"/>
              <w:outlineLvl w:val="2"/>
              <w:rPr>
                <w:strike/>
                <w:sz w:val="28"/>
              </w:rPr>
            </w:pPr>
          </w:p>
        </w:tc>
      </w:tr>
      <w:tr w:rsidR="00063917" w:rsidRPr="009B307A" w:rsidTr="00EA695C">
        <w:tc>
          <w:tcPr>
            <w:tcW w:w="989" w:type="dxa"/>
          </w:tcPr>
          <w:p w:rsidR="00063917" w:rsidRPr="00002DBC" w:rsidRDefault="00063917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1.1.2.</w:t>
            </w:r>
          </w:p>
        </w:tc>
        <w:tc>
          <w:tcPr>
            <w:tcW w:w="3948" w:type="dxa"/>
          </w:tcPr>
          <w:p w:rsidR="00063917" w:rsidRPr="009B307A" w:rsidRDefault="00063917" w:rsidP="000F3CBD">
            <w:pPr>
              <w:widowControl w:val="0"/>
              <w:jc w:val="both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Выполнены мероприятия по обеспечению </w:t>
            </w:r>
            <w:r w:rsidRPr="00DB5E07">
              <w:rPr>
                <w:sz w:val="28"/>
              </w:rPr>
              <w:t>автономными дымовыми пожарны</w:t>
            </w:r>
            <w:r>
              <w:rPr>
                <w:sz w:val="28"/>
              </w:rPr>
              <w:t xml:space="preserve">ми </w:t>
            </w:r>
            <w:r w:rsidRPr="00DB5E07">
              <w:rPr>
                <w:sz w:val="28"/>
              </w:rPr>
              <w:t>извещател</w:t>
            </w:r>
            <w:r>
              <w:rPr>
                <w:sz w:val="28"/>
              </w:rPr>
              <w:t>ями</w:t>
            </w:r>
            <w:r w:rsidRPr="00DB5E07">
              <w:rPr>
                <w:sz w:val="28"/>
              </w:rPr>
              <w:t xml:space="preserve"> многодетны</w:t>
            </w:r>
            <w:r>
              <w:rPr>
                <w:sz w:val="28"/>
              </w:rPr>
              <w:t>х семей</w:t>
            </w:r>
            <w:r w:rsidRPr="00DB5E07">
              <w:rPr>
                <w:sz w:val="28"/>
              </w:rPr>
              <w:t>, сем</w:t>
            </w:r>
            <w:r>
              <w:rPr>
                <w:sz w:val="28"/>
              </w:rPr>
              <w:t>ей</w:t>
            </w:r>
            <w:r w:rsidRPr="00DB5E07">
              <w:rPr>
                <w:sz w:val="28"/>
              </w:rPr>
              <w:t>, находящи</w:t>
            </w:r>
            <w:r>
              <w:rPr>
                <w:sz w:val="28"/>
              </w:rPr>
              <w:t>х</w:t>
            </w:r>
            <w:r w:rsidRPr="00DB5E07">
              <w:rPr>
                <w:sz w:val="28"/>
              </w:rPr>
              <w:t>ся в трудной жизненной ситуации</w:t>
            </w:r>
            <w:r>
              <w:rPr>
                <w:sz w:val="28"/>
              </w:rPr>
              <w:t>, в социально опасном положении</w:t>
            </w:r>
          </w:p>
        </w:tc>
        <w:tc>
          <w:tcPr>
            <w:tcW w:w="5593" w:type="dxa"/>
          </w:tcPr>
          <w:p w:rsidR="00063917" w:rsidRPr="009B307A" w:rsidRDefault="00063917" w:rsidP="000F3CBD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предупрежден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снижен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 xml:space="preserve"> риск</w:t>
            </w:r>
            <w:r>
              <w:rPr>
                <w:sz w:val="28"/>
              </w:rPr>
              <w:t xml:space="preserve">и </w:t>
            </w:r>
            <w:r w:rsidRPr="009B307A">
              <w:rPr>
                <w:sz w:val="28"/>
              </w:rPr>
              <w:t>возникновения и масштабов пожаров и чрезвычайных ситуаций, обусловленных пожарами;</w:t>
            </w:r>
          </w:p>
          <w:p w:rsidR="00063917" w:rsidRPr="009B307A" w:rsidRDefault="00063917" w:rsidP="000F3CBD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защит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населения от пожаров;</w:t>
            </w:r>
          </w:p>
          <w:p w:rsidR="00063917" w:rsidRPr="009B307A" w:rsidRDefault="00063917" w:rsidP="000F3CBD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высок</w:t>
            </w:r>
            <w:r>
              <w:rPr>
                <w:sz w:val="28"/>
              </w:rPr>
              <w:t>ая</w:t>
            </w:r>
            <w:r w:rsidRPr="009B307A">
              <w:rPr>
                <w:sz w:val="28"/>
              </w:rPr>
              <w:t xml:space="preserve"> готовност</w:t>
            </w:r>
            <w:r>
              <w:rPr>
                <w:sz w:val="28"/>
              </w:rPr>
              <w:t>ь Администрации Алексеевского сельского поселения</w:t>
            </w:r>
          </w:p>
        </w:tc>
        <w:tc>
          <w:tcPr>
            <w:tcW w:w="4040" w:type="dxa"/>
          </w:tcPr>
          <w:p w:rsidR="00063917" w:rsidRPr="00F54FDC" w:rsidRDefault="00063917" w:rsidP="000F3CBD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количество пострадавших в чрезвычайных ситуациях;</w:t>
            </w:r>
          </w:p>
          <w:p w:rsidR="00063917" w:rsidRPr="00F54FDC" w:rsidRDefault="00063917" w:rsidP="000F3CBD">
            <w:pPr>
              <w:widowControl w:val="0"/>
              <w:outlineLvl w:val="2"/>
              <w:rPr>
                <w:strike/>
                <w:sz w:val="28"/>
              </w:rPr>
            </w:pPr>
            <w:r w:rsidRPr="00F54FDC">
              <w:rPr>
                <w:sz w:val="28"/>
              </w:rPr>
              <w:t xml:space="preserve">доля </w:t>
            </w:r>
            <w:r w:rsidRPr="00DB5E07">
              <w:rPr>
                <w:sz w:val="28"/>
              </w:rPr>
              <w:t>многодетны</w:t>
            </w:r>
            <w:r>
              <w:rPr>
                <w:sz w:val="28"/>
              </w:rPr>
              <w:t>х семей</w:t>
            </w:r>
            <w:r w:rsidRPr="00DB5E07">
              <w:rPr>
                <w:sz w:val="28"/>
              </w:rPr>
              <w:t>, сем</w:t>
            </w:r>
            <w:r>
              <w:rPr>
                <w:sz w:val="28"/>
              </w:rPr>
              <w:t>ей</w:t>
            </w:r>
            <w:r w:rsidRPr="00DB5E07">
              <w:rPr>
                <w:sz w:val="28"/>
              </w:rPr>
              <w:t>, находящи</w:t>
            </w:r>
            <w:r>
              <w:rPr>
                <w:sz w:val="28"/>
              </w:rPr>
              <w:t>х</w:t>
            </w:r>
            <w:r w:rsidRPr="00DB5E07">
              <w:rPr>
                <w:sz w:val="28"/>
              </w:rPr>
              <w:t>ся в трудной жизненной ситуации</w:t>
            </w:r>
            <w:r>
              <w:rPr>
                <w:sz w:val="28"/>
              </w:rPr>
              <w:t>, в социально опасном положении Алексеевского сельского поселения</w:t>
            </w:r>
            <w:r w:rsidRPr="00F54FDC">
              <w:rPr>
                <w:sz w:val="28"/>
              </w:rPr>
              <w:t>, обеспеченн</w:t>
            </w:r>
            <w:r>
              <w:rPr>
                <w:sz w:val="28"/>
              </w:rPr>
              <w:t xml:space="preserve">ых </w:t>
            </w:r>
            <w:r w:rsidRPr="00DB5E07">
              <w:rPr>
                <w:sz w:val="28"/>
              </w:rPr>
              <w:t>автономными дымовыми пожарны</w:t>
            </w:r>
            <w:r>
              <w:rPr>
                <w:sz w:val="28"/>
              </w:rPr>
              <w:t xml:space="preserve">ми </w:t>
            </w:r>
            <w:r w:rsidRPr="00DB5E07">
              <w:rPr>
                <w:sz w:val="28"/>
              </w:rPr>
              <w:t>извещател</w:t>
            </w:r>
            <w:r>
              <w:rPr>
                <w:sz w:val="28"/>
              </w:rPr>
              <w:t>ями</w:t>
            </w:r>
          </w:p>
        </w:tc>
      </w:tr>
      <w:tr w:rsidR="00063917" w:rsidRPr="009B307A" w:rsidTr="00EA695C">
        <w:tc>
          <w:tcPr>
            <w:tcW w:w="14570" w:type="dxa"/>
            <w:gridSpan w:val="4"/>
          </w:tcPr>
          <w:p w:rsidR="00063917" w:rsidRPr="009B307A" w:rsidRDefault="00063917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>. Комплекс процессных мероприятий «Защита населения от чрезвычайных ситуаций»</w:t>
            </w:r>
          </w:p>
          <w:p w:rsidR="00063917" w:rsidRPr="009B307A" w:rsidRDefault="00063917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Ответственные за реализацию: </w:t>
            </w:r>
            <w:r>
              <w:rPr>
                <w:sz w:val="28"/>
              </w:rPr>
              <w:t>Администрация Алексеевского сельского поселения</w:t>
            </w:r>
            <w:r w:rsidRPr="009B307A">
              <w:rPr>
                <w:sz w:val="28"/>
              </w:rPr>
              <w:t>.</w:t>
            </w:r>
          </w:p>
          <w:p w:rsidR="00063917" w:rsidRPr="009B307A" w:rsidRDefault="00063917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 – 2030 годы</w:t>
            </w:r>
          </w:p>
        </w:tc>
      </w:tr>
      <w:tr w:rsidR="00063917" w:rsidRPr="009B307A" w:rsidTr="00EA695C">
        <w:tc>
          <w:tcPr>
            <w:tcW w:w="989" w:type="dxa"/>
          </w:tcPr>
          <w:p w:rsidR="00063917" w:rsidRPr="009B307A" w:rsidRDefault="00063917" w:rsidP="00211329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063917" w:rsidRPr="009B307A" w:rsidRDefault="00063917" w:rsidP="00211329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>Выполнены мероприятия по защите населения от чрезвычайных ситуаций природного и техногенного характера</w:t>
            </w:r>
          </w:p>
        </w:tc>
        <w:tc>
          <w:tcPr>
            <w:tcW w:w="5593" w:type="dxa"/>
          </w:tcPr>
          <w:p w:rsidR="00063917" w:rsidRPr="009B307A" w:rsidRDefault="00063917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предупрежден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снижен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 xml:space="preserve"> риск</w:t>
            </w:r>
            <w:r>
              <w:rPr>
                <w:sz w:val="28"/>
              </w:rPr>
              <w:t xml:space="preserve">и </w:t>
            </w:r>
            <w:r w:rsidRPr="009B307A">
              <w:rPr>
                <w:sz w:val="28"/>
              </w:rPr>
              <w:t>возникновения чрезвычайных ситуаций и масштабов их последствий;</w:t>
            </w:r>
          </w:p>
          <w:p w:rsidR="00063917" w:rsidRPr="009B307A" w:rsidRDefault="00063917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повышен уров</w:t>
            </w:r>
            <w:r>
              <w:rPr>
                <w:sz w:val="28"/>
              </w:rPr>
              <w:t>ень</w:t>
            </w:r>
            <w:r w:rsidRPr="009B307A">
              <w:rPr>
                <w:sz w:val="28"/>
              </w:rPr>
              <w:t xml:space="preserve"> защиты населения от чрезвычайных ситуаций природного и техногенного характера;</w:t>
            </w:r>
          </w:p>
          <w:p w:rsidR="00063917" w:rsidRPr="009B307A" w:rsidRDefault="00063917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обеспечен</w:t>
            </w:r>
            <w:r>
              <w:rPr>
                <w:sz w:val="28"/>
              </w:rPr>
              <w:t>а</w:t>
            </w:r>
            <w:r w:rsidRPr="009B307A">
              <w:rPr>
                <w:sz w:val="28"/>
              </w:rPr>
              <w:t xml:space="preserve"> высок</w:t>
            </w:r>
            <w:r>
              <w:rPr>
                <w:sz w:val="28"/>
              </w:rPr>
              <w:t>ая</w:t>
            </w:r>
            <w:r w:rsidRPr="009B307A">
              <w:rPr>
                <w:sz w:val="28"/>
              </w:rPr>
              <w:t xml:space="preserve"> готовност</w:t>
            </w:r>
            <w:r>
              <w:rPr>
                <w:sz w:val="28"/>
              </w:rPr>
              <w:t>ь</w:t>
            </w:r>
            <w:r w:rsidRPr="009B307A">
              <w:rPr>
                <w:sz w:val="28"/>
              </w:rPr>
              <w:t xml:space="preserve"> органов управления и сил территориальной подсистемы единой </w:t>
            </w:r>
            <w:r>
              <w:rPr>
                <w:sz w:val="28"/>
              </w:rPr>
              <w:t>муниципальной</w:t>
            </w:r>
            <w:r w:rsidRPr="009B307A">
              <w:rPr>
                <w:sz w:val="28"/>
              </w:rPr>
              <w:t xml:space="preserve"> системы предупреждения и ликвидации чрезвычайных ситуаций </w:t>
            </w:r>
            <w:r>
              <w:rPr>
                <w:sz w:val="28"/>
              </w:rPr>
              <w:t>Алексеевского сельского поселения</w:t>
            </w:r>
            <w:r w:rsidRPr="009B307A">
              <w:rPr>
                <w:sz w:val="28"/>
              </w:rPr>
              <w:t xml:space="preserve"> к действиям по предназначению;</w:t>
            </w:r>
          </w:p>
          <w:p w:rsidR="00063917" w:rsidRPr="009B307A" w:rsidRDefault="00063917" w:rsidP="00211329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9B307A">
              <w:rPr>
                <w:sz w:val="28"/>
              </w:rPr>
              <w:t>обеспечение хранения материального резерва для ликвидации крупнома</w:t>
            </w:r>
            <w:r>
              <w:rPr>
                <w:sz w:val="28"/>
              </w:rPr>
              <w:t>сштабных чрезвычайных ситуаций;</w:t>
            </w:r>
          </w:p>
        </w:tc>
        <w:tc>
          <w:tcPr>
            <w:tcW w:w="4040" w:type="dxa"/>
          </w:tcPr>
          <w:p w:rsidR="00063917" w:rsidRPr="009B307A" w:rsidRDefault="00063917" w:rsidP="00211329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 xml:space="preserve">количество пострадавших в чрезвычайных ситуациях </w:t>
            </w:r>
          </w:p>
          <w:p w:rsidR="00063917" w:rsidRPr="009B307A" w:rsidRDefault="00063917" w:rsidP="00211329">
            <w:pPr>
              <w:widowControl w:val="0"/>
              <w:rPr>
                <w:sz w:val="28"/>
              </w:rPr>
            </w:pPr>
          </w:p>
        </w:tc>
      </w:tr>
      <w:tr w:rsidR="00063917" w:rsidRPr="009B307A" w:rsidTr="00DD308B">
        <w:tc>
          <w:tcPr>
            <w:tcW w:w="14570" w:type="dxa"/>
            <w:gridSpan w:val="4"/>
          </w:tcPr>
          <w:p w:rsidR="00063917" w:rsidRPr="009B307A" w:rsidRDefault="00063917" w:rsidP="00774CAE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3</w:t>
            </w:r>
            <w:r w:rsidRPr="009B307A">
              <w:rPr>
                <w:sz w:val="28"/>
              </w:rPr>
              <w:t>. Комплекс процессных мероприятий «</w:t>
            </w:r>
            <w:r>
              <w:rPr>
                <w:sz w:val="28"/>
              </w:rPr>
              <w:t>Обеспечение безопасности на воде</w:t>
            </w:r>
            <w:r w:rsidRPr="009B307A">
              <w:rPr>
                <w:sz w:val="28"/>
              </w:rPr>
              <w:t>»</w:t>
            </w:r>
          </w:p>
          <w:p w:rsidR="00063917" w:rsidRDefault="00063917" w:rsidP="00774CAE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Ответственные за реализацию: </w:t>
            </w:r>
            <w:r>
              <w:rPr>
                <w:sz w:val="28"/>
              </w:rPr>
              <w:t>Администрация Алексеевского сельского поселения.</w:t>
            </w:r>
          </w:p>
          <w:p w:rsidR="00063917" w:rsidRPr="009B307A" w:rsidRDefault="00063917" w:rsidP="00774CAE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</w:tc>
      </w:tr>
      <w:tr w:rsidR="00063917" w:rsidRPr="00774CAE" w:rsidTr="00EA695C">
        <w:tc>
          <w:tcPr>
            <w:tcW w:w="989" w:type="dxa"/>
          </w:tcPr>
          <w:p w:rsidR="00063917" w:rsidRDefault="00063917" w:rsidP="00211329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1.3.1.</w:t>
            </w:r>
          </w:p>
        </w:tc>
        <w:tc>
          <w:tcPr>
            <w:tcW w:w="3948" w:type="dxa"/>
          </w:tcPr>
          <w:p w:rsidR="00063917" w:rsidRPr="009B307A" w:rsidRDefault="00063917" w:rsidP="00211329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Выполнение мероприятий по обеспечению безопасности людей на водных объектах</w:t>
            </w:r>
          </w:p>
        </w:tc>
        <w:tc>
          <w:tcPr>
            <w:tcW w:w="5593" w:type="dxa"/>
          </w:tcPr>
          <w:p w:rsidR="00063917" w:rsidRPr="00774CAE" w:rsidRDefault="00063917" w:rsidP="00211329">
            <w:pPr>
              <w:widowControl w:val="0"/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74CAE">
              <w:rPr>
                <w:sz w:val="28"/>
                <w:szCs w:val="28"/>
              </w:rPr>
              <w:t>редупреждение и снижение рисков возникновения происшествий и чрезвычайных ситуаций на водных объектах сельского поселения; повышение уровня безопасности населения на водных объектах, расположенных на территории поселения</w:t>
            </w:r>
          </w:p>
        </w:tc>
        <w:tc>
          <w:tcPr>
            <w:tcW w:w="4040" w:type="dxa"/>
          </w:tcPr>
          <w:p w:rsidR="00063917" w:rsidRPr="00774CAE" w:rsidRDefault="00063917" w:rsidP="0021132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774CAE">
              <w:rPr>
                <w:sz w:val="28"/>
                <w:szCs w:val="28"/>
              </w:rPr>
              <w:t>оличество профилактических мероприятий по предупреждению происшествий на водных объектах</w:t>
            </w:r>
          </w:p>
        </w:tc>
      </w:tr>
      <w:tr w:rsidR="00063917" w:rsidRPr="009B307A" w:rsidTr="00EA695C">
        <w:tc>
          <w:tcPr>
            <w:tcW w:w="14570" w:type="dxa"/>
            <w:gridSpan w:val="4"/>
          </w:tcPr>
          <w:p w:rsidR="00063917" w:rsidRPr="009B307A" w:rsidRDefault="00063917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4</w:t>
            </w:r>
            <w:r w:rsidRPr="009B307A">
              <w:rPr>
                <w:sz w:val="28"/>
              </w:rPr>
              <w:t>. Комплекс процессных мероприятий 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Алексеевского сельского поселения»</w:t>
            </w:r>
          </w:p>
          <w:p w:rsidR="00063917" w:rsidRDefault="00063917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Ответственные за реализацию: </w:t>
            </w:r>
            <w:r>
              <w:rPr>
                <w:sz w:val="28"/>
              </w:rPr>
              <w:t>Администрация Алексеевского сельского поселения.</w:t>
            </w:r>
          </w:p>
          <w:p w:rsidR="00063917" w:rsidRPr="009B307A" w:rsidRDefault="00063917" w:rsidP="0021132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9B307A">
              <w:rPr>
                <w:sz w:val="28"/>
              </w:rPr>
              <w:t xml:space="preserve"> – 2030 годы</w:t>
            </w:r>
          </w:p>
        </w:tc>
      </w:tr>
      <w:tr w:rsidR="00063917" w:rsidRPr="003F481A" w:rsidTr="00EA695C">
        <w:tc>
          <w:tcPr>
            <w:tcW w:w="989" w:type="dxa"/>
          </w:tcPr>
          <w:p w:rsidR="00063917" w:rsidRPr="009B307A" w:rsidRDefault="00063917" w:rsidP="00774CAE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4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</w:tcPr>
          <w:p w:rsidR="00063917" w:rsidRPr="003F481A" w:rsidRDefault="00063917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 xml:space="preserve">Выполнены мероприятия </w:t>
            </w:r>
          </w:p>
          <w:p w:rsidR="00063917" w:rsidRPr="003F481A" w:rsidRDefault="00063917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>по обеспечению функционирования аппаратно-программного комплекса «Безопасный город»</w:t>
            </w:r>
          </w:p>
        </w:tc>
        <w:tc>
          <w:tcPr>
            <w:tcW w:w="5593" w:type="dxa"/>
          </w:tcPr>
          <w:p w:rsidR="00063917" w:rsidRPr="003F481A" w:rsidRDefault="00063917" w:rsidP="00774CAE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3F481A">
              <w:rPr>
                <w:sz w:val="28"/>
              </w:rPr>
              <w:t xml:space="preserve">обеспечено функционирование и поддержание в постоянной готовности </w:t>
            </w:r>
            <w:r w:rsidRPr="003F490D">
              <w:rPr>
                <w:sz w:val="28"/>
              </w:rPr>
              <w:t>муниципальной</w:t>
            </w:r>
            <w:r w:rsidRPr="003F481A">
              <w:rPr>
                <w:sz w:val="28"/>
              </w:rPr>
              <w:t xml:space="preserve"> системы оповещения населения </w:t>
            </w:r>
            <w:r>
              <w:rPr>
                <w:sz w:val="28"/>
              </w:rPr>
              <w:t>Алексеевского сельского поселения</w:t>
            </w:r>
            <w:r w:rsidRPr="003F481A">
              <w:rPr>
                <w:sz w:val="28"/>
              </w:rPr>
              <w:t>;</w:t>
            </w:r>
          </w:p>
          <w:p w:rsidR="00063917" w:rsidRPr="003F481A" w:rsidRDefault="00063917" w:rsidP="00774CAE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3F481A">
              <w:rPr>
                <w:sz w:val="28"/>
              </w:rPr>
              <w:t xml:space="preserve">обеспечено функционирование и поддержание в постоянной готовности камер видеонаблюдения и оборудования аппаратно-программного комплекса «Безопасный город» на территории </w:t>
            </w:r>
            <w:r>
              <w:rPr>
                <w:sz w:val="28"/>
              </w:rPr>
              <w:t>Алексеевского сельского поселения</w:t>
            </w:r>
            <w:r w:rsidRPr="003F481A">
              <w:rPr>
                <w:sz w:val="28"/>
              </w:rPr>
              <w:t>;</w:t>
            </w:r>
          </w:p>
          <w:p w:rsidR="00063917" w:rsidRPr="003F481A" w:rsidRDefault="00063917" w:rsidP="00774CAE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3F481A">
              <w:rPr>
                <w:sz w:val="28"/>
              </w:rPr>
              <w:t xml:space="preserve">обеспечено функционирование и поддержание в постоянной готовности камер видеонаблюдения </w:t>
            </w:r>
            <w:r>
              <w:rPr>
                <w:sz w:val="28"/>
              </w:rPr>
              <w:t>Алексеевского сельского поселения</w:t>
            </w:r>
            <w:r w:rsidRPr="003F481A">
              <w:rPr>
                <w:sz w:val="28"/>
              </w:rPr>
              <w:t>, интегрированных в аппаратно-программный комплекс «Безопасный город»</w:t>
            </w:r>
          </w:p>
        </w:tc>
        <w:tc>
          <w:tcPr>
            <w:tcW w:w="4040" w:type="dxa"/>
          </w:tcPr>
          <w:p w:rsidR="00063917" w:rsidRPr="003F481A" w:rsidRDefault="00063917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 xml:space="preserve">количество пострадавших </w:t>
            </w:r>
          </w:p>
          <w:p w:rsidR="00063917" w:rsidRPr="003F481A" w:rsidRDefault="00063917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>в чрезвычайных ситуациях;</w:t>
            </w:r>
          </w:p>
          <w:p w:rsidR="00063917" w:rsidRPr="003F481A" w:rsidRDefault="00063917" w:rsidP="00774CAE">
            <w:pPr>
              <w:widowControl w:val="0"/>
              <w:rPr>
                <w:sz w:val="28"/>
              </w:rPr>
            </w:pPr>
            <w:r w:rsidRPr="003F481A">
              <w:rPr>
                <w:sz w:val="28"/>
              </w:rPr>
              <w:t xml:space="preserve">доля населения </w:t>
            </w:r>
            <w:r>
              <w:rPr>
                <w:sz w:val="28"/>
              </w:rPr>
              <w:t>Алексеевского сельского поселения</w:t>
            </w:r>
            <w:r w:rsidRPr="003F481A">
              <w:rPr>
                <w:sz w:val="28"/>
              </w:rPr>
              <w:t>, охваченного автоматизированными техническими средствами оповещения</w:t>
            </w:r>
          </w:p>
        </w:tc>
      </w:tr>
    </w:tbl>
    <w:p w:rsidR="00063917" w:rsidRDefault="00063917" w:rsidP="00383DFB">
      <w:pPr>
        <w:widowControl w:val="0"/>
        <w:jc w:val="center"/>
        <w:outlineLvl w:val="2"/>
        <w:rPr>
          <w:sz w:val="28"/>
        </w:rPr>
      </w:pPr>
    </w:p>
    <w:p w:rsidR="00063917" w:rsidRPr="00D37558" w:rsidRDefault="00063917" w:rsidP="002756FC">
      <w:pPr>
        <w:jc w:val="center"/>
        <w:rPr>
          <w:sz w:val="28"/>
        </w:rPr>
      </w:pPr>
      <w:r>
        <w:rPr>
          <w:sz w:val="28"/>
        </w:rPr>
        <w:br w:type="page"/>
      </w:r>
      <w:r w:rsidRPr="00D37558">
        <w:rPr>
          <w:sz w:val="28"/>
        </w:rPr>
        <w:t xml:space="preserve">4. Параметры финансового обеспечения </w:t>
      </w:r>
      <w:r>
        <w:rPr>
          <w:sz w:val="28"/>
        </w:rPr>
        <w:t>муниципальной</w:t>
      </w:r>
      <w:r w:rsidRPr="00D37558">
        <w:rPr>
          <w:sz w:val="28"/>
        </w:rPr>
        <w:t xml:space="preserve"> программы</w:t>
      </w:r>
    </w:p>
    <w:p w:rsidR="00063917" w:rsidRPr="00D37558" w:rsidRDefault="00063917" w:rsidP="00211329">
      <w:pPr>
        <w:widowControl w:val="0"/>
        <w:spacing w:line="228" w:lineRule="auto"/>
        <w:jc w:val="center"/>
        <w:outlineLvl w:val="2"/>
        <w:rPr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6"/>
        <w:gridCol w:w="5630"/>
        <w:gridCol w:w="1771"/>
        <w:gridCol w:w="1620"/>
        <w:gridCol w:w="1440"/>
        <w:gridCol w:w="1375"/>
        <w:gridCol w:w="2166"/>
      </w:tblGrid>
      <w:tr w:rsidR="00063917" w:rsidRPr="00D37558" w:rsidTr="00150132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№ п/п</w:t>
            </w:r>
          </w:p>
        </w:tc>
        <w:tc>
          <w:tcPr>
            <w:tcW w:w="5630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Наименование </w:t>
            </w:r>
            <w:r>
              <w:rPr>
                <w:sz w:val="28"/>
              </w:rPr>
              <w:t>муниципальной</w:t>
            </w:r>
          </w:p>
          <w:p w:rsidR="00063917" w:rsidRPr="00D37558" w:rsidRDefault="00063917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программы, структурного элемента, </w:t>
            </w:r>
          </w:p>
          <w:p w:rsidR="00063917" w:rsidRPr="00D37558" w:rsidRDefault="00063917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>источник финансового обеспечения</w:t>
            </w:r>
          </w:p>
        </w:tc>
        <w:tc>
          <w:tcPr>
            <w:tcW w:w="8372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063917" w:rsidRPr="00D37558" w:rsidTr="003355AA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150132"/>
        </w:tc>
        <w:tc>
          <w:tcPr>
            <w:tcW w:w="5630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150132"/>
        </w:tc>
        <w:tc>
          <w:tcPr>
            <w:tcW w:w="17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1375" w:type="dxa"/>
            <w:tcBorders>
              <w:left w:val="single" w:sz="4" w:space="0" w:color="auto"/>
            </w:tcBorders>
          </w:tcPr>
          <w:p w:rsidR="00063917" w:rsidRPr="00D37558" w:rsidRDefault="00063917" w:rsidP="0015013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  <w:tc>
          <w:tcPr>
            <w:tcW w:w="216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Всего</w:t>
            </w:r>
          </w:p>
        </w:tc>
      </w:tr>
    </w:tbl>
    <w:p w:rsidR="00063917" w:rsidRPr="00D37558" w:rsidRDefault="00063917" w:rsidP="00211329">
      <w:pPr>
        <w:rPr>
          <w:sz w:val="2"/>
        </w:rPr>
      </w:pPr>
    </w:p>
    <w:tbl>
      <w:tblPr>
        <w:tblW w:w="145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7"/>
        <w:gridCol w:w="5631"/>
        <w:gridCol w:w="1769"/>
        <w:gridCol w:w="1620"/>
        <w:gridCol w:w="1440"/>
        <w:gridCol w:w="1377"/>
        <w:gridCol w:w="2164"/>
      </w:tblGrid>
      <w:tr w:rsidR="00063917" w:rsidRPr="00D37558" w:rsidTr="003355AA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1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3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4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5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063917" w:rsidRPr="00D37558" w:rsidTr="003355AA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395FF6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1.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395FF6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D37558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Алексеевского сельского поселения</w:t>
            </w:r>
            <w:r w:rsidRPr="00D37558">
              <w:rPr>
                <w:sz w:val="28"/>
              </w:rPr>
              <w:t xml:space="preserve">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54,1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52,7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3,0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109,8</w:t>
            </w:r>
          </w:p>
        </w:tc>
      </w:tr>
      <w:tr w:rsidR="00063917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395FF6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D37558">
              <w:rPr>
                <w:sz w:val="28"/>
              </w:rPr>
              <w:t xml:space="preserve"> бюджет 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31195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54,1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31195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52,7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31195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3,0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1195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31195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109,8</w:t>
            </w:r>
          </w:p>
        </w:tc>
      </w:tr>
      <w:tr w:rsidR="00063917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63917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63917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63917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63917" w:rsidRPr="00D37558" w:rsidTr="003355AA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D0DCC" w:rsidRDefault="00063917" w:rsidP="002D0D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Default="00063917" w:rsidP="002D0DCC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F54FDC">
              <w:rPr>
                <w:sz w:val="28"/>
              </w:rPr>
              <w:t>«Пожарная безопасность»</w:t>
            </w:r>
            <w:r>
              <w:rPr>
                <w:sz w:val="28"/>
              </w:rPr>
              <w:t xml:space="preserve"> (всего), в том числе: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7,0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12,1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19,1</w:t>
            </w:r>
          </w:p>
        </w:tc>
      </w:tr>
      <w:tr w:rsidR="00063917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Default="00063917" w:rsidP="00EC3282">
            <w:pPr>
              <w:widowControl w:val="0"/>
              <w:outlineLvl w:val="2"/>
              <w:rPr>
                <w:sz w:val="28"/>
              </w:rPr>
            </w:pPr>
            <w:r w:rsidRPr="002D0DCC">
              <w:rPr>
                <w:sz w:val="28"/>
              </w:rPr>
              <w:t xml:space="preserve">местный бюджет 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7,0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12,1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19,1</w:t>
            </w:r>
          </w:p>
        </w:tc>
      </w:tr>
      <w:tr w:rsidR="00063917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63917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63917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63917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63917" w:rsidRPr="00D37558" w:rsidTr="003355AA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EC3282">
            <w:pPr>
              <w:widowControl w:val="0"/>
              <w:spacing w:line="264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</w:t>
            </w:r>
            <w:r w:rsidRPr="00D37558">
              <w:rPr>
                <w:sz w:val="28"/>
              </w:rPr>
              <w:t>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EC3282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D37558">
              <w:rPr>
                <w:sz w:val="28"/>
              </w:rPr>
              <w:t>«Защита населения от чрезвычайных ситуаций» (всего), в том числе: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63917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EC3282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D37558">
              <w:rPr>
                <w:sz w:val="28"/>
              </w:rPr>
              <w:t xml:space="preserve"> бюджет 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63917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63917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63917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63917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63917" w:rsidRPr="00D37558" w:rsidTr="003355AA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774CAE" w:rsidRDefault="00063917" w:rsidP="00EC3282">
            <w:pPr>
              <w:rPr>
                <w:sz w:val="28"/>
                <w:szCs w:val="28"/>
              </w:rPr>
            </w:pPr>
            <w:r w:rsidRPr="00774CAE">
              <w:rPr>
                <w:sz w:val="28"/>
                <w:szCs w:val="28"/>
              </w:rPr>
              <w:t>4.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774CAE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>Комплекс процессных мероприятий «</w:t>
            </w:r>
            <w:r>
              <w:rPr>
                <w:sz w:val="28"/>
              </w:rPr>
              <w:t>Обеспечение безопасности на воде</w:t>
            </w:r>
            <w:r w:rsidRPr="009B307A">
              <w:rPr>
                <w:sz w:val="28"/>
              </w:rPr>
              <w:t>»</w:t>
            </w:r>
            <w:r w:rsidRPr="00D37558">
              <w:rPr>
                <w:sz w:val="28"/>
              </w:rPr>
              <w:t xml:space="preserve"> (всего), </w:t>
            </w:r>
          </w:p>
          <w:p w:rsidR="00063917" w:rsidRPr="00774CAE" w:rsidRDefault="00063917" w:rsidP="00774CAE">
            <w:pPr>
              <w:widowControl w:val="0"/>
              <w:outlineLvl w:val="2"/>
              <w:rPr>
                <w:sz w:val="28"/>
                <w:szCs w:val="28"/>
              </w:rPr>
            </w:pPr>
            <w:r w:rsidRPr="00D37558">
              <w:rPr>
                <w:sz w:val="28"/>
              </w:rPr>
              <w:t>в том числе: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774CAE" w:rsidRDefault="00063917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774CAE" w:rsidRDefault="00063917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774CAE" w:rsidRDefault="00063917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774CAE" w:rsidRDefault="00063917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774CAE" w:rsidRDefault="00063917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63917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774CAE" w:rsidRDefault="00063917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774CAE" w:rsidRDefault="00063917" w:rsidP="00EC3282">
            <w:pPr>
              <w:widowControl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</w:rPr>
              <w:t>местный</w:t>
            </w:r>
            <w:r w:rsidRPr="00D37558">
              <w:rPr>
                <w:sz w:val="28"/>
              </w:rPr>
              <w:t xml:space="preserve"> бюджет 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774CAE" w:rsidRDefault="00063917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774CAE" w:rsidRDefault="00063917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774CAE" w:rsidRDefault="00063917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774CAE" w:rsidRDefault="00063917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774CAE" w:rsidRDefault="00063917" w:rsidP="00DD308B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63917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774CAE" w:rsidRDefault="00063917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63917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774CAE" w:rsidRDefault="00063917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63917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774CAE" w:rsidRDefault="00063917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63917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774CAE" w:rsidRDefault="00063917" w:rsidP="00EC3282">
            <w:pPr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63917" w:rsidRPr="00D37558" w:rsidTr="003355AA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EC3282">
            <w:pPr>
              <w:widowControl w:val="0"/>
              <w:spacing w:line="216" w:lineRule="auto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</w:t>
            </w:r>
            <w:r w:rsidRPr="00D37558">
              <w:rPr>
                <w:sz w:val="28"/>
              </w:rPr>
              <w:t>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EC3282">
            <w:pPr>
              <w:widowControl w:val="0"/>
              <w:spacing w:line="216" w:lineRule="auto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D37558">
              <w:rPr>
                <w:sz w:val="28"/>
              </w:rPr>
              <w:t>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Алексеевского сельского поселения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47,1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40,6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3,0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90,7</w:t>
            </w:r>
          </w:p>
        </w:tc>
      </w:tr>
      <w:tr w:rsidR="00063917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EC3282">
            <w:pPr>
              <w:widowControl w:val="0"/>
              <w:spacing w:line="216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местный</w:t>
            </w:r>
            <w:r w:rsidRPr="00D37558">
              <w:rPr>
                <w:sz w:val="28"/>
              </w:rPr>
              <w:t xml:space="preserve"> бюджет (всего), из них: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47,1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40,6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3,0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90,7</w:t>
            </w:r>
          </w:p>
        </w:tc>
      </w:tr>
      <w:tr w:rsidR="00063917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63917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63917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63917" w:rsidRPr="00D37558" w:rsidTr="003355AA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76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377" w:type="dxa"/>
            <w:tcBorders>
              <w:left w:val="single" w:sz="4" w:space="0" w:color="auto"/>
            </w:tcBorders>
          </w:tcPr>
          <w:p w:rsidR="00063917" w:rsidRPr="00D37558" w:rsidRDefault="00063917" w:rsidP="003355A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6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063917" w:rsidRPr="009B307A" w:rsidRDefault="00063917" w:rsidP="00383DFB">
      <w:pPr>
        <w:widowControl w:val="0"/>
        <w:jc w:val="center"/>
        <w:rPr>
          <w:sz w:val="28"/>
        </w:rPr>
      </w:pPr>
      <w:r w:rsidRPr="009B307A">
        <w:br w:type="page"/>
      </w:r>
    </w:p>
    <w:p w:rsidR="00063917" w:rsidRPr="009B307A" w:rsidRDefault="00063917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III. Паспорт</w:t>
      </w:r>
    </w:p>
    <w:p w:rsidR="00063917" w:rsidRPr="00B343C8" w:rsidRDefault="00063917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комплекса процессных мероприятий «Пожарная безопасность»</w:t>
      </w:r>
    </w:p>
    <w:p w:rsidR="00063917" w:rsidRPr="00B343C8" w:rsidRDefault="00063917" w:rsidP="00383DFB">
      <w:pPr>
        <w:widowControl w:val="0"/>
        <w:jc w:val="center"/>
        <w:rPr>
          <w:color w:val="auto"/>
          <w:sz w:val="28"/>
        </w:rPr>
      </w:pPr>
    </w:p>
    <w:p w:rsidR="00063917" w:rsidRPr="00B343C8" w:rsidRDefault="00063917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 xml:space="preserve">1. Основные положения </w:t>
      </w:r>
    </w:p>
    <w:p w:rsidR="00063917" w:rsidRPr="00B343C8" w:rsidRDefault="00063917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Layout w:type="fixed"/>
        <w:tblLook w:val="00A0"/>
      </w:tblPr>
      <w:tblGrid>
        <w:gridCol w:w="711"/>
        <w:gridCol w:w="6109"/>
        <w:gridCol w:w="426"/>
        <w:gridCol w:w="7324"/>
      </w:tblGrid>
      <w:tr w:rsidR="00063917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Ответственный за разработку и реализацию комплекса процессных мероприятий «Пожарная безопасность» (далее также в настоящем разделе 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 xml:space="preserve">Алексеевского сельского поселения </w:t>
            </w:r>
            <w:r w:rsidRPr="000E2C6C">
              <w:rPr>
                <w:sz w:val="28"/>
              </w:rPr>
              <w:t xml:space="preserve"> (</w:t>
            </w:r>
            <w:r>
              <w:rPr>
                <w:sz w:val="28"/>
              </w:rPr>
              <w:t>Задорожний Олег Александрович</w:t>
            </w:r>
            <w:r w:rsidRPr="000E2C6C">
              <w:rPr>
                <w:sz w:val="28"/>
              </w:rPr>
              <w:t xml:space="preserve">, </w:t>
            </w:r>
            <w:r w:rsidRPr="00C712D6">
              <w:rPr>
                <w:sz w:val="28"/>
              </w:rPr>
              <w:t xml:space="preserve">заместитель </w:t>
            </w:r>
            <w:r>
              <w:rPr>
                <w:sz w:val="28"/>
              </w:rPr>
              <w:t>главы администрации Алексеевского сельского поселения по жилищно-коммунальному хозяйству, строительству и благоустройству</w:t>
            </w:r>
            <w:r w:rsidRPr="000E2C6C">
              <w:rPr>
                <w:sz w:val="28"/>
              </w:rPr>
              <w:t>).</w:t>
            </w:r>
          </w:p>
        </w:tc>
      </w:tr>
      <w:tr w:rsidR="00063917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 xml:space="preserve">Связь с муниципальной программой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>
              <w:rPr>
                <w:color w:val="auto"/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063917" w:rsidRPr="00B343C8" w:rsidRDefault="00063917" w:rsidP="00383DFB">
      <w:pPr>
        <w:widowControl w:val="0"/>
        <w:jc w:val="center"/>
        <w:rPr>
          <w:color w:val="auto"/>
          <w:sz w:val="28"/>
        </w:rPr>
      </w:pPr>
      <w:r w:rsidRPr="00F2590F">
        <w:rPr>
          <w:color w:val="FF0000"/>
        </w:rPr>
        <w:br w:type="page"/>
      </w:r>
      <w:r w:rsidRPr="00B343C8">
        <w:rPr>
          <w:color w:val="auto"/>
          <w:sz w:val="28"/>
        </w:rPr>
        <w:t xml:space="preserve">2. Показатели комплекса процессных мероприятий </w:t>
      </w:r>
    </w:p>
    <w:p w:rsidR="00063917" w:rsidRPr="00B343C8" w:rsidRDefault="00063917" w:rsidP="00383DFB">
      <w:pPr>
        <w:widowControl w:val="0"/>
        <w:jc w:val="center"/>
        <w:rPr>
          <w:color w:val="auto"/>
          <w:sz w:val="28"/>
        </w:rPr>
      </w:pPr>
    </w:p>
    <w:tbl>
      <w:tblPr>
        <w:tblW w:w="149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694"/>
        <w:gridCol w:w="709"/>
        <w:gridCol w:w="709"/>
        <w:gridCol w:w="1134"/>
        <w:gridCol w:w="992"/>
        <w:gridCol w:w="992"/>
      </w:tblGrid>
      <w:tr w:rsidR="00063917" w:rsidRPr="00B343C8" w:rsidTr="0064435B">
        <w:trPr>
          <w:tblHeader/>
        </w:trPr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№ п/п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Наименова-ние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Уро-вень пока-зате-ля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Признак возраста-ния/убы-вания</w:t>
            </w:r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Единица измере-ния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Вид показа-теля</w:t>
            </w:r>
          </w:p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Базовое значение показателя </w:t>
            </w:r>
          </w:p>
        </w:tc>
        <w:tc>
          <w:tcPr>
            <w:tcW w:w="3581" w:type="dxa"/>
            <w:gridSpan w:val="5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Значения показателей </w:t>
            </w:r>
          </w:p>
        </w:tc>
        <w:tc>
          <w:tcPr>
            <w:tcW w:w="709" w:type="dxa"/>
            <w:vMerge w:val="restart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Доку-мент</w:t>
            </w:r>
          </w:p>
        </w:tc>
        <w:tc>
          <w:tcPr>
            <w:tcW w:w="1134" w:type="dxa"/>
            <w:vMerge w:val="restart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Ответст-венный</w:t>
            </w:r>
          </w:p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за дости-жение показателя </w:t>
            </w:r>
          </w:p>
        </w:tc>
        <w:tc>
          <w:tcPr>
            <w:tcW w:w="992" w:type="dxa"/>
            <w:vMerge w:val="restart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Связь с показа-теляминацио-нальных целей</w:t>
            </w:r>
          </w:p>
        </w:tc>
        <w:tc>
          <w:tcPr>
            <w:tcW w:w="992" w:type="dxa"/>
            <w:vMerge w:val="restart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Инфор-маци-онная система</w:t>
            </w:r>
          </w:p>
        </w:tc>
      </w:tr>
      <w:tr w:rsidR="00063917" w:rsidRPr="00B343C8" w:rsidTr="0064435B">
        <w:trPr>
          <w:tblHeader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rPr>
                <w:color w:val="auto"/>
              </w:rPr>
            </w:pPr>
          </w:p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rPr>
                <w:color w:val="auto"/>
              </w:rPr>
            </w:pPr>
          </w:p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rPr>
                <w:color w:val="auto"/>
              </w:rPr>
            </w:pPr>
          </w:p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rPr>
                <w:color w:val="auto"/>
              </w:rPr>
            </w:pPr>
          </w:p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rPr>
                <w:color w:val="auto"/>
              </w:rPr>
            </w:pPr>
          </w:p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rPr>
                <w:color w:val="auto"/>
              </w:rPr>
            </w:pP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зна-че-ние</w:t>
            </w:r>
          </w:p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2025 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6</w:t>
            </w:r>
          </w:p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7</w:t>
            </w:r>
          </w:p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69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2028 год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B343C8" w:rsidRDefault="00063917" w:rsidP="0064435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2030</w:t>
            </w:r>
          </w:p>
          <w:p w:rsidR="00063917" w:rsidRDefault="00063917" w:rsidP="0064435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  <w:p w:rsidR="00063917" w:rsidRPr="00B343C8" w:rsidRDefault="00063917" w:rsidP="0064435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(справочно)</w:t>
            </w:r>
          </w:p>
        </w:tc>
        <w:tc>
          <w:tcPr>
            <w:tcW w:w="709" w:type="dxa"/>
            <w:vMerge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rPr>
                <w:color w:val="auto"/>
              </w:rPr>
            </w:pPr>
          </w:p>
        </w:tc>
        <w:tc>
          <w:tcPr>
            <w:tcW w:w="1134" w:type="dxa"/>
            <w:vMerge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rPr>
                <w:color w:val="auto"/>
              </w:rPr>
            </w:pPr>
          </w:p>
        </w:tc>
        <w:tc>
          <w:tcPr>
            <w:tcW w:w="992" w:type="dxa"/>
            <w:vMerge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rPr>
                <w:color w:val="auto"/>
              </w:rPr>
            </w:pPr>
          </w:p>
        </w:tc>
        <w:tc>
          <w:tcPr>
            <w:tcW w:w="992" w:type="dxa"/>
            <w:vMerge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rPr>
                <w:color w:val="auto"/>
              </w:rPr>
            </w:pPr>
          </w:p>
        </w:tc>
      </w:tr>
    </w:tbl>
    <w:p w:rsidR="00063917" w:rsidRPr="00B343C8" w:rsidRDefault="00063917" w:rsidP="00383DFB">
      <w:pPr>
        <w:rPr>
          <w:color w:val="auto"/>
          <w:sz w:val="2"/>
        </w:rPr>
      </w:pPr>
    </w:p>
    <w:tbl>
      <w:tblPr>
        <w:tblW w:w="149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695"/>
        <w:gridCol w:w="709"/>
        <w:gridCol w:w="709"/>
        <w:gridCol w:w="1134"/>
        <w:gridCol w:w="992"/>
        <w:gridCol w:w="992"/>
      </w:tblGrid>
      <w:tr w:rsidR="00063917" w:rsidRPr="00B343C8" w:rsidTr="0064435B">
        <w:trPr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9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0</w:t>
            </w:r>
          </w:p>
        </w:tc>
        <w:tc>
          <w:tcPr>
            <w:tcW w:w="69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12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3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4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5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6</w:t>
            </w:r>
          </w:p>
        </w:tc>
      </w:tr>
      <w:tr w:rsidR="00063917" w:rsidRPr="00B343C8" w:rsidTr="00267B9A">
        <w:tc>
          <w:tcPr>
            <w:tcW w:w="14941" w:type="dxa"/>
            <w:gridSpan w:val="17"/>
            <w:tcMar>
              <w:left w:w="57" w:type="dxa"/>
              <w:right w:w="57" w:type="dxa"/>
            </w:tcMar>
          </w:tcPr>
          <w:p w:rsidR="00063917" w:rsidRPr="00B343C8" w:rsidRDefault="00063917" w:rsidP="009D2E48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1. Задача комплекса процессных мероприятий «</w:t>
            </w:r>
            <w:r>
              <w:rPr>
                <w:color w:val="auto"/>
                <w:sz w:val="24"/>
              </w:rPr>
              <w:t>Выполнены мероприятия по обеспечению п</w:t>
            </w:r>
            <w:r w:rsidRPr="0055430F">
              <w:rPr>
                <w:color w:val="auto"/>
                <w:sz w:val="24"/>
              </w:rPr>
              <w:t>ожарн</w:t>
            </w:r>
            <w:r>
              <w:rPr>
                <w:color w:val="auto"/>
                <w:sz w:val="24"/>
              </w:rPr>
              <w:t>ой безопасности</w:t>
            </w:r>
            <w:r w:rsidRPr="00B343C8">
              <w:rPr>
                <w:color w:val="auto"/>
                <w:sz w:val="24"/>
              </w:rPr>
              <w:t>»</w:t>
            </w:r>
          </w:p>
        </w:tc>
      </w:tr>
      <w:tr w:rsidR="00063917" w:rsidRPr="00B343C8" w:rsidTr="0064435B">
        <w:tc>
          <w:tcPr>
            <w:tcW w:w="570" w:type="dxa"/>
            <w:tcMar>
              <w:left w:w="57" w:type="dxa"/>
              <w:right w:w="57" w:type="dxa"/>
            </w:tcMar>
          </w:tcPr>
          <w:p w:rsidR="00063917" w:rsidRPr="005615F2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1.1.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063917" w:rsidRPr="005615F2" w:rsidRDefault="00063917" w:rsidP="00D77CA7">
            <w:pPr>
              <w:widowControl w:val="0"/>
              <w:rPr>
                <w:color w:val="auto"/>
                <w:sz w:val="24"/>
              </w:rPr>
            </w:pPr>
            <w:r w:rsidRPr="005615F2">
              <w:rPr>
                <w:sz w:val="24"/>
              </w:rPr>
              <w:t xml:space="preserve">Количество </w:t>
            </w:r>
            <w:r>
              <w:rPr>
                <w:sz w:val="24"/>
              </w:rPr>
              <w:t>выездов пожарных и спасательных подразделений на пожары, чрезвычайные ситуации и происшествия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063917" w:rsidRPr="005615F2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МП</w:t>
            </w:r>
          </w:p>
          <w:p w:rsidR="00063917" w:rsidRPr="005615F2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063917" w:rsidRPr="005615F2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-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063917" w:rsidRPr="005615F2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единиц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063917" w:rsidRPr="005615F2" w:rsidRDefault="00063917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ведом-ствен-ный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063917" w:rsidRPr="005615F2" w:rsidRDefault="00063917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063917" w:rsidRPr="005615F2" w:rsidRDefault="00063917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063917" w:rsidRPr="005615F2" w:rsidRDefault="00063917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063917" w:rsidRPr="005615F2" w:rsidRDefault="00063917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063917" w:rsidRPr="005615F2" w:rsidRDefault="00063917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69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5615F2" w:rsidRDefault="00063917" w:rsidP="0064435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5615F2" w:rsidRDefault="00063917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0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063917" w:rsidRPr="005615F2" w:rsidRDefault="00063917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Стратегия 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063917" w:rsidRPr="005615F2" w:rsidRDefault="00063917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063917" w:rsidRPr="005615F2" w:rsidRDefault="00063917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>отсут-ствует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063917" w:rsidRPr="00777790" w:rsidRDefault="00063917" w:rsidP="00DD308B">
            <w:pPr>
              <w:widowControl w:val="0"/>
              <w:jc w:val="center"/>
              <w:rPr>
                <w:sz w:val="24"/>
              </w:rPr>
            </w:pPr>
            <w:r w:rsidRPr="00777790">
              <w:rPr>
                <w:sz w:val="24"/>
              </w:rPr>
              <w:t>инфор-маци-онная система отсут-ствует</w:t>
            </w:r>
          </w:p>
        </w:tc>
      </w:tr>
    </w:tbl>
    <w:p w:rsidR="00063917" w:rsidRPr="00B343C8" w:rsidRDefault="00063917" w:rsidP="00383DFB">
      <w:pPr>
        <w:widowControl w:val="0"/>
        <w:ind w:firstLine="709"/>
        <w:jc w:val="both"/>
        <w:rPr>
          <w:color w:val="auto"/>
          <w:sz w:val="28"/>
        </w:rPr>
      </w:pPr>
    </w:p>
    <w:p w:rsidR="00063917" w:rsidRPr="00B343C8" w:rsidRDefault="00063917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063917" w:rsidRPr="00B343C8" w:rsidRDefault="00063917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Используемые сокращения:</w:t>
      </w:r>
    </w:p>
    <w:p w:rsidR="00063917" w:rsidRPr="00B343C8" w:rsidRDefault="00063917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МП – уровень муниципальной программы;</w:t>
      </w:r>
    </w:p>
    <w:p w:rsidR="00063917" w:rsidRDefault="00063917" w:rsidP="00B343C8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ОКЕИ – Общероссийский классификатор единиц измерения</w:t>
      </w:r>
      <w:r>
        <w:rPr>
          <w:color w:val="auto"/>
          <w:sz w:val="28"/>
        </w:rPr>
        <w:t>.</w:t>
      </w:r>
    </w:p>
    <w:p w:rsidR="00063917" w:rsidRPr="009B307A" w:rsidRDefault="00063917" w:rsidP="005615F2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Стратегия  –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>
        <w:rPr>
          <w:color w:val="auto"/>
          <w:sz w:val="28"/>
        </w:rPr>
        <w:t>Алексеевского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063917" w:rsidRPr="00B343C8" w:rsidRDefault="00063917" w:rsidP="002756FC">
      <w:pPr>
        <w:widowControl w:val="0"/>
        <w:ind w:firstLine="709"/>
        <w:jc w:val="center"/>
        <w:rPr>
          <w:strike/>
          <w:color w:val="auto"/>
          <w:sz w:val="28"/>
        </w:rPr>
      </w:pPr>
      <w:r w:rsidRPr="00F2590F">
        <w:rPr>
          <w:color w:val="FF0000"/>
        </w:rPr>
        <w:br w:type="page"/>
      </w:r>
      <w:r w:rsidRPr="00B343C8">
        <w:rPr>
          <w:color w:val="auto"/>
          <w:sz w:val="28"/>
        </w:rPr>
        <w:t>3. Перечень мероприятий (результатов) комплекса процессных мероприятий</w:t>
      </w:r>
    </w:p>
    <w:p w:rsidR="00063917" w:rsidRPr="00B343C8" w:rsidRDefault="00063917" w:rsidP="00383DFB">
      <w:pPr>
        <w:widowControl w:val="0"/>
        <w:jc w:val="center"/>
        <w:rPr>
          <w:strike/>
          <w:color w:val="auto"/>
          <w:sz w:val="28"/>
        </w:rPr>
      </w:pPr>
    </w:p>
    <w:tbl>
      <w:tblPr>
        <w:tblW w:w="15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699"/>
        <w:gridCol w:w="851"/>
        <w:gridCol w:w="760"/>
        <w:gridCol w:w="799"/>
      </w:tblGrid>
      <w:tr w:rsidR="00063917" w:rsidRPr="00B343C8" w:rsidTr="00267B9A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№ п/п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Тип меро-приятия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Базовое значение</w:t>
            </w:r>
          </w:p>
        </w:tc>
        <w:tc>
          <w:tcPr>
            <w:tcW w:w="3109" w:type="dxa"/>
            <w:gridSpan w:val="4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Значение </w:t>
            </w:r>
          </w:p>
          <w:p w:rsidR="00063917" w:rsidRPr="00B343C8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результата по годам реализации</w:t>
            </w:r>
          </w:p>
        </w:tc>
      </w:tr>
      <w:tr w:rsidR="00063917" w:rsidRPr="00B343C8" w:rsidTr="0064435B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rPr>
                <w:color w:val="auto"/>
              </w:rPr>
            </w:pPr>
          </w:p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rPr>
                <w:color w:val="auto"/>
              </w:rPr>
            </w:pPr>
          </w:p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rPr>
                <w:color w:val="auto"/>
              </w:rPr>
            </w:pPr>
          </w:p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rPr>
                <w:color w:val="auto"/>
              </w:rPr>
            </w:pPr>
          </w:p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rPr>
                <w:color w:val="auto"/>
              </w:rPr>
            </w:pP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год</w:t>
            </w:r>
          </w:p>
        </w:tc>
        <w:tc>
          <w:tcPr>
            <w:tcW w:w="699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5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6</w:t>
            </w:r>
          </w:p>
        </w:tc>
        <w:tc>
          <w:tcPr>
            <w:tcW w:w="760" w:type="dxa"/>
            <w:tcBorders>
              <w:top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202</w:t>
            </w:r>
            <w:r>
              <w:rPr>
                <w:color w:val="auto"/>
                <w:sz w:val="28"/>
              </w:rPr>
              <w:t>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</w:tcBorders>
          </w:tcPr>
          <w:p w:rsidR="00063917" w:rsidRPr="00B343C8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2028</w:t>
            </w:r>
          </w:p>
        </w:tc>
      </w:tr>
    </w:tbl>
    <w:p w:rsidR="00063917" w:rsidRPr="00B343C8" w:rsidRDefault="00063917" w:rsidP="00383DFB">
      <w:pPr>
        <w:rPr>
          <w:color w:val="auto"/>
          <w:sz w:val="2"/>
        </w:rPr>
      </w:pPr>
    </w:p>
    <w:tbl>
      <w:tblPr>
        <w:tblW w:w="15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2"/>
        <w:gridCol w:w="2886"/>
        <w:gridCol w:w="1586"/>
        <w:gridCol w:w="2885"/>
        <w:gridCol w:w="1443"/>
        <w:gridCol w:w="1442"/>
        <w:gridCol w:w="1010"/>
        <w:gridCol w:w="699"/>
        <w:gridCol w:w="851"/>
        <w:gridCol w:w="750"/>
        <w:gridCol w:w="809"/>
      </w:tblGrid>
      <w:tr w:rsidR="00063917" w:rsidRPr="00B343C8" w:rsidTr="0064435B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7</w:t>
            </w:r>
          </w:p>
        </w:tc>
        <w:tc>
          <w:tcPr>
            <w:tcW w:w="699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8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9</w:t>
            </w:r>
          </w:p>
        </w:tc>
        <w:tc>
          <w:tcPr>
            <w:tcW w:w="750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10</w:t>
            </w:r>
          </w:p>
        </w:tc>
        <w:tc>
          <w:tcPr>
            <w:tcW w:w="809" w:type="dxa"/>
            <w:tcBorders>
              <w:left w:val="single" w:sz="4" w:space="0" w:color="auto"/>
            </w:tcBorders>
          </w:tcPr>
          <w:p w:rsidR="00063917" w:rsidRPr="00B343C8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11</w:t>
            </w:r>
          </w:p>
        </w:tc>
      </w:tr>
      <w:tr w:rsidR="00063917" w:rsidRPr="00B343C8" w:rsidTr="00267B9A">
        <w:tc>
          <w:tcPr>
            <w:tcW w:w="15083" w:type="dxa"/>
            <w:gridSpan w:val="11"/>
            <w:tcMar>
              <w:left w:w="57" w:type="dxa"/>
              <w:right w:w="57" w:type="dxa"/>
            </w:tcMar>
          </w:tcPr>
          <w:p w:rsidR="00063917" w:rsidRPr="00B343C8" w:rsidRDefault="00063917" w:rsidP="00B018D4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>
              <w:rPr>
                <w:color w:val="auto"/>
                <w:sz w:val="28"/>
              </w:rPr>
              <w:t>Выполнены мероприятия по обеспечению п</w:t>
            </w:r>
            <w:r w:rsidRPr="0055430F">
              <w:rPr>
                <w:color w:val="auto"/>
                <w:sz w:val="28"/>
              </w:rPr>
              <w:t>ожарн</w:t>
            </w:r>
            <w:r>
              <w:rPr>
                <w:color w:val="auto"/>
                <w:sz w:val="28"/>
              </w:rPr>
              <w:t>ой</w:t>
            </w:r>
            <w:r w:rsidRPr="0055430F">
              <w:rPr>
                <w:color w:val="auto"/>
                <w:sz w:val="28"/>
              </w:rPr>
              <w:t xml:space="preserve"> безопасност</w:t>
            </w:r>
            <w:r>
              <w:rPr>
                <w:color w:val="auto"/>
                <w:sz w:val="28"/>
              </w:rPr>
              <w:t xml:space="preserve">и </w:t>
            </w:r>
            <w:r w:rsidRPr="0055430F">
              <w:rPr>
                <w:color w:val="auto"/>
                <w:sz w:val="28"/>
              </w:rPr>
              <w:t>»</w:t>
            </w:r>
          </w:p>
        </w:tc>
      </w:tr>
      <w:tr w:rsidR="00063917" w:rsidRPr="00B343C8" w:rsidTr="0064435B">
        <w:tc>
          <w:tcPr>
            <w:tcW w:w="722" w:type="dxa"/>
            <w:tcMar>
              <w:left w:w="57" w:type="dxa"/>
              <w:right w:w="57" w:type="dxa"/>
            </w:tcMar>
          </w:tcPr>
          <w:p w:rsidR="00063917" w:rsidRPr="00B018D4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063917" w:rsidRPr="00B018D4" w:rsidRDefault="00063917" w:rsidP="002D0DCC">
            <w:pPr>
              <w:widowControl w:val="0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Оснащение техникой, оборудованием, снаряжением  улучшение материально технической базы поселения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063917" w:rsidRPr="00B018D4" w:rsidRDefault="00063917" w:rsidP="00B018D4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осуществление текущей деятельности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063917" w:rsidRPr="00B018D4" w:rsidRDefault="00063917" w:rsidP="00370443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 xml:space="preserve">финансовое обеспечение поддержания высокой готовности сил и средств Администрации </w:t>
            </w:r>
            <w:r>
              <w:rPr>
                <w:color w:val="auto"/>
                <w:sz w:val="28"/>
              </w:rPr>
              <w:t>Алексеевского сельского поселения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063917" w:rsidRPr="00B018D4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процентов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063917" w:rsidRPr="00B018D4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063917" w:rsidRPr="00B018D4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2023</w:t>
            </w:r>
          </w:p>
        </w:tc>
        <w:tc>
          <w:tcPr>
            <w:tcW w:w="699" w:type="dxa"/>
            <w:tcMar>
              <w:left w:w="57" w:type="dxa"/>
              <w:right w:w="57" w:type="dxa"/>
            </w:tcMar>
          </w:tcPr>
          <w:p w:rsidR="00063917" w:rsidRPr="00B018D4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063917" w:rsidRPr="00B018D4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750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09" w:type="dxa"/>
            <w:tcBorders>
              <w:left w:val="single" w:sz="4" w:space="0" w:color="auto"/>
            </w:tcBorders>
          </w:tcPr>
          <w:p w:rsidR="00063917" w:rsidRPr="00B343C8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100</w:t>
            </w:r>
          </w:p>
        </w:tc>
      </w:tr>
      <w:tr w:rsidR="00063917" w:rsidRPr="00B343C8" w:rsidTr="00390B7C">
        <w:tc>
          <w:tcPr>
            <w:tcW w:w="15083" w:type="dxa"/>
            <w:gridSpan w:val="11"/>
            <w:tcMar>
              <w:left w:w="57" w:type="dxa"/>
              <w:right w:w="57" w:type="dxa"/>
            </w:tcMar>
          </w:tcPr>
          <w:p w:rsidR="00063917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2. Задача комплекса процессных мероприятий «</w:t>
            </w:r>
            <w:r w:rsidRPr="009B307A">
              <w:rPr>
                <w:sz w:val="28"/>
              </w:rPr>
              <w:t xml:space="preserve">Выполнены мероприятия по обеспечению </w:t>
            </w:r>
            <w:r w:rsidRPr="00DB5E07">
              <w:rPr>
                <w:sz w:val="28"/>
              </w:rPr>
              <w:t>автономными дымовыми пожарны</w:t>
            </w:r>
            <w:r>
              <w:rPr>
                <w:sz w:val="28"/>
              </w:rPr>
              <w:t xml:space="preserve">ми </w:t>
            </w:r>
            <w:r w:rsidRPr="00DB5E07">
              <w:rPr>
                <w:sz w:val="28"/>
              </w:rPr>
              <w:t>извещател</w:t>
            </w:r>
            <w:r>
              <w:rPr>
                <w:sz w:val="28"/>
              </w:rPr>
              <w:t>ями</w:t>
            </w:r>
            <w:r w:rsidRPr="00DB5E07">
              <w:rPr>
                <w:sz w:val="28"/>
              </w:rPr>
              <w:t xml:space="preserve"> многодетны</w:t>
            </w:r>
            <w:r>
              <w:rPr>
                <w:sz w:val="28"/>
              </w:rPr>
              <w:t>х семей</w:t>
            </w:r>
            <w:r w:rsidRPr="00DB5E07">
              <w:rPr>
                <w:sz w:val="28"/>
              </w:rPr>
              <w:t>, сем</w:t>
            </w:r>
            <w:r>
              <w:rPr>
                <w:sz w:val="28"/>
              </w:rPr>
              <w:t>ей</w:t>
            </w:r>
            <w:r w:rsidRPr="00DB5E07">
              <w:rPr>
                <w:sz w:val="28"/>
              </w:rPr>
              <w:t>, находящи</w:t>
            </w:r>
            <w:r>
              <w:rPr>
                <w:sz w:val="28"/>
              </w:rPr>
              <w:t>х</w:t>
            </w:r>
            <w:r w:rsidRPr="00DB5E07">
              <w:rPr>
                <w:sz w:val="28"/>
              </w:rPr>
              <w:t>ся в трудной жизненной ситуации</w:t>
            </w:r>
            <w:r>
              <w:rPr>
                <w:sz w:val="28"/>
              </w:rPr>
              <w:t>, в социально опасном положении»</w:t>
            </w:r>
          </w:p>
        </w:tc>
      </w:tr>
      <w:tr w:rsidR="00063917" w:rsidRPr="00B343C8" w:rsidTr="0064435B">
        <w:tc>
          <w:tcPr>
            <w:tcW w:w="722" w:type="dxa"/>
            <w:tcMar>
              <w:left w:w="57" w:type="dxa"/>
              <w:right w:w="57" w:type="dxa"/>
            </w:tcMar>
          </w:tcPr>
          <w:p w:rsidR="00063917" w:rsidRPr="00B018D4" w:rsidRDefault="00063917" w:rsidP="00383DFB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063917" w:rsidRDefault="00063917" w:rsidP="002D0DCC">
            <w:pPr>
              <w:widowControl w:val="0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 xml:space="preserve">Количество пострадавших </w:t>
            </w:r>
            <w:r>
              <w:rPr>
                <w:color w:val="auto"/>
                <w:sz w:val="28"/>
              </w:rPr>
              <w:t xml:space="preserve">из числа </w:t>
            </w:r>
            <w:r w:rsidRPr="00DB5E07">
              <w:rPr>
                <w:sz w:val="28"/>
              </w:rPr>
              <w:t>многодетны</w:t>
            </w:r>
            <w:r>
              <w:rPr>
                <w:sz w:val="28"/>
              </w:rPr>
              <w:t>х семей</w:t>
            </w:r>
            <w:r w:rsidRPr="00DB5E07">
              <w:rPr>
                <w:sz w:val="28"/>
              </w:rPr>
              <w:t>, сем</w:t>
            </w:r>
            <w:r>
              <w:rPr>
                <w:sz w:val="28"/>
              </w:rPr>
              <w:t>ей</w:t>
            </w:r>
            <w:r w:rsidRPr="00DB5E07">
              <w:rPr>
                <w:sz w:val="28"/>
              </w:rPr>
              <w:t>, находящи</w:t>
            </w:r>
            <w:r>
              <w:rPr>
                <w:sz w:val="28"/>
              </w:rPr>
              <w:t>х</w:t>
            </w:r>
            <w:r w:rsidRPr="00DB5E07">
              <w:rPr>
                <w:sz w:val="28"/>
              </w:rPr>
              <w:t>ся в трудной жизненной ситуации</w:t>
            </w:r>
            <w:r>
              <w:rPr>
                <w:sz w:val="28"/>
              </w:rPr>
              <w:t>, в социально опасном положении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063917" w:rsidRPr="00B018D4" w:rsidRDefault="00063917" w:rsidP="00B018D4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осуществление текущей деятельности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063917" w:rsidRPr="00B018D4" w:rsidRDefault="00063917" w:rsidP="00370443">
            <w:pPr>
              <w:widowControl w:val="0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 xml:space="preserve">финансовое обеспечение </w:t>
            </w:r>
            <w:r>
              <w:rPr>
                <w:sz w:val="28"/>
              </w:rPr>
              <w:t xml:space="preserve">для установления </w:t>
            </w:r>
            <w:r w:rsidRPr="00DB5E07">
              <w:rPr>
                <w:sz w:val="28"/>
              </w:rPr>
              <w:t>автономными дымовыми пожарны</w:t>
            </w:r>
            <w:r>
              <w:rPr>
                <w:sz w:val="28"/>
              </w:rPr>
              <w:t xml:space="preserve">ми </w:t>
            </w:r>
            <w:r w:rsidRPr="00DB5E07">
              <w:rPr>
                <w:sz w:val="28"/>
              </w:rPr>
              <w:t>извещател</w:t>
            </w:r>
            <w:r>
              <w:rPr>
                <w:sz w:val="28"/>
              </w:rPr>
              <w:t xml:space="preserve">ями </w:t>
            </w:r>
            <w:r w:rsidRPr="00DB5E07">
              <w:rPr>
                <w:sz w:val="28"/>
              </w:rPr>
              <w:t>многодетны</w:t>
            </w:r>
            <w:r>
              <w:rPr>
                <w:sz w:val="28"/>
              </w:rPr>
              <w:t>х семей</w:t>
            </w:r>
            <w:r w:rsidRPr="00DB5E07">
              <w:rPr>
                <w:sz w:val="28"/>
              </w:rPr>
              <w:t>, сем</w:t>
            </w:r>
            <w:r>
              <w:rPr>
                <w:sz w:val="28"/>
              </w:rPr>
              <w:t>ей</w:t>
            </w:r>
            <w:r w:rsidRPr="00DB5E07">
              <w:rPr>
                <w:sz w:val="28"/>
              </w:rPr>
              <w:t>, находящи</w:t>
            </w:r>
            <w:r>
              <w:rPr>
                <w:sz w:val="28"/>
              </w:rPr>
              <w:t>х</w:t>
            </w:r>
            <w:r w:rsidRPr="00DB5E07">
              <w:rPr>
                <w:sz w:val="28"/>
              </w:rPr>
              <w:t>ся в трудной жизненной ситуации</w:t>
            </w:r>
            <w:r>
              <w:rPr>
                <w:sz w:val="28"/>
              </w:rPr>
              <w:t>, в социально опасном положении Алексеевского сельского поселения</w:t>
            </w:r>
            <w:r w:rsidRPr="00F54FDC">
              <w:rPr>
                <w:sz w:val="28"/>
              </w:rPr>
              <w:t>, обеспеченн</w:t>
            </w:r>
            <w:r>
              <w:rPr>
                <w:sz w:val="28"/>
              </w:rPr>
              <w:t xml:space="preserve">ых </w:t>
            </w:r>
            <w:r w:rsidRPr="00DB5E07">
              <w:rPr>
                <w:sz w:val="28"/>
              </w:rPr>
              <w:t>автономными дымовыми пожарны</w:t>
            </w:r>
            <w:r>
              <w:rPr>
                <w:sz w:val="28"/>
              </w:rPr>
              <w:t xml:space="preserve">ми </w:t>
            </w:r>
            <w:r w:rsidRPr="00DB5E07">
              <w:rPr>
                <w:sz w:val="28"/>
              </w:rPr>
              <w:t>извещател</w:t>
            </w:r>
            <w:r>
              <w:rPr>
                <w:sz w:val="28"/>
              </w:rPr>
              <w:t>ями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063917" w:rsidRPr="00B018D4" w:rsidRDefault="00063917" w:rsidP="000F3CBD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процентов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063917" w:rsidRPr="00B018D4" w:rsidRDefault="00063917" w:rsidP="000F3CBD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063917" w:rsidRPr="00B018D4" w:rsidRDefault="00063917" w:rsidP="000F3CBD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2023</w:t>
            </w:r>
          </w:p>
        </w:tc>
        <w:tc>
          <w:tcPr>
            <w:tcW w:w="699" w:type="dxa"/>
            <w:tcMar>
              <w:left w:w="57" w:type="dxa"/>
              <w:right w:w="57" w:type="dxa"/>
            </w:tcMar>
          </w:tcPr>
          <w:p w:rsidR="00063917" w:rsidRPr="00B018D4" w:rsidRDefault="00063917" w:rsidP="000F3CBD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063917" w:rsidRPr="00B018D4" w:rsidRDefault="00063917" w:rsidP="000F3CBD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750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B343C8" w:rsidRDefault="00063917" w:rsidP="000F3CBD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B018D4">
              <w:rPr>
                <w:color w:val="auto"/>
                <w:sz w:val="28"/>
              </w:rPr>
              <w:t>100</w:t>
            </w:r>
          </w:p>
        </w:tc>
        <w:tc>
          <w:tcPr>
            <w:tcW w:w="809" w:type="dxa"/>
            <w:tcBorders>
              <w:left w:val="single" w:sz="4" w:space="0" w:color="auto"/>
            </w:tcBorders>
          </w:tcPr>
          <w:p w:rsidR="00063917" w:rsidRPr="00B343C8" w:rsidRDefault="00063917" w:rsidP="000F3CBD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100</w:t>
            </w:r>
          </w:p>
        </w:tc>
      </w:tr>
    </w:tbl>
    <w:p w:rsidR="00063917" w:rsidRPr="00B343C8" w:rsidRDefault="00063917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color w:val="auto"/>
          <w:sz w:val="28"/>
        </w:rPr>
      </w:pPr>
    </w:p>
    <w:p w:rsidR="00063917" w:rsidRPr="00B343C8" w:rsidRDefault="00063917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063917" w:rsidRPr="00B343C8" w:rsidRDefault="00063917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Используемое сокращение:</w:t>
      </w:r>
    </w:p>
    <w:p w:rsidR="00063917" w:rsidRPr="00B343C8" w:rsidRDefault="00063917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ОКЕИ – Общероссийский классификатор единиц измерения.</w:t>
      </w:r>
    </w:p>
    <w:p w:rsidR="00063917" w:rsidRPr="00B343C8" w:rsidRDefault="00063917" w:rsidP="002756FC">
      <w:pPr>
        <w:widowControl w:val="0"/>
        <w:tabs>
          <w:tab w:val="left" w:pos="851"/>
          <w:tab w:val="left" w:pos="11057"/>
        </w:tabs>
        <w:jc w:val="center"/>
        <w:rPr>
          <w:color w:val="auto"/>
          <w:sz w:val="28"/>
        </w:rPr>
      </w:pPr>
      <w:r w:rsidRPr="00F2590F">
        <w:rPr>
          <w:color w:val="FF0000"/>
        </w:rPr>
        <w:br w:type="page"/>
      </w:r>
      <w:r w:rsidRPr="00B343C8">
        <w:rPr>
          <w:color w:val="auto"/>
          <w:sz w:val="28"/>
        </w:rPr>
        <w:t>4. Параметры финансового обеспечения комплекса процессных мероприятий</w:t>
      </w:r>
    </w:p>
    <w:p w:rsidR="00063917" w:rsidRPr="00B343C8" w:rsidRDefault="00063917" w:rsidP="00211329">
      <w:pPr>
        <w:widowControl w:val="0"/>
        <w:spacing w:line="228" w:lineRule="auto"/>
        <w:jc w:val="center"/>
        <w:rPr>
          <w:color w:val="auto"/>
          <w:sz w:val="10"/>
        </w:rPr>
      </w:pPr>
    </w:p>
    <w:tbl>
      <w:tblPr>
        <w:tblW w:w="14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7"/>
        <w:gridCol w:w="5486"/>
        <w:gridCol w:w="720"/>
        <w:gridCol w:w="721"/>
        <w:gridCol w:w="1732"/>
        <w:gridCol w:w="723"/>
        <w:gridCol w:w="898"/>
        <w:gridCol w:w="900"/>
        <w:gridCol w:w="900"/>
        <w:gridCol w:w="900"/>
        <w:gridCol w:w="1022"/>
      </w:tblGrid>
      <w:tr w:rsidR="00063917" w:rsidRPr="00B343C8" w:rsidTr="00370443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№ п/п</w:t>
            </w:r>
          </w:p>
        </w:tc>
        <w:tc>
          <w:tcPr>
            <w:tcW w:w="548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Наименование комплекса </w:t>
            </w:r>
          </w:p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процессных мероприятий, мероприятия (результата), источник финансового обеспечения</w:t>
            </w:r>
          </w:p>
        </w:tc>
        <w:tc>
          <w:tcPr>
            <w:tcW w:w="3896" w:type="dxa"/>
            <w:gridSpan w:val="4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Код бюджетной</w:t>
            </w:r>
          </w:p>
          <w:p w:rsidR="00063917" w:rsidRPr="00191A9E" w:rsidRDefault="00063917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4620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Объем расходов по годам реализации </w:t>
            </w:r>
          </w:p>
          <w:p w:rsidR="00063917" w:rsidRPr="00191A9E" w:rsidRDefault="00063917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(тыс. рублей)</w:t>
            </w:r>
          </w:p>
        </w:tc>
      </w:tr>
      <w:tr w:rsidR="00063917" w:rsidRPr="00B343C8" w:rsidTr="0090343C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896" w:type="dxa"/>
            <w:gridSpan w:val="4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2025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2026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2027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063917" w:rsidRPr="00191A9E" w:rsidRDefault="00063917" w:rsidP="0090343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2028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Всего</w:t>
            </w:r>
          </w:p>
        </w:tc>
      </w:tr>
      <w:tr w:rsidR="00063917" w:rsidRPr="00B343C8" w:rsidTr="0090343C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3896" w:type="dxa"/>
            <w:gridSpan w:val="4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063917" w:rsidRPr="00191A9E" w:rsidRDefault="00063917" w:rsidP="0090343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8</w:t>
            </w:r>
          </w:p>
        </w:tc>
      </w:tr>
      <w:tr w:rsidR="00063917" w:rsidRPr="00B343C8" w:rsidTr="0090343C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370443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Комплекс процессных мероприятий «Пожарная безопасность» (всего), в том числе: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370443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898" w:type="dxa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7,0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12,1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063917" w:rsidRPr="00191A9E" w:rsidRDefault="00063917" w:rsidP="0090343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19,1</w:t>
            </w:r>
          </w:p>
        </w:tc>
      </w:tr>
      <w:tr w:rsidR="00063917" w:rsidRPr="00B343C8" w:rsidTr="0090343C">
        <w:trPr>
          <w:trHeight w:val="349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370443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местный бюджет (всего)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7,0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12,1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063917" w:rsidRPr="00191A9E" w:rsidRDefault="00063917" w:rsidP="0090343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19,1</w:t>
            </w:r>
          </w:p>
        </w:tc>
      </w:tr>
      <w:tr w:rsidR="00063917" w:rsidRPr="00B343C8" w:rsidTr="0090343C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063917" w:rsidRPr="00D37558" w:rsidRDefault="00063917" w:rsidP="0090343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063917" w:rsidRPr="00B343C8" w:rsidTr="0090343C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063917" w:rsidRPr="00D37558" w:rsidRDefault="00063917" w:rsidP="0090343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063917" w:rsidRPr="00B343C8" w:rsidTr="0090343C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063917" w:rsidRPr="00D37558" w:rsidRDefault="00063917" w:rsidP="0090343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063917" w:rsidRPr="00B343C8" w:rsidTr="0090343C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063917" w:rsidRPr="00D37558" w:rsidRDefault="00063917" w:rsidP="0090343C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063917" w:rsidRPr="00B343C8" w:rsidTr="0090343C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Default="00063917" w:rsidP="00B343C8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063917" w:rsidRPr="00191A9E" w:rsidRDefault="00063917" w:rsidP="00B343C8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«Оснащение техникой, оборудованием, снаряжением  улучшение материально технической базы поселения»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7,0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063917" w:rsidRPr="00191A9E" w:rsidRDefault="00063917" w:rsidP="0090343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7,0</w:t>
            </w:r>
          </w:p>
        </w:tc>
      </w:tr>
      <w:tr w:rsidR="00063917" w:rsidRPr="00B343C8" w:rsidTr="0090343C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местный бюджет (всего)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854C29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854C29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0310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854C29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0540140030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854C29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244</w:t>
            </w: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7,0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063917" w:rsidRPr="00191A9E" w:rsidRDefault="00063917" w:rsidP="0090343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7,0</w:t>
            </w:r>
          </w:p>
        </w:tc>
      </w:tr>
      <w:tr w:rsidR="00063917" w:rsidRPr="00B343C8" w:rsidTr="0090343C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063917" w:rsidRPr="00191A9E" w:rsidRDefault="00063917" w:rsidP="0090343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063917" w:rsidRPr="00B343C8" w:rsidTr="0090343C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063917" w:rsidRPr="00191A9E" w:rsidRDefault="00063917" w:rsidP="0090343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063917" w:rsidRPr="00B343C8" w:rsidTr="0090343C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063917" w:rsidRPr="00191A9E" w:rsidRDefault="00063917" w:rsidP="0090343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063917" w:rsidRPr="00B343C8" w:rsidTr="0090343C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063917" w:rsidRPr="00191A9E" w:rsidRDefault="00063917" w:rsidP="0090343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063917" w:rsidRPr="00B343C8" w:rsidTr="005A02C2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</w:t>
            </w:r>
            <w:r w:rsidRPr="00191A9E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Default="00063917" w:rsidP="000F3CBD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063917" w:rsidRPr="00191A9E" w:rsidRDefault="00063917" w:rsidP="000F3CBD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«</w:t>
            </w:r>
            <w:r w:rsidRPr="000D79B5">
              <w:rPr>
                <w:color w:val="auto"/>
                <w:sz w:val="28"/>
                <w:szCs w:val="28"/>
              </w:rPr>
              <w:t>Обеспечение автономными дымовыми пожарными извещателями многодетных семей, семей, находящихся в трудной жизненной ситуации, в социально опасном положении</w:t>
            </w:r>
            <w:r>
              <w:rPr>
                <w:color w:val="auto"/>
                <w:sz w:val="28"/>
              </w:rPr>
              <w:t>»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12,1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063917" w:rsidRDefault="00063917" w:rsidP="0090343C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Default="00063917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12,1</w:t>
            </w:r>
          </w:p>
        </w:tc>
      </w:tr>
      <w:tr w:rsidR="00063917" w:rsidRPr="00B343C8" w:rsidTr="0090343C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местный бюджет (всего)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854C29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854C29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0310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854C29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0540120410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854C29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323</w:t>
            </w: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12,1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12,1</w:t>
            </w:r>
          </w:p>
        </w:tc>
      </w:tr>
      <w:tr w:rsidR="00063917" w:rsidRPr="00B343C8" w:rsidTr="0090343C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063917" w:rsidRPr="00B343C8" w:rsidTr="0090343C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063917" w:rsidRPr="00B343C8" w:rsidTr="0090343C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063917" w:rsidRPr="00B343C8" w:rsidTr="0090343C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9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02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0F3CBD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</w:tbl>
    <w:p w:rsidR="00063917" w:rsidRPr="00B343C8" w:rsidRDefault="00063917" w:rsidP="00211329">
      <w:pPr>
        <w:widowControl w:val="0"/>
        <w:spacing w:line="228" w:lineRule="auto"/>
        <w:ind w:firstLine="709"/>
        <w:jc w:val="both"/>
        <w:rPr>
          <w:color w:val="auto"/>
          <w:sz w:val="10"/>
        </w:rPr>
      </w:pPr>
    </w:p>
    <w:p w:rsidR="00063917" w:rsidRPr="00B343C8" w:rsidRDefault="00063917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063917" w:rsidRPr="00B343C8" w:rsidRDefault="00063917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ячейки не заполняются.</w:t>
      </w:r>
    </w:p>
    <w:p w:rsidR="00063917" w:rsidRPr="00B343C8" w:rsidRDefault="00063917" w:rsidP="00383DFB">
      <w:pPr>
        <w:widowControl w:val="0"/>
        <w:tabs>
          <w:tab w:val="left" w:pos="11057"/>
        </w:tabs>
        <w:jc w:val="center"/>
        <w:rPr>
          <w:color w:val="auto"/>
          <w:sz w:val="28"/>
        </w:rPr>
      </w:pPr>
      <w:r w:rsidRPr="002D0DCC">
        <w:rPr>
          <w:color w:val="auto"/>
        </w:rPr>
        <w:br w:type="page"/>
      </w:r>
      <w:r w:rsidRPr="00B343C8">
        <w:rPr>
          <w:color w:val="auto"/>
          <w:sz w:val="28"/>
        </w:rPr>
        <w:t>5. План реализации комплекса процессных мероприятий на 202</w:t>
      </w:r>
      <w:r>
        <w:rPr>
          <w:color w:val="auto"/>
          <w:sz w:val="28"/>
        </w:rPr>
        <w:t>5</w:t>
      </w:r>
      <w:r w:rsidRPr="00B343C8">
        <w:rPr>
          <w:color w:val="auto"/>
          <w:sz w:val="28"/>
        </w:rPr>
        <w:t xml:space="preserve"> – 202</w:t>
      </w:r>
      <w:r>
        <w:rPr>
          <w:color w:val="auto"/>
          <w:sz w:val="28"/>
        </w:rPr>
        <w:t>8</w:t>
      </w:r>
      <w:r w:rsidRPr="00B343C8">
        <w:rPr>
          <w:color w:val="auto"/>
          <w:sz w:val="28"/>
        </w:rPr>
        <w:t xml:space="preserve"> годы</w:t>
      </w:r>
    </w:p>
    <w:p w:rsidR="00063917" w:rsidRPr="00B343C8" w:rsidRDefault="00063917" w:rsidP="00383DFB">
      <w:pPr>
        <w:widowControl w:val="0"/>
        <w:tabs>
          <w:tab w:val="left" w:pos="11057"/>
        </w:tabs>
        <w:jc w:val="center"/>
        <w:rPr>
          <w:b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856"/>
        <w:gridCol w:w="4846"/>
        <w:gridCol w:w="1751"/>
        <w:gridCol w:w="3440"/>
        <w:gridCol w:w="1539"/>
        <w:gridCol w:w="2137"/>
      </w:tblGrid>
      <w:tr w:rsidR="00063917" w:rsidRPr="00B343C8">
        <w:tc>
          <w:tcPr>
            <w:tcW w:w="856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№ п/п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Дата наступления контрольной точки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063917" w:rsidRPr="009B307A" w:rsidRDefault="00063917" w:rsidP="00B7006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063917" w:rsidRPr="00B343C8" w:rsidRDefault="00063917" w:rsidP="00B7006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9B307A">
              <w:rPr>
                <w:sz w:val="28"/>
              </w:rPr>
              <w:t>(Ф.И.О., должность,)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063917" w:rsidRPr="00B343C8" w:rsidRDefault="00063917" w:rsidP="005608F2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Вид подтверждающего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Информационная система </w:t>
            </w:r>
          </w:p>
          <w:p w:rsidR="00063917" w:rsidRPr="00B343C8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(источник данных) </w:t>
            </w:r>
          </w:p>
        </w:tc>
      </w:tr>
    </w:tbl>
    <w:p w:rsidR="00063917" w:rsidRPr="00B343C8" w:rsidRDefault="00063917" w:rsidP="00383DFB">
      <w:pPr>
        <w:rPr>
          <w:color w:val="auto"/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856"/>
        <w:gridCol w:w="4846"/>
        <w:gridCol w:w="1751"/>
        <w:gridCol w:w="3440"/>
        <w:gridCol w:w="1539"/>
        <w:gridCol w:w="2138"/>
      </w:tblGrid>
      <w:tr w:rsidR="00063917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063917" w:rsidRPr="00B343C8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</w:tr>
      <w:tr w:rsidR="00063917" w:rsidRPr="00B343C8" w:rsidTr="009D487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063917" w:rsidRPr="00DD5A10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1. Задача комплекса процессных мероприятий «Пожарная безопасность»</w:t>
            </w:r>
          </w:p>
        </w:tc>
      </w:tr>
      <w:tr w:rsidR="00063917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063917" w:rsidRPr="00DD5A10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063917" w:rsidRPr="00DD5A10" w:rsidRDefault="00063917" w:rsidP="0055430F">
            <w:pPr>
              <w:widowControl w:val="0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Мероприятие (результат) «Оснащение техникой, оборудованием, снаряжением  улучшение материально технической базы поселения</w:t>
            </w:r>
            <w:r w:rsidRPr="00DD5A10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063917" w:rsidRPr="00DD5A10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063917" w:rsidRPr="00DD5A10" w:rsidRDefault="00063917" w:rsidP="00383DFB">
            <w:pPr>
              <w:widowControl w:val="0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Администрация Алексеевского сельского поселения (Задорожний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благоустройству)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063917" w:rsidRPr="00DD5A10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063917" w:rsidRPr="00DD5A10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063917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063917" w:rsidRPr="00DD5A10" w:rsidRDefault="00063917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063917" w:rsidRPr="00DD5A10" w:rsidRDefault="00063917" w:rsidP="009D487B">
            <w:pPr>
              <w:widowControl w:val="0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Контрольная точка 1.1.«Заключен контракт (контракты) на приобретение материальных средств»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063917" w:rsidRPr="00DD5A10" w:rsidRDefault="00063917" w:rsidP="009D487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 xml:space="preserve">30.09.2025 г.; </w:t>
            </w:r>
          </w:p>
          <w:p w:rsidR="00063917" w:rsidRPr="00DD5A10" w:rsidRDefault="00063917" w:rsidP="009D487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30.09.2026 г;</w:t>
            </w:r>
          </w:p>
          <w:p w:rsidR="00063917" w:rsidRDefault="00063917" w:rsidP="009D487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30.09.2027 г.</w:t>
            </w:r>
          </w:p>
          <w:p w:rsidR="00063917" w:rsidRPr="00DD5A10" w:rsidRDefault="00063917" w:rsidP="0064435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30.09.202</w:t>
            </w:r>
            <w:r>
              <w:rPr>
                <w:sz w:val="24"/>
                <w:szCs w:val="24"/>
              </w:rPr>
              <w:t>8</w:t>
            </w:r>
            <w:r w:rsidRPr="00DD5A10">
              <w:rPr>
                <w:sz w:val="24"/>
                <w:szCs w:val="24"/>
              </w:rPr>
              <w:t xml:space="preserve"> г.</w:t>
            </w:r>
          </w:p>
          <w:p w:rsidR="00063917" w:rsidRPr="00DD5A10" w:rsidRDefault="00063917" w:rsidP="009D487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  <w:p w:rsidR="00063917" w:rsidRPr="00DD5A10" w:rsidRDefault="00063917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063917" w:rsidRPr="00DD5A10" w:rsidRDefault="00063917" w:rsidP="009D487B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Задорожний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063917" w:rsidRPr="00DD5A10" w:rsidRDefault="00063917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063917" w:rsidRPr="00DD5A10" w:rsidRDefault="00063917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063917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063917" w:rsidRPr="00DD5A10" w:rsidRDefault="00063917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063917" w:rsidRPr="00DD5A10" w:rsidRDefault="00063917" w:rsidP="009D487B">
            <w:pPr>
              <w:widowControl w:val="0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Контрольная точка 1.2.«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063917" w:rsidRPr="00DD5A10" w:rsidRDefault="00063917" w:rsidP="009D487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 xml:space="preserve">30.10.2025 г.; </w:t>
            </w:r>
          </w:p>
          <w:p w:rsidR="00063917" w:rsidRPr="00DD5A10" w:rsidRDefault="00063917" w:rsidP="009D487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30.10.2026 г;</w:t>
            </w:r>
          </w:p>
          <w:p w:rsidR="00063917" w:rsidRDefault="00063917" w:rsidP="0064435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30.10.2027 г.</w:t>
            </w:r>
          </w:p>
          <w:p w:rsidR="00063917" w:rsidRPr="00DD5A10" w:rsidRDefault="00063917" w:rsidP="0064435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30.10.202</w:t>
            </w:r>
            <w:r>
              <w:rPr>
                <w:sz w:val="24"/>
                <w:szCs w:val="24"/>
              </w:rPr>
              <w:t>8</w:t>
            </w:r>
            <w:r w:rsidRPr="00DD5A10">
              <w:rPr>
                <w:sz w:val="24"/>
                <w:szCs w:val="24"/>
              </w:rPr>
              <w:t xml:space="preserve"> г.</w:t>
            </w:r>
          </w:p>
          <w:p w:rsidR="00063917" w:rsidRPr="00DD5A10" w:rsidRDefault="00063917" w:rsidP="0064435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063917" w:rsidRPr="00DD5A10" w:rsidRDefault="00063917" w:rsidP="009D487B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Задорожний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063917" w:rsidRPr="00DD5A10" w:rsidRDefault="00063917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063917" w:rsidRPr="00DD5A10" w:rsidRDefault="00063917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063917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063917" w:rsidRPr="00DD5A10" w:rsidRDefault="00063917" w:rsidP="000F3CBD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1.</w:t>
            </w:r>
            <w:r>
              <w:rPr>
                <w:color w:val="auto"/>
                <w:sz w:val="24"/>
                <w:szCs w:val="24"/>
              </w:rPr>
              <w:t>4</w:t>
            </w:r>
            <w:r w:rsidRPr="00DD5A10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063917" w:rsidRPr="00DD5A10" w:rsidRDefault="00063917" w:rsidP="000F3CBD">
            <w:pPr>
              <w:widowControl w:val="0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Мероприятие (результат) «</w:t>
            </w:r>
            <w:r w:rsidRPr="004C104F">
              <w:rPr>
                <w:color w:val="auto"/>
                <w:sz w:val="24"/>
                <w:szCs w:val="24"/>
              </w:rPr>
              <w:t>Обеспечение автономными дымовыми пожарными извещателями многодетных семей, семей, находящихся в трудной жизненной ситуации, в социально опасном положении</w:t>
            </w:r>
            <w:r w:rsidRPr="004C104F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063917" w:rsidRPr="00DD5A10" w:rsidRDefault="00063917" w:rsidP="000F3CBD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063917" w:rsidRPr="00DD5A10" w:rsidRDefault="00063917" w:rsidP="000F3CBD">
            <w:pPr>
              <w:widowControl w:val="0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Администрация Алексеевского сельского поселения (Задорожний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благоустройству)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063917" w:rsidRPr="00DD5A10" w:rsidRDefault="00063917" w:rsidP="000F3CBD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063917" w:rsidRPr="00DD5A10" w:rsidRDefault="00063917" w:rsidP="000F3CBD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063917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063917" w:rsidRPr="00DD5A10" w:rsidRDefault="00063917" w:rsidP="000F3CBD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063917" w:rsidRPr="00DD5A10" w:rsidRDefault="00063917" w:rsidP="000F3CBD">
            <w:pPr>
              <w:widowControl w:val="0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 xml:space="preserve">Контрольная точка 1.1.«Заключен </w:t>
            </w:r>
            <w:r>
              <w:rPr>
                <w:color w:val="auto"/>
                <w:sz w:val="24"/>
                <w:szCs w:val="24"/>
              </w:rPr>
              <w:t xml:space="preserve"> муниципальный </w:t>
            </w:r>
            <w:r w:rsidRPr="00DD5A10">
              <w:rPr>
                <w:color w:val="auto"/>
                <w:sz w:val="24"/>
                <w:szCs w:val="24"/>
              </w:rPr>
              <w:t>контракт (контракты)»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063917" w:rsidRPr="00DD5A10" w:rsidRDefault="00063917" w:rsidP="000F3CBD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30.09.2026 г;</w:t>
            </w:r>
          </w:p>
          <w:p w:rsidR="00063917" w:rsidRDefault="00063917" w:rsidP="000F3CBD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30.09.2027 г.</w:t>
            </w:r>
          </w:p>
          <w:p w:rsidR="00063917" w:rsidRPr="00DD5A10" w:rsidRDefault="00063917" w:rsidP="000F3CBD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30.09.202</w:t>
            </w:r>
            <w:r>
              <w:rPr>
                <w:sz w:val="24"/>
                <w:szCs w:val="24"/>
              </w:rPr>
              <w:t>8</w:t>
            </w:r>
            <w:r w:rsidRPr="00DD5A10">
              <w:rPr>
                <w:sz w:val="24"/>
                <w:szCs w:val="24"/>
              </w:rPr>
              <w:t xml:space="preserve"> г.</w:t>
            </w:r>
          </w:p>
          <w:p w:rsidR="00063917" w:rsidRPr="00DD5A10" w:rsidRDefault="00063917" w:rsidP="000F3CBD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  <w:p w:rsidR="00063917" w:rsidRPr="00DD5A10" w:rsidRDefault="00063917" w:rsidP="000F3CBD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063917" w:rsidRPr="00DD5A10" w:rsidRDefault="00063917" w:rsidP="000F3CBD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Задорожний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063917" w:rsidRPr="00DD5A10" w:rsidRDefault="00063917" w:rsidP="000F3CBD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063917" w:rsidRPr="00DD5A10" w:rsidRDefault="00063917" w:rsidP="000F3CBD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063917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063917" w:rsidRPr="00DD5A10" w:rsidRDefault="00063917" w:rsidP="000F3CBD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063917" w:rsidRPr="00DD5A10" w:rsidRDefault="00063917" w:rsidP="000F3CBD">
            <w:pPr>
              <w:widowControl w:val="0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Контрольная точка 1.2.« Произведена оплата товаров</w:t>
            </w:r>
            <w:r>
              <w:rPr>
                <w:color w:val="auto"/>
                <w:sz w:val="24"/>
                <w:szCs w:val="24"/>
              </w:rPr>
              <w:t>,  работ, услуг</w:t>
            </w:r>
            <w:r w:rsidRPr="00DD5A10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063917" w:rsidRPr="00DD5A10" w:rsidRDefault="00063917" w:rsidP="000F3CBD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30.10.2026 г;</w:t>
            </w:r>
          </w:p>
          <w:p w:rsidR="00063917" w:rsidRDefault="00063917" w:rsidP="000F3CBD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30.10.2027 г.</w:t>
            </w:r>
          </w:p>
          <w:p w:rsidR="00063917" w:rsidRPr="00DD5A10" w:rsidRDefault="00063917" w:rsidP="000F3CBD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30.10.202</w:t>
            </w:r>
            <w:r>
              <w:rPr>
                <w:sz w:val="24"/>
                <w:szCs w:val="24"/>
              </w:rPr>
              <w:t>8</w:t>
            </w:r>
            <w:r w:rsidRPr="00DD5A10">
              <w:rPr>
                <w:sz w:val="24"/>
                <w:szCs w:val="24"/>
              </w:rPr>
              <w:t xml:space="preserve"> г.</w:t>
            </w:r>
          </w:p>
          <w:p w:rsidR="00063917" w:rsidRPr="00DD5A10" w:rsidRDefault="00063917" w:rsidP="000F3CBD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063917" w:rsidRPr="00DD5A10" w:rsidRDefault="00063917" w:rsidP="000F3CBD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Задорожний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063917" w:rsidRPr="00DD5A10" w:rsidRDefault="00063917" w:rsidP="000F3CBD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063917" w:rsidRPr="00DD5A10" w:rsidRDefault="00063917" w:rsidP="000F3CBD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063917" w:rsidRPr="00B343C8" w:rsidRDefault="00063917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063917" w:rsidRDefault="00063917" w:rsidP="002D0DCC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графы не заполняются.</w:t>
      </w:r>
    </w:p>
    <w:p w:rsidR="00063917" w:rsidRPr="009B307A" w:rsidRDefault="00063917" w:rsidP="002756FC">
      <w:pPr>
        <w:widowControl w:val="0"/>
        <w:ind w:firstLine="709"/>
        <w:jc w:val="center"/>
        <w:rPr>
          <w:sz w:val="28"/>
        </w:rPr>
      </w:pPr>
      <w:r w:rsidRPr="002D0DCC">
        <w:rPr>
          <w:color w:val="auto"/>
        </w:rPr>
        <w:br w:type="page"/>
      </w:r>
      <w:r>
        <w:rPr>
          <w:sz w:val="28"/>
          <w:lang w:val="en-US"/>
        </w:rPr>
        <w:t>I</w:t>
      </w:r>
      <w:r w:rsidRPr="009B307A">
        <w:rPr>
          <w:sz w:val="28"/>
        </w:rPr>
        <w:t>V. Паспорт</w:t>
      </w:r>
    </w:p>
    <w:p w:rsidR="00063917" w:rsidRPr="009B307A" w:rsidRDefault="00063917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комплекса процессных мероприятий «Защита населения от чрезвычайных ситуаций»</w:t>
      </w:r>
    </w:p>
    <w:p w:rsidR="00063917" w:rsidRPr="009B307A" w:rsidRDefault="00063917" w:rsidP="00383DFB">
      <w:pPr>
        <w:widowControl w:val="0"/>
        <w:jc w:val="center"/>
        <w:rPr>
          <w:sz w:val="28"/>
        </w:rPr>
      </w:pPr>
    </w:p>
    <w:p w:rsidR="00063917" w:rsidRPr="009B307A" w:rsidRDefault="00063917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1. Основные положения </w:t>
      </w:r>
    </w:p>
    <w:p w:rsidR="00063917" w:rsidRPr="009B307A" w:rsidRDefault="00063917" w:rsidP="00383DFB">
      <w:pPr>
        <w:widowControl w:val="0"/>
        <w:jc w:val="center"/>
        <w:rPr>
          <w:sz w:val="28"/>
        </w:rPr>
      </w:pPr>
    </w:p>
    <w:tbl>
      <w:tblPr>
        <w:tblW w:w="0" w:type="auto"/>
        <w:tblLayout w:type="fixed"/>
        <w:tblLook w:val="00A0"/>
      </w:tblPr>
      <w:tblGrid>
        <w:gridCol w:w="711"/>
        <w:gridCol w:w="6109"/>
        <w:gridCol w:w="426"/>
        <w:gridCol w:w="7324"/>
      </w:tblGrid>
      <w:tr w:rsidR="00063917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Ответственный за разработку и реализацию комплекса процессных мероприятий «Защита населения от чрезвычайных ситуаций» (далее также в настоящем разделе 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 xml:space="preserve">Алексеевского сельского </w:t>
            </w:r>
            <w:r w:rsidRPr="000E2C6C">
              <w:rPr>
                <w:sz w:val="28"/>
              </w:rPr>
              <w:t xml:space="preserve"> поселения</w:t>
            </w:r>
            <w:r>
              <w:rPr>
                <w:sz w:val="28"/>
              </w:rPr>
              <w:t xml:space="preserve"> </w:t>
            </w:r>
            <w:r w:rsidRPr="000E2C6C">
              <w:rPr>
                <w:sz w:val="28"/>
              </w:rPr>
              <w:t>(</w:t>
            </w:r>
            <w:r>
              <w:rPr>
                <w:sz w:val="28"/>
              </w:rPr>
              <w:t>Задорожний Олег Александрович</w:t>
            </w:r>
            <w:r w:rsidRPr="000E2C6C">
              <w:rPr>
                <w:sz w:val="28"/>
              </w:rPr>
              <w:t xml:space="preserve">, </w:t>
            </w:r>
            <w:r w:rsidRPr="00C712D6">
              <w:rPr>
                <w:sz w:val="28"/>
              </w:rPr>
              <w:t xml:space="preserve">заместитель </w:t>
            </w:r>
            <w:r>
              <w:rPr>
                <w:sz w:val="28"/>
              </w:rPr>
              <w:t>главы администрации Алексеевского сельского поселения по жилищно-коммунальному хозяйству, строительству и благоустройству</w:t>
            </w:r>
            <w:r w:rsidRPr="000E2C6C">
              <w:rPr>
                <w:sz w:val="28"/>
              </w:rPr>
              <w:t>)</w:t>
            </w:r>
          </w:p>
        </w:tc>
      </w:tr>
      <w:tr w:rsidR="00063917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Связь с муниципальной программой </w:t>
            </w:r>
            <w:r>
              <w:rPr>
                <w:sz w:val="28"/>
              </w:rPr>
              <w:t>Алексеевского сельского</w:t>
            </w:r>
            <w:r w:rsidRPr="000E2C6C">
              <w:rPr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>
              <w:rPr>
                <w:color w:val="auto"/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063917" w:rsidRPr="009B307A" w:rsidRDefault="00063917" w:rsidP="00383DFB">
      <w:pPr>
        <w:widowControl w:val="0"/>
        <w:jc w:val="center"/>
        <w:rPr>
          <w:sz w:val="28"/>
        </w:rPr>
      </w:pPr>
      <w:r w:rsidRPr="009B307A">
        <w:br w:type="page"/>
      </w:r>
      <w:r w:rsidRPr="009B307A">
        <w:rPr>
          <w:sz w:val="28"/>
        </w:rPr>
        <w:t xml:space="preserve">2. Показатели комплекса процессных мероприятий </w:t>
      </w:r>
    </w:p>
    <w:p w:rsidR="00063917" w:rsidRPr="009B307A" w:rsidRDefault="00063917" w:rsidP="00383DFB">
      <w:pPr>
        <w:widowControl w:val="0"/>
        <w:jc w:val="center"/>
        <w:rPr>
          <w:sz w:val="28"/>
        </w:rPr>
      </w:pPr>
    </w:p>
    <w:tbl>
      <w:tblPr>
        <w:tblW w:w="15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1544"/>
        <w:gridCol w:w="741"/>
        <w:gridCol w:w="1143"/>
        <w:gridCol w:w="737"/>
        <w:gridCol w:w="992"/>
        <w:gridCol w:w="709"/>
        <w:gridCol w:w="851"/>
        <w:gridCol w:w="708"/>
        <w:gridCol w:w="709"/>
        <w:gridCol w:w="709"/>
        <w:gridCol w:w="673"/>
        <w:gridCol w:w="886"/>
        <w:gridCol w:w="858"/>
        <w:gridCol w:w="1285"/>
        <w:gridCol w:w="1042"/>
        <w:gridCol w:w="961"/>
      </w:tblGrid>
      <w:tr w:rsidR="00063917" w:rsidRPr="009B307A" w:rsidTr="00BD5E58"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№ п/п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Наимено-вание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Уро-вень пока-зате-ля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Признак возраста-ния/убы-вания</w:t>
            </w:r>
          </w:p>
        </w:tc>
        <w:tc>
          <w:tcPr>
            <w:tcW w:w="737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Единица измере-ния (по ОКЕИ)</w:t>
            </w:r>
          </w:p>
        </w:tc>
        <w:tc>
          <w:tcPr>
            <w:tcW w:w="992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Вид показа-теля</w:t>
            </w:r>
          </w:p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560" w:type="dxa"/>
            <w:gridSpan w:val="2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3685" w:type="dxa"/>
            <w:gridSpan w:val="5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Доку-мент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Ответст-венный за дости-жение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Связь с показа-теляминацио-нальных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Инфор-маци-он-</w:t>
            </w:r>
          </w:p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наясисте-ма</w:t>
            </w:r>
          </w:p>
        </w:tc>
      </w:tr>
      <w:tr w:rsidR="00063917" w:rsidRPr="009B307A" w:rsidTr="00BD5E58"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C412AB"/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C412AB"/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C412AB"/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C412AB"/>
        </w:tc>
        <w:tc>
          <w:tcPr>
            <w:tcW w:w="737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C412AB"/>
        </w:tc>
        <w:tc>
          <w:tcPr>
            <w:tcW w:w="992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C412AB"/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063917" w:rsidRPr="009B307A" w:rsidRDefault="00063917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зна-че-ние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063917" w:rsidRPr="009B307A" w:rsidRDefault="00063917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063917" w:rsidRPr="009B307A" w:rsidRDefault="00063917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2025</w:t>
            </w:r>
          </w:p>
          <w:p w:rsidR="00063917" w:rsidRPr="009B307A" w:rsidRDefault="00063917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063917" w:rsidRPr="009B307A" w:rsidRDefault="00063917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2026</w:t>
            </w:r>
          </w:p>
          <w:p w:rsidR="00063917" w:rsidRPr="009B307A" w:rsidRDefault="00063917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063917" w:rsidRPr="009B307A" w:rsidRDefault="00063917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673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9B307A" w:rsidRDefault="00063917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886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9B307A" w:rsidRDefault="00063917" w:rsidP="00267B9A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2030</w:t>
            </w:r>
          </w:p>
          <w:p w:rsidR="00063917" w:rsidRDefault="00063917" w:rsidP="00267B9A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  <w:p w:rsidR="00063917" w:rsidRPr="009B307A" w:rsidRDefault="00063917" w:rsidP="00267B9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C412AB"/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C412AB"/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C412AB"/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C412AB"/>
        </w:tc>
      </w:tr>
    </w:tbl>
    <w:p w:rsidR="00063917" w:rsidRPr="009B307A" w:rsidRDefault="00063917" w:rsidP="00383DFB">
      <w:pPr>
        <w:rPr>
          <w:sz w:val="2"/>
        </w:rPr>
      </w:pPr>
    </w:p>
    <w:tbl>
      <w:tblPr>
        <w:tblW w:w="15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1544"/>
        <w:gridCol w:w="741"/>
        <w:gridCol w:w="1143"/>
        <w:gridCol w:w="737"/>
        <w:gridCol w:w="992"/>
        <w:gridCol w:w="709"/>
        <w:gridCol w:w="851"/>
        <w:gridCol w:w="708"/>
        <w:gridCol w:w="709"/>
        <w:gridCol w:w="709"/>
        <w:gridCol w:w="672"/>
        <w:gridCol w:w="37"/>
        <w:gridCol w:w="850"/>
        <w:gridCol w:w="858"/>
        <w:gridCol w:w="1285"/>
        <w:gridCol w:w="1042"/>
        <w:gridCol w:w="961"/>
        <w:gridCol w:w="24"/>
      </w:tblGrid>
      <w:tr w:rsidR="00063917" w:rsidRPr="009B307A" w:rsidTr="00BD5E58">
        <w:trPr>
          <w:gridAfter w:val="1"/>
          <w:wAfter w:w="24" w:type="dxa"/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063917" w:rsidRPr="009B307A" w:rsidRDefault="00063917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063917" w:rsidRPr="009B307A" w:rsidRDefault="00063917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063917" w:rsidRPr="009B307A" w:rsidRDefault="00063917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063917" w:rsidRPr="009B307A" w:rsidRDefault="00063917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4</w:t>
            </w:r>
          </w:p>
        </w:tc>
        <w:tc>
          <w:tcPr>
            <w:tcW w:w="737" w:type="dxa"/>
            <w:tcMar>
              <w:left w:w="57" w:type="dxa"/>
              <w:right w:w="57" w:type="dxa"/>
            </w:tcMar>
          </w:tcPr>
          <w:p w:rsidR="00063917" w:rsidRPr="009B307A" w:rsidRDefault="00063917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5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063917" w:rsidRPr="009B307A" w:rsidRDefault="00063917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6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063917" w:rsidRPr="009B307A" w:rsidRDefault="00063917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7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063917" w:rsidRPr="009B307A" w:rsidRDefault="00063917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8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063917" w:rsidRPr="009B307A" w:rsidRDefault="00063917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063917" w:rsidRPr="009B307A" w:rsidRDefault="00063917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063917" w:rsidRPr="009B307A" w:rsidRDefault="00063917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w="672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9B307A" w:rsidRDefault="00063917" w:rsidP="00267B9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87" w:type="dxa"/>
            <w:gridSpan w:val="2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9B307A" w:rsidRDefault="00063917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063917" w:rsidRPr="009B307A" w:rsidRDefault="00063917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063917" w:rsidRPr="009B307A" w:rsidRDefault="00063917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063917" w:rsidRPr="009B307A" w:rsidRDefault="00063917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063917" w:rsidRPr="009B307A" w:rsidRDefault="00063917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063917" w:rsidRPr="009B307A" w:rsidTr="00267B9A">
        <w:tc>
          <w:tcPr>
            <w:tcW w:w="15142" w:type="dxa"/>
            <w:gridSpan w:val="19"/>
            <w:tcMar>
              <w:left w:w="57" w:type="dxa"/>
              <w:right w:w="57" w:type="dxa"/>
            </w:tcMar>
          </w:tcPr>
          <w:p w:rsidR="00063917" w:rsidRPr="009B307A" w:rsidRDefault="00063917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1. Задача комплекса процессных мероприятий «Выполнены мероприятия </w:t>
            </w:r>
            <w:r w:rsidRPr="009B307A">
              <w:rPr>
                <w:sz w:val="24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063917" w:rsidRPr="009B307A" w:rsidTr="00BD5E58">
        <w:trPr>
          <w:gridAfter w:val="1"/>
          <w:wAfter w:w="24" w:type="dxa"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063917" w:rsidRPr="009B307A" w:rsidRDefault="00063917" w:rsidP="00C412A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</w:t>
            </w:r>
            <w:r>
              <w:rPr>
                <w:sz w:val="24"/>
              </w:rPr>
              <w:t>1</w:t>
            </w:r>
            <w:r w:rsidRPr="009B307A">
              <w:rPr>
                <w:sz w:val="24"/>
              </w:rPr>
              <w:t>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063917" w:rsidRPr="00D37558" w:rsidRDefault="00063917" w:rsidP="00842967">
            <w:pPr>
              <w:widowControl w:val="0"/>
              <w:rPr>
                <w:sz w:val="24"/>
              </w:rPr>
            </w:pPr>
            <w:r w:rsidRPr="00D37558">
              <w:rPr>
                <w:sz w:val="24"/>
              </w:rPr>
              <w:t>Количество подготовлен</w:t>
            </w:r>
            <w:r>
              <w:rPr>
                <w:sz w:val="24"/>
              </w:rPr>
              <w:softHyphen/>
            </w:r>
            <w:r w:rsidRPr="00D37558">
              <w:rPr>
                <w:sz w:val="24"/>
              </w:rPr>
              <w:t xml:space="preserve">ных </w:t>
            </w:r>
            <w:r>
              <w:rPr>
                <w:sz w:val="24"/>
              </w:rPr>
              <w:t>работников гражданской обороны</w:t>
            </w:r>
          </w:p>
          <w:p w:rsidR="00063917" w:rsidRPr="00D37558" w:rsidRDefault="00063917" w:rsidP="00C412AB">
            <w:pPr>
              <w:widowControl w:val="0"/>
              <w:rPr>
                <w:sz w:val="24"/>
              </w:rPr>
            </w:pP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063917" w:rsidRPr="00D37558" w:rsidRDefault="00063917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063917" w:rsidRPr="00D37558" w:rsidRDefault="00063917" w:rsidP="00C412A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063917" w:rsidRPr="00D37558" w:rsidRDefault="00063917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возраста-ние</w:t>
            </w:r>
          </w:p>
        </w:tc>
        <w:tc>
          <w:tcPr>
            <w:tcW w:w="737" w:type="dxa"/>
            <w:tcMar>
              <w:left w:w="57" w:type="dxa"/>
              <w:right w:w="57" w:type="dxa"/>
            </w:tcMar>
          </w:tcPr>
          <w:p w:rsidR="00063917" w:rsidRPr="00D37558" w:rsidRDefault="00063917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человек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063917" w:rsidRPr="00D37558" w:rsidRDefault="00063917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ведом-ствен-ный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063917" w:rsidRPr="00D37558" w:rsidRDefault="00063917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063917" w:rsidRPr="00D37558" w:rsidRDefault="00063917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</w:p>
        </w:tc>
        <w:tc>
          <w:tcPr>
            <w:tcW w:w="708" w:type="dxa"/>
            <w:tcMar>
              <w:left w:w="57" w:type="dxa"/>
              <w:right w:w="57" w:type="dxa"/>
            </w:tcMar>
          </w:tcPr>
          <w:p w:rsidR="00063917" w:rsidRPr="00D37558" w:rsidRDefault="00063917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063917" w:rsidRPr="00D37558" w:rsidRDefault="00063917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063917" w:rsidRPr="00D37558" w:rsidRDefault="00063917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D37558" w:rsidRDefault="00063917" w:rsidP="00267B9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D37558" w:rsidRDefault="00063917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063917" w:rsidRPr="00D37558" w:rsidRDefault="00063917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063917" w:rsidRPr="00D37558" w:rsidRDefault="00063917" w:rsidP="00C412A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063917" w:rsidRPr="00D37558" w:rsidRDefault="00063917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отсут-ствует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063917" w:rsidRPr="00D37558" w:rsidRDefault="00063917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инфор-мацион-</w:t>
            </w:r>
          </w:p>
          <w:p w:rsidR="00063917" w:rsidRPr="00D37558" w:rsidRDefault="00063917" w:rsidP="00C412AB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наясисте-маотсут-ствует</w:t>
            </w:r>
          </w:p>
        </w:tc>
      </w:tr>
    </w:tbl>
    <w:p w:rsidR="00063917" w:rsidRPr="009B307A" w:rsidRDefault="00063917" w:rsidP="00383DFB">
      <w:pPr>
        <w:widowControl w:val="0"/>
        <w:ind w:firstLine="709"/>
        <w:jc w:val="both"/>
        <w:rPr>
          <w:sz w:val="28"/>
        </w:rPr>
      </w:pPr>
    </w:p>
    <w:p w:rsidR="00063917" w:rsidRPr="009B307A" w:rsidRDefault="00063917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063917" w:rsidRPr="009B307A" w:rsidRDefault="00063917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Используемые сокращения:</w:t>
      </w:r>
    </w:p>
    <w:p w:rsidR="00063917" w:rsidRPr="009B307A" w:rsidRDefault="00063917" w:rsidP="00383DF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9B307A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программы;</w:t>
      </w:r>
    </w:p>
    <w:p w:rsidR="00063917" w:rsidRPr="009B307A" w:rsidRDefault="00063917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измерения;</w:t>
      </w:r>
    </w:p>
    <w:p w:rsidR="00063917" w:rsidRPr="009B307A" w:rsidRDefault="00063917" w:rsidP="008A2DD0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 xml:space="preserve">Стратегия –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>
        <w:rPr>
          <w:color w:val="auto"/>
          <w:sz w:val="28"/>
        </w:rPr>
        <w:t>Алексеевского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063917" w:rsidRPr="009B307A" w:rsidRDefault="00063917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.</w:t>
      </w:r>
    </w:p>
    <w:p w:rsidR="00063917" w:rsidRPr="009B307A" w:rsidRDefault="00063917" w:rsidP="00383DFB">
      <w:pPr>
        <w:widowControl w:val="0"/>
        <w:jc w:val="center"/>
        <w:rPr>
          <w:sz w:val="28"/>
        </w:rPr>
      </w:pPr>
      <w:r w:rsidRPr="009B307A">
        <w:br w:type="page"/>
      </w:r>
      <w:r w:rsidRPr="009B307A">
        <w:rPr>
          <w:sz w:val="28"/>
        </w:rPr>
        <w:t xml:space="preserve">3. Перечень мероприятий (результатов) комплекса процессных мероприятий </w:t>
      </w:r>
    </w:p>
    <w:p w:rsidR="00063917" w:rsidRPr="009B307A" w:rsidRDefault="00063917" w:rsidP="00383DFB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2"/>
        <w:gridCol w:w="2886"/>
        <w:gridCol w:w="1586"/>
        <w:gridCol w:w="2093"/>
        <w:gridCol w:w="1443"/>
        <w:gridCol w:w="1442"/>
        <w:gridCol w:w="1010"/>
        <w:gridCol w:w="866"/>
        <w:gridCol w:w="865"/>
        <w:gridCol w:w="984"/>
        <w:gridCol w:w="902"/>
      </w:tblGrid>
      <w:tr w:rsidR="00063917" w:rsidRPr="009B307A" w:rsidTr="00BD5E58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№ п/п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Тип меро-приятия (результата) </w:t>
            </w:r>
          </w:p>
        </w:tc>
        <w:tc>
          <w:tcPr>
            <w:tcW w:w="2093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Единица измерения (по ОКЕИ)</w:t>
            </w:r>
          </w:p>
        </w:tc>
        <w:tc>
          <w:tcPr>
            <w:tcW w:w="2452" w:type="dxa"/>
            <w:gridSpan w:val="2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Базовое значение</w:t>
            </w:r>
          </w:p>
        </w:tc>
        <w:tc>
          <w:tcPr>
            <w:tcW w:w="3617" w:type="dxa"/>
            <w:gridSpan w:val="4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 результата по годам реализации</w:t>
            </w:r>
          </w:p>
        </w:tc>
      </w:tr>
      <w:tr w:rsidR="00063917" w:rsidRPr="009B307A" w:rsidTr="00BD5E58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383DFB"/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383DFB"/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383DFB"/>
        </w:tc>
        <w:tc>
          <w:tcPr>
            <w:tcW w:w="2093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383DFB"/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383DFB"/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год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98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063917" w:rsidRPr="009B307A" w:rsidRDefault="00063917" w:rsidP="00BD5E5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</w:tr>
    </w:tbl>
    <w:p w:rsidR="00063917" w:rsidRPr="009B307A" w:rsidRDefault="00063917" w:rsidP="00383DFB">
      <w:pPr>
        <w:rPr>
          <w:sz w:val="2"/>
        </w:rPr>
      </w:pPr>
    </w:p>
    <w:tbl>
      <w:tblPr>
        <w:tblW w:w="147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2"/>
        <w:gridCol w:w="2886"/>
        <w:gridCol w:w="1586"/>
        <w:gridCol w:w="2093"/>
        <w:gridCol w:w="1443"/>
        <w:gridCol w:w="1442"/>
        <w:gridCol w:w="1010"/>
        <w:gridCol w:w="866"/>
        <w:gridCol w:w="865"/>
        <w:gridCol w:w="975"/>
        <w:gridCol w:w="911"/>
      </w:tblGrid>
      <w:tr w:rsidR="00063917" w:rsidRPr="009B307A" w:rsidTr="00BD5E58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2093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5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7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8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9</w:t>
            </w:r>
          </w:p>
        </w:tc>
        <w:tc>
          <w:tcPr>
            <w:tcW w:w="97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</w:t>
            </w:r>
          </w:p>
        </w:tc>
        <w:tc>
          <w:tcPr>
            <w:tcW w:w="911" w:type="dxa"/>
            <w:tcBorders>
              <w:left w:val="single" w:sz="4" w:space="0" w:color="auto"/>
            </w:tcBorders>
          </w:tcPr>
          <w:p w:rsidR="00063917" w:rsidRPr="009B307A" w:rsidRDefault="00063917" w:rsidP="00BD5E5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063917" w:rsidRPr="009B307A" w:rsidTr="00BD5E58">
        <w:tc>
          <w:tcPr>
            <w:tcW w:w="14799" w:type="dxa"/>
            <w:gridSpan w:val="11"/>
            <w:tcMar>
              <w:left w:w="57" w:type="dxa"/>
              <w:right w:w="57" w:type="dxa"/>
            </w:tcMar>
          </w:tcPr>
          <w:p w:rsidR="00063917" w:rsidRPr="009B307A" w:rsidRDefault="00063917" w:rsidP="00BD5E58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1. Задача комплекса процессных мероприятий «Выполнены мероприятия </w:t>
            </w:r>
            <w:r w:rsidRPr="009B307A">
              <w:rPr>
                <w:sz w:val="28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063917" w:rsidRPr="009B307A" w:rsidTr="00BD5E58">
        <w:tc>
          <w:tcPr>
            <w:tcW w:w="722" w:type="dxa"/>
            <w:tcMar>
              <w:left w:w="57" w:type="dxa"/>
              <w:right w:w="57" w:type="dxa"/>
            </w:tcMar>
          </w:tcPr>
          <w:p w:rsidR="00063917" w:rsidRPr="009B307A" w:rsidRDefault="00063917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063917" w:rsidRPr="00CA5789" w:rsidRDefault="00063917" w:rsidP="00AE16BE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</w:rPr>
              <w:t>Поддержание в готовности и модернизация системы оповещения населения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063917" w:rsidRPr="009B307A" w:rsidRDefault="00063917" w:rsidP="00AE16BE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приобретен</w:t>
            </w:r>
            <w:r>
              <w:rPr>
                <w:sz w:val="28"/>
              </w:rPr>
              <w:t xml:space="preserve">ы </w:t>
            </w:r>
            <w:r w:rsidRPr="009B307A">
              <w:rPr>
                <w:sz w:val="28"/>
              </w:rPr>
              <w:t>товар</w:t>
            </w:r>
            <w:r>
              <w:rPr>
                <w:sz w:val="28"/>
              </w:rPr>
              <w:t>ы</w:t>
            </w:r>
            <w:r w:rsidRPr="009B307A">
              <w:rPr>
                <w:sz w:val="28"/>
              </w:rPr>
              <w:t>, работ и услуг</w:t>
            </w:r>
          </w:p>
        </w:tc>
        <w:tc>
          <w:tcPr>
            <w:tcW w:w="2093" w:type="dxa"/>
            <w:tcMar>
              <w:left w:w="57" w:type="dxa"/>
              <w:right w:w="57" w:type="dxa"/>
            </w:tcMar>
          </w:tcPr>
          <w:p w:rsidR="00063917" w:rsidRPr="009B307A" w:rsidRDefault="00063917" w:rsidP="004C47E9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финансовое обеспечение поддержания </w:t>
            </w:r>
            <w:r>
              <w:rPr>
                <w:sz w:val="28"/>
              </w:rPr>
              <w:t xml:space="preserve">в </w:t>
            </w:r>
            <w:r w:rsidRPr="009B307A">
              <w:rPr>
                <w:sz w:val="28"/>
              </w:rPr>
              <w:t xml:space="preserve">готовности 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063917" w:rsidRPr="009B307A" w:rsidRDefault="00063917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процентов</w:t>
            </w:r>
          </w:p>
        </w:tc>
        <w:tc>
          <w:tcPr>
            <w:tcW w:w="1442" w:type="dxa"/>
            <w:tcMar>
              <w:left w:w="57" w:type="dxa"/>
              <w:right w:w="57" w:type="dxa"/>
            </w:tcMar>
          </w:tcPr>
          <w:p w:rsidR="00063917" w:rsidRPr="009B307A" w:rsidRDefault="00063917" w:rsidP="004C47E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063917" w:rsidRPr="009B307A" w:rsidRDefault="00063917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063917" w:rsidRPr="009B307A" w:rsidRDefault="00063917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063917" w:rsidRPr="009B307A" w:rsidRDefault="00063917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  <w:tc>
          <w:tcPr>
            <w:tcW w:w="97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9B307A" w:rsidRDefault="00063917" w:rsidP="004C47E9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100</w:t>
            </w:r>
          </w:p>
        </w:tc>
        <w:tc>
          <w:tcPr>
            <w:tcW w:w="911" w:type="dxa"/>
            <w:tcBorders>
              <w:left w:val="single" w:sz="4" w:space="0" w:color="auto"/>
            </w:tcBorders>
          </w:tcPr>
          <w:p w:rsidR="00063917" w:rsidRPr="009B307A" w:rsidRDefault="00063917" w:rsidP="00BD5E5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</w:tr>
    </w:tbl>
    <w:p w:rsidR="00063917" w:rsidRPr="009B307A" w:rsidRDefault="00063917" w:rsidP="00383DFB">
      <w:pPr>
        <w:widowControl w:val="0"/>
        <w:ind w:firstLine="709"/>
        <w:jc w:val="both"/>
        <w:rPr>
          <w:sz w:val="28"/>
        </w:rPr>
      </w:pPr>
    </w:p>
    <w:p w:rsidR="00063917" w:rsidRPr="009B307A" w:rsidRDefault="00063917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063917" w:rsidRPr="009B307A" w:rsidRDefault="00063917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Используемое сокращение:</w:t>
      </w:r>
    </w:p>
    <w:p w:rsidR="00063917" w:rsidRPr="009B307A" w:rsidRDefault="00063917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измерения.</w:t>
      </w:r>
    </w:p>
    <w:p w:rsidR="00063917" w:rsidRDefault="00063917" w:rsidP="00383DFB">
      <w:pPr>
        <w:widowControl w:val="0"/>
        <w:jc w:val="center"/>
        <w:rPr>
          <w:sz w:val="28"/>
        </w:rPr>
      </w:pPr>
    </w:p>
    <w:p w:rsidR="00063917" w:rsidRDefault="00063917" w:rsidP="00383DFB">
      <w:pPr>
        <w:widowControl w:val="0"/>
        <w:jc w:val="center"/>
        <w:rPr>
          <w:sz w:val="28"/>
        </w:rPr>
      </w:pPr>
    </w:p>
    <w:p w:rsidR="00063917" w:rsidRDefault="00063917" w:rsidP="00383DFB">
      <w:pPr>
        <w:widowControl w:val="0"/>
        <w:jc w:val="center"/>
        <w:rPr>
          <w:sz w:val="28"/>
        </w:rPr>
      </w:pPr>
    </w:p>
    <w:p w:rsidR="00063917" w:rsidRDefault="00063917" w:rsidP="00383DFB">
      <w:pPr>
        <w:widowControl w:val="0"/>
        <w:jc w:val="center"/>
        <w:rPr>
          <w:sz w:val="28"/>
        </w:rPr>
      </w:pPr>
    </w:p>
    <w:p w:rsidR="00063917" w:rsidRDefault="00063917" w:rsidP="00383DFB">
      <w:pPr>
        <w:widowControl w:val="0"/>
        <w:jc w:val="center"/>
        <w:rPr>
          <w:sz w:val="28"/>
        </w:rPr>
      </w:pPr>
    </w:p>
    <w:p w:rsidR="00063917" w:rsidRDefault="00063917" w:rsidP="00383DFB">
      <w:pPr>
        <w:widowControl w:val="0"/>
        <w:jc w:val="center"/>
        <w:rPr>
          <w:sz w:val="28"/>
        </w:rPr>
      </w:pPr>
    </w:p>
    <w:p w:rsidR="00063917" w:rsidRDefault="00063917" w:rsidP="00383DFB">
      <w:pPr>
        <w:widowControl w:val="0"/>
        <w:jc w:val="center"/>
        <w:rPr>
          <w:sz w:val="28"/>
        </w:rPr>
      </w:pPr>
    </w:p>
    <w:p w:rsidR="00063917" w:rsidRDefault="00063917" w:rsidP="00383DFB">
      <w:pPr>
        <w:widowControl w:val="0"/>
        <w:jc w:val="center"/>
        <w:rPr>
          <w:sz w:val="28"/>
        </w:rPr>
      </w:pPr>
    </w:p>
    <w:p w:rsidR="00063917" w:rsidRDefault="00063917" w:rsidP="00383DFB">
      <w:pPr>
        <w:widowControl w:val="0"/>
        <w:jc w:val="center"/>
        <w:rPr>
          <w:sz w:val="28"/>
        </w:rPr>
      </w:pPr>
    </w:p>
    <w:p w:rsidR="00063917" w:rsidRDefault="00063917" w:rsidP="00383DFB">
      <w:pPr>
        <w:widowControl w:val="0"/>
        <w:jc w:val="center"/>
        <w:rPr>
          <w:sz w:val="28"/>
        </w:rPr>
      </w:pPr>
    </w:p>
    <w:p w:rsidR="00063917" w:rsidRDefault="00063917" w:rsidP="00383DFB">
      <w:pPr>
        <w:widowControl w:val="0"/>
        <w:jc w:val="center"/>
        <w:rPr>
          <w:sz w:val="28"/>
        </w:rPr>
      </w:pPr>
    </w:p>
    <w:p w:rsidR="00063917" w:rsidRDefault="00063917" w:rsidP="00383DFB">
      <w:pPr>
        <w:widowControl w:val="0"/>
        <w:jc w:val="center"/>
        <w:rPr>
          <w:sz w:val="28"/>
        </w:rPr>
      </w:pPr>
    </w:p>
    <w:p w:rsidR="00063917" w:rsidRPr="009B307A" w:rsidRDefault="00063917" w:rsidP="00383DFB">
      <w:pPr>
        <w:widowControl w:val="0"/>
        <w:jc w:val="center"/>
        <w:rPr>
          <w:sz w:val="28"/>
        </w:rPr>
      </w:pPr>
    </w:p>
    <w:p w:rsidR="00063917" w:rsidRPr="00D37558" w:rsidRDefault="00063917" w:rsidP="00CC1259">
      <w:pPr>
        <w:widowControl w:val="0"/>
        <w:jc w:val="center"/>
        <w:rPr>
          <w:sz w:val="28"/>
        </w:rPr>
      </w:pPr>
      <w:r w:rsidRPr="00D37558">
        <w:rPr>
          <w:sz w:val="28"/>
        </w:rPr>
        <w:t>4. Параметры финансового обеспечения комплекса процессных мероприятий</w:t>
      </w:r>
    </w:p>
    <w:p w:rsidR="00063917" w:rsidRPr="00D37558" w:rsidRDefault="00063917" w:rsidP="00CC1259">
      <w:pPr>
        <w:widowControl w:val="0"/>
        <w:jc w:val="center"/>
        <w:rPr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7"/>
        <w:gridCol w:w="6301"/>
        <w:gridCol w:w="3435"/>
        <w:gridCol w:w="724"/>
        <w:gridCol w:w="720"/>
        <w:gridCol w:w="900"/>
        <w:gridCol w:w="866"/>
        <w:gridCol w:w="1058"/>
      </w:tblGrid>
      <w:tr w:rsidR="00063917" w:rsidRPr="00E60A89" w:rsidTr="00150132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№ п/п</w:t>
            </w:r>
          </w:p>
        </w:tc>
        <w:tc>
          <w:tcPr>
            <w:tcW w:w="6301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Наименование комплекса процессных мероприятий, мероприятия (результата), </w:t>
            </w:r>
          </w:p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источник финансового обеспечения</w:t>
            </w:r>
          </w:p>
        </w:tc>
        <w:tc>
          <w:tcPr>
            <w:tcW w:w="3435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Код бюджетной</w:t>
            </w:r>
          </w:p>
          <w:p w:rsidR="00063917" w:rsidRPr="00E60A89" w:rsidRDefault="00063917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4268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Объем расходов по годам реализации </w:t>
            </w:r>
          </w:p>
          <w:p w:rsidR="00063917" w:rsidRPr="00E60A89" w:rsidRDefault="00063917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(тыс. рублей)</w:t>
            </w:r>
          </w:p>
        </w:tc>
      </w:tr>
      <w:tr w:rsidR="00063917" w:rsidRPr="00E60A89" w:rsidTr="0090343C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rPr>
                <w:sz w:val="28"/>
                <w:szCs w:val="28"/>
              </w:rPr>
            </w:pPr>
          </w:p>
        </w:tc>
        <w:tc>
          <w:tcPr>
            <w:tcW w:w="6301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rPr>
                <w:sz w:val="28"/>
                <w:szCs w:val="28"/>
              </w:rPr>
            </w:pPr>
          </w:p>
        </w:tc>
        <w:tc>
          <w:tcPr>
            <w:tcW w:w="3435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rPr>
                <w:sz w:val="28"/>
                <w:szCs w:val="28"/>
              </w:rPr>
            </w:pPr>
          </w:p>
        </w:tc>
        <w:tc>
          <w:tcPr>
            <w:tcW w:w="72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2025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2026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2027</w:t>
            </w:r>
          </w:p>
        </w:tc>
        <w:tc>
          <w:tcPr>
            <w:tcW w:w="866" w:type="dxa"/>
            <w:tcBorders>
              <w:left w:val="single" w:sz="4" w:space="0" w:color="auto"/>
            </w:tcBorders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105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Всего</w:t>
            </w:r>
          </w:p>
        </w:tc>
      </w:tr>
    </w:tbl>
    <w:p w:rsidR="00063917" w:rsidRPr="00E60A89" w:rsidRDefault="00063917" w:rsidP="00CC1259">
      <w:pPr>
        <w:rPr>
          <w:sz w:val="28"/>
          <w:szCs w:val="28"/>
        </w:rPr>
      </w:pPr>
    </w:p>
    <w:tbl>
      <w:tblPr>
        <w:tblW w:w="145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7"/>
        <w:gridCol w:w="6311"/>
        <w:gridCol w:w="567"/>
        <w:gridCol w:w="597"/>
        <w:gridCol w:w="1549"/>
        <w:gridCol w:w="723"/>
        <w:gridCol w:w="713"/>
        <w:gridCol w:w="720"/>
        <w:gridCol w:w="900"/>
        <w:gridCol w:w="882"/>
        <w:gridCol w:w="1042"/>
      </w:tblGrid>
      <w:tr w:rsidR="00063917" w:rsidRPr="00E60A89" w:rsidTr="0090343C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1</w:t>
            </w: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</w:t>
            </w:r>
          </w:p>
        </w:tc>
        <w:tc>
          <w:tcPr>
            <w:tcW w:w="343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3</w:t>
            </w:r>
          </w:p>
        </w:tc>
        <w:tc>
          <w:tcPr>
            <w:tcW w:w="71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4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5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6</w:t>
            </w:r>
          </w:p>
        </w:tc>
        <w:tc>
          <w:tcPr>
            <w:tcW w:w="882" w:type="dxa"/>
            <w:tcBorders>
              <w:left w:val="single" w:sz="4" w:space="0" w:color="auto"/>
            </w:tcBorders>
          </w:tcPr>
          <w:p w:rsidR="00063917" w:rsidRPr="00E60A89" w:rsidRDefault="00063917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063917" w:rsidRPr="00E60A89" w:rsidTr="0090343C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1.</w:t>
            </w: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Комплекс процессных мероприятий «Защита населения</w:t>
            </w:r>
            <w:r>
              <w:rPr>
                <w:sz w:val="28"/>
                <w:szCs w:val="28"/>
              </w:rPr>
              <w:t xml:space="preserve"> </w:t>
            </w:r>
            <w:r w:rsidRPr="00E60A89">
              <w:rPr>
                <w:sz w:val="28"/>
                <w:szCs w:val="28"/>
              </w:rPr>
              <w:t xml:space="preserve">от чрезвычайных ситуаций» (всего), </w:t>
            </w:r>
          </w:p>
          <w:p w:rsidR="00063917" w:rsidRPr="00E60A89" w:rsidRDefault="00063917" w:rsidP="00150132">
            <w:pPr>
              <w:widowControl w:val="0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в том числе:</w:t>
            </w:r>
          </w:p>
        </w:tc>
        <w:tc>
          <w:tcPr>
            <w:tcW w:w="343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71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882" w:type="dxa"/>
            <w:tcBorders>
              <w:left w:val="single" w:sz="4" w:space="0" w:color="auto"/>
            </w:tcBorders>
          </w:tcPr>
          <w:p w:rsidR="00063917" w:rsidRPr="00E60A89" w:rsidRDefault="00063917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063917" w:rsidRPr="00E60A89" w:rsidTr="0090343C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Х</w:t>
            </w:r>
          </w:p>
        </w:tc>
        <w:tc>
          <w:tcPr>
            <w:tcW w:w="71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882" w:type="dxa"/>
            <w:tcBorders>
              <w:left w:val="single" w:sz="4" w:space="0" w:color="auto"/>
            </w:tcBorders>
          </w:tcPr>
          <w:p w:rsidR="00063917" w:rsidRPr="00E60A89" w:rsidRDefault="00063917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063917" w:rsidRPr="00E60A89" w:rsidTr="0090343C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882" w:type="dxa"/>
            <w:tcBorders>
              <w:left w:val="single" w:sz="4" w:space="0" w:color="auto"/>
            </w:tcBorders>
          </w:tcPr>
          <w:p w:rsidR="00063917" w:rsidRPr="00E60A89" w:rsidRDefault="00063917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063917" w:rsidRPr="00E60A89" w:rsidTr="0090343C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882" w:type="dxa"/>
            <w:tcBorders>
              <w:left w:val="single" w:sz="4" w:space="0" w:color="auto"/>
            </w:tcBorders>
          </w:tcPr>
          <w:p w:rsidR="00063917" w:rsidRPr="00E60A89" w:rsidRDefault="00063917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063917" w:rsidRPr="00E60A89" w:rsidTr="0090343C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882" w:type="dxa"/>
            <w:tcBorders>
              <w:left w:val="single" w:sz="4" w:space="0" w:color="auto"/>
            </w:tcBorders>
          </w:tcPr>
          <w:p w:rsidR="00063917" w:rsidRPr="00E60A89" w:rsidRDefault="00063917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063917" w:rsidRPr="00E60A89" w:rsidTr="0090343C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882" w:type="dxa"/>
            <w:tcBorders>
              <w:left w:val="single" w:sz="4" w:space="0" w:color="auto"/>
            </w:tcBorders>
          </w:tcPr>
          <w:p w:rsidR="00063917" w:rsidRPr="00E60A89" w:rsidRDefault="00063917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063917" w:rsidRPr="00E60A89" w:rsidTr="0090343C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2.</w:t>
            </w: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Default="00063917" w:rsidP="00E60A89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063917" w:rsidRPr="00E60A89" w:rsidRDefault="00063917" w:rsidP="00150132">
            <w:pPr>
              <w:widowControl w:val="0"/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E60A89">
              <w:rPr>
                <w:sz w:val="28"/>
                <w:szCs w:val="28"/>
              </w:rPr>
              <w:t>Поддержание в готовности и модернизация системы оповещения населения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43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882" w:type="dxa"/>
            <w:tcBorders>
              <w:left w:val="single" w:sz="4" w:space="0" w:color="auto"/>
            </w:tcBorders>
          </w:tcPr>
          <w:p w:rsidR="00063917" w:rsidRPr="00E60A89" w:rsidRDefault="00063917" w:rsidP="0090343C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063917" w:rsidRPr="00E60A89" w:rsidTr="0090343C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outlineLvl w:val="2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1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882" w:type="dxa"/>
            <w:tcBorders>
              <w:left w:val="single" w:sz="4" w:space="0" w:color="auto"/>
            </w:tcBorders>
          </w:tcPr>
          <w:p w:rsidR="00063917" w:rsidRPr="00E60A89" w:rsidRDefault="00063917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063917" w:rsidRPr="00E60A89" w:rsidTr="0090343C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882" w:type="dxa"/>
            <w:tcBorders>
              <w:left w:val="single" w:sz="4" w:space="0" w:color="auto"/>
            </w:tcBorders>
          </w:tcPr>
          <w:p w:rsidR="00063917" w:rsidRPr="00E60A89" w:rsidRDefault="00063917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063917" w:rsidRPr="00E60A89" w:rsidTr="0090343C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882" w:type="dxa"/>
            <w:tcBorders>
              <w:left w:val="single" w:sz="4" w:space="0" w:color="auto"/>
            </w:tcBorders>
          </w:tcPr>
          <w:p w:rsidR="00063917" w:rsidRPr="00E60A89" w:rsidRDefault="00063917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063917" w:rsidRPr="00E60A89" w:rsidTr="0090343C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882" w:type="dxa"/>
            <w:tcBorders>
              <w:left w:val="single" w:sz="4" w:space="0" w:color="auto"/>
            </w:tcBorders>
          </w:tcPr>
          <w:p w:rsidR="00063917" w:rsidRPr="00E60A89" w:rsidRDefault="00063917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  <w:tr w:rsidR="00063917" w:rsidRPr="00E60A89" w:rsidTr="0090343C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spacing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31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191A9E" w:rsidRDefault="00063917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6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9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150132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1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  <w:tc>
          <w:tcPr>
            <w:tcW w:w="882" w:type="dxa"/>
            <w:tcBorders>
              <w:left w:val="single" w:sz="4" w:space="0" w:color="auto"/>
            </w:tcBorders>
          </w:tcPr>
          <w:p w:rsidR="00063917" w:rsidRPr="00E60A89" w:rsidRDefault="00063917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E60A89" w:rsidRDefault="00063917" w:rsidP="00DD308B">
            <w:pPr>
              <w:widowControl w:val="0"/>
              <w:jc w:val="center"/>
              <w:rPr>
                <w:sz w:val="28"/>
                <w:szCs w:val="28"/>
              </w:rPr>
            </w:pPr>
            <w:r w:rsidRPr="00E60A89">
              <w:rPr>
                <w:sz w:val="28"/>
                <w:szCs w:val="28"/>
              </w:rPr>
              <w:t>-</w:t>
            </w:r>
          </w:p>
        </w:tc>
      </w:tr>
    </w:tbl>
    <w:p w:rsidR="00063917" w:rsidRPr="00D37558" w:rsidRDefault="00063917" w:rsidP="00CC1259">
      <w:pPr>
        <w:widowControl w:val="0"/>
        <w:ind w:firstLine="709"/>
        <w:jc w:val="both"/>
        <w:rPr>
          <w:sz w:val="10"/>
        </w:rPr>
      </w:pPr>
    </w:p>
    <w:p w:rsidR="00063917" w:rsidRPr="00D37558" w:rsidRDefault="00063917" w:rsidP="00CC1259">
      <w:pPr>
        <w:widowControl w:val="0"/>
        <w:ind w:firstLine="709"/>
        <w:jc w:val="both"/>
        <w:rPr>
          <w:sz w:val="28"/>
        </w:rPr>
      </w:pPr>
      <w:r w:rsidRPr="00D37558">
        <w:rPr>
          <w:sz w:val="28"/>
        </w:rPr>
        <w:t>Примечание.</w:t>
      </w:r>
    </w:p>
    <w:p w:rsidR="00063917" w:rsidRPr="00D37558" w:rsidRDefault="00063917" w:rsidP="00CC1259">
      <w:pPr>
        <w:widowControl w:val="0"/>
        <w:tabs>
          <w:tab w:val="left" w:pos="11057"/>
        </w:tabs>
        <w:ind w:firstLine="709"/>
        <w:jc w:val="both"/>
        <w:rPr>
          <w:sz w:val="28"/>
        </w:rPr>
      </w:pPr>
      <w:r w:rsidRPr="00D37558">
        <w:rPr>
          <w:sz w:val="28"/>
        </w:rPr>
        <w:t>X – данные ячейки не заполняются.</w:t>
      </w:r>
    </w:p>
    <w:p w:rsidR="00063917" w:rsidRPr="009B307A" w:rsidRDefault="00063917" w:rsidP="00EA695C">
      <w:pPr>
        <w:widowControl w:val="0"/>
        <w:tabs>
          <w:tab w:val="left" w:pos="11057"/>
        </w:tabs>
        <w:ind w:firstLine="709"/>
        <w:jc w:val="both"/>
        <w:rPr>
          <w:sz w:val="28"/>
        </w:rPr>
      </w:pPr>
    </w:p>
    <w:p w:rsidR="00063917" w:rsidRPr="009F7CF2" w:rsidRDefault="00063917" w:rsidP="00383DFB">
      <w:pPr>
        <w:widowControl w:val="0"/>
        <w:tabs>
          <w:tab w:val="left" w:pos="11057"/>
        </w:tabs>
        <w:jc w:val="center"/>
        <w:rPr>
          <w:color w:val="auto"/>
          <w:sz w:val="28"/>
          <w:szCs w:val="28"/>
        </w:rPr>
      </w:pPr>
      <w:r w:rsidRPr="009B307A">
        <w:br w:type="page"/>
      </w:r>
      <w:r w:rsidRPr="009F7CF2">
        <w:rPr>
          <w:color w:val="auto"/>
          <w:sz w:val="28"/>
          <w:szCs w:val="28"/>
        </w:rPr>
        <w:t>5. План реализации комплекса процессных мероприятий на 202</w:t>
      </w:r>
      <w:r>
        <w:rPr>
          <w:color w:val="auto"/>
          <w:sz w:val="28"/>
          <w:szCs w:val="28"/>
        </w:rPr>
        <w:t>5</w:t>
      </w:r>
      <w:r w:rsidRPr="009F7CF2">
        <w:rPr>
          <w:color w:val="auto"/>
          <w:sz w:val="28"/>
          <w:szCs w:val="28"/>
        </w:rPr>
        <w:t xml:space="preserve"> – 202</w:t>
      </w:r>
      <w:r>
        <w:rPr>
          <w:color w:val="auto"/>
          <w:sz w:val="28"/>
          <w:szCs w:val="28"/>
        </w:rPr>
        <w:t>8</w:t>
      </w:r>
      <w:r w:rsidRPr="009F7CF2">
        <w:rPr>
          <w:color w:val="auto"/>
          <w:sz w:val="28"/>
          <w:szCs w:val="28"/>
        </w:rPr>
        <w:t xml:space="preserve"> годы</w:t>
      </w:r>
    </w:p>
    <w:p w:rsidR="00063917" w:rsidRPr="009F7CF2" w:rsidRDefault="00063917" w:rsidP="00383DFB">
      <w:pPr>
        <w:widowControl w:val="0"/>
        <w:tabs>
          <w:tab w:val="left" w:pos="11057"/>
        </w:tabs>
        <w:jc w:val="center"/>
        <w:rPr>
          <w:b/>
          <w:color w:val="auto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856"/>
        <w:gridCol w:w="4846"/>
        <w:gridCol w:w="1751"/>
        <w:gridCol w:w="3944"/>
        <w:gridCol w:w="1620"/>
        <w:gridCol w:w="1800"/>
      </w:tblGrid>
      <w:tr w:rsidR="00063917" w:rsidRPr="009F7CF2" w:rsidTr="005A3E67">
        <w:tc>
          <w:tcPr>
            <w:tcW w:w="856" w:type="dxa"/>
            <w:tcMar>
              <w:left w:w="57" w:type="dxa"/>
              <w:right w:w="57" w:type="dxa"/>
            </w:tcMar>
          </w:tcPr>
          <w:p w:rsidR="00063917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№ </w:t>
            </w:r>
          </w:p>
          <w:p w:rsidR="00063917" w:rsidRPr="009F7CF2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п/п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063917" w:rsidRPr="009F7CF2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063917" w:rsidRPr="009F7CF2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3944" w:type="dxa"/>
            <w:tcMar>
              <w:left w:w="57" w:type="dxa"/>
              <w:right w:w="57" w:type="dxa"/>
            </w:tcMar>
          </w:tcPr>
          <w:p w:rsidR="00063917" w:rsidRPr="009B307A" w:rsidRDefault="00063917" w:rsidP="00B7006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063917" w:rsidRPr="009F7CF2" w:rsidRDefault="00063917" w:rsidP="00AE16BE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B307A">
              <w:rPr>
                <w:sz w:val="28"/>
              </w:rPr>
              <w:t>(Ф.И.О., должность,)</w:t>
            </w:r>
          </w:p>
        </w:tc>
        <w:tc>
          <w:tcPr>
            <w:tcW w:w="1620" w:type="dxa"/>
            <w:tcMar>
              <w:left w:w="57" w:type="dxa"/>
              <w:right w:w="57" w:type="dxa"/>
            </w:tcMar>
          </w:tcPr>
          <w:p w:rsidR="00063917" w:rsidRPr="009F7CF2" w:rsidRDefault="00063917" w:rsidP="00AE16BE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1800" w:type="dxa"/>
            <w:tcMar>
              <w:left w:w="57" w:type="dxa"/>
              <w:right w:w="57" w:type="dxa"/>
            </w:tcMar>
          </w:tcPr>
          <w:p w:rsidR="00063917" w:rsidRPr="009F7CF2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информационная система </w:t>
            </w:r>
          </w:p>
          <w:p w:rsidR="00063917" w:rsidRPr="009F7CF2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 xml:space="preserve">(источник данных) </w:t>
            </w:r>
          </w:p>
        </w:tc>
      </w:tr>
      <w:tr w:rsidR="00063917" w:rsidRPr="009F7CF2" w:rsidTr="005A3E67">
        <w:trPr>
          <w:tblHeader/>
        </w:trPr>
        <w:tc>
          <w:tcPr>
            <w:tcW w:w="856" w:type="dxa"/>
            <w:tcMar>
              <w:left w:w="57" w:type="dxa"/>
              <w:right w:w="57" w:type="dxa"/>
            </w:tcMar>
          </w:tcPr>
          <w:p w:rsidR="00063917" w:rsidRPr="009F7CF2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063917" w:rsidRPr="009F7CF2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063917" w:rsidRPr="009F7CF2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3944" w:type="dxa"/>
            <w:tcMar>
              <w:left w:w="57" w:type="dxa"/>
              <w:right w:w="57" w:type="dxa"/>
            </w:tcMar>
          </w:tcPr>
          <w:p w:rsidR="00063917" w:rsidRPr="009F7CF2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1620" w:type="dxa"/>
            <w:tcMar>
              <w:left w:w="57" w:type="dxa"/>
              <w:right w:w="57" w:type="dxa"/>
            </w:tcMar>
          </w:tcPr>
          <w:p w:rsidR="00063917" w:rsidRPr="009F7CF2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1800" w:type="dxa"/>
            <w:tcMar>
              <w:left w:w="57" w:type="dxa"/>
              <w:right w:w="57" w:type="dxa"/>
            </w:tcMar>
          </w:tcPr>
          <w:p w:rsidR="00063917" w:rsidRPr="009F7CF2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  <w:szCs w:val="28"/>
              </w:rPr>
            </w:pPr>
            <w:r w:rsidRPr="009F7CF2">
              <w:rPr>
                <w:color w:val="auto"/>
                <w:sz w:val="28"/>
                <w:szCs w:val="28"/>
              </w:rPr>
              <w:t>6</w:t>
            </w:r>
          </w:p>
        </w:tc>
      </w:tr>
      <w:tr w:rsidR="00063917" w:rsidRPr="009F7CF2" w:rsidTr="005A3E67">
        <w:tc>
          <w:tcPr>
            <w:tcW w:w="14817" w:type="dxa"/>
            <w:gridSpan w:val="6"/>
            <w:tcMar>
              <w:left w:w="57" w:type="dxa"/>
              <w:right w:w="57" w:type="dxa"/>
            </w:tcMar>
          </w:tcPr>
          <w:p w:rsidR="00063917" w:rsidRPr="00DD5A10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 xml:space="preserve">1. Задача комплекса процессных мероприятий «Выполнены мероприятия </w:t>
            </w:r>
            <w:r w:rsidRPr="00DD5A10">
              <w:rPr>
                <w:color w:val="auto"/>
                <w:sz w:val="24"/>
                <w:szCs w:val="24"/>
              </w:rPr>
              <w:br/>
              <w:t>по защите населения от чрезвычайных ситуаций природного и техногенного характера»</w:t>
            </w:r>
          </w:p>
        </w:tc>
      </w:tr>
      <w:tr w:rsidR="00063917" w:rsidRPr="009F7CF2" w:rsidTr="005A3E67">
        <w:tc>
          <w:tcPr>
            <w:tcW w:w="856" w:type="dxa"/>
            <w:tcMar>
              <w:left w:w="57" w:type="dxa"/>
              <w:right w:w="57" w:type="dxa"/>
            </w:tcMar>
          </w:tcPr>
          <w:p w:rsidR="00063917" w:rsidRPr="00DD5A10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063917" w:rsidRPr="00DD5A10" w:rsidRDefault="00063917" w:rsidP="009D487B">
            <w:pPr>
              <w:widowControl w:val="0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Мероприятие 1 (результат) «</w:t>
            </w:r>
            <w:r w:rsidRPr="00DD5A10">
              <w:rPr>
                <w:sz w:val="24"/>
                <w:szCs w:val="24"/>
              </w:rPr>
              <w:t>Поддержание в готовности и модернизация системы оповещения населения</w:t>
            </w:r>
            <w:r w:rsidRPr="00DD5A10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063917" w:rsidRPr="00DD5A10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944" w:type="dxa"/>
            <w:tcMar>
              <w:left w:w="57" w:type="dxa"/>
              <w:right w:w="57" w:type="dxa"/>
            </w:tcMar>
          </w:tcPr>
          <w:p w:rsidR="00063917" w:rsidRPr="00DD5A10" w:rsidRDefault="00063917" w:rsidP="00DD308B">
            <w:pPr>
              <w:widowControl w:val="0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Администрация Алексеевского сельского поселения (Задорожний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благоустройству)</w:t>
            </w:r>
          </w:p>
        </w:tc>
        <w:tc>
          <w:tcPr>
            <w:tcW w:w="1620" w:type="dxa"/>
            <w:tcMar>
              <w:left w:w="57" w:type="dxa"/>
              <w:right w:w="57" w:type="dxa"/>
            </w:tcMar>
          </w:tcPr>
          <w:p w:rsidR="00063917" w:rsidRPr="00DD5A10" w:rsidRDefault="00063917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1800" w:type="dxa"/>
            <w:tcMar>
              <w:left w:w="57" w:type="dxa"/>
              <w:right w:w="57" w:type="dxa"/>
            </w:tcMar>
          </w:tcPr>
          <w:p w:rsidR="00063917" w:rsidRPr="00DD5A10" w:rsidRDefault="00063917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063917" w:rsidRPr="009B307A" w:rsidTr="005A3E67">
        <w:tc>
          <w:tcPr>
            <w:tcW w:w="856" w:type="dxa"/>
            <w:tcMar>
              <w:left w:w="57" w:type="dxa"/>
              <w:right w:w="57" w:type="dxa"/>
            </w:tcMar>
          </w:tcPr>
          <w:p w:rsidR="00063917" w:rsidRPr="00DD5A10" w:rsidRDefault="00063917" w:rsidP="004C47E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063917" w:rsidRPr="00DD5A10" w:rsidRDefault="00063917" w:rsidP="004C47E9">
            <w:pPr>
              <w:widowControl w:val="0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Контрольная точка 1.1.«Заключен контракт (контракты) на приобретение материальных средств»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063917" w:rsidRPr="00DD5A10" w:rsidRDefault="00063917" w:rsidP="004C47E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 xml:space="preserve">30.09.2025 г.; </w:t>
            </w:r>
          </w:p>
          <w:p w:rsidR="00063917" w:rsidRPr="00DD5A10" w:rsidRDefault="00063917" w:rsidP="004C47E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30.09.2026 г;</w:t>
            </w:r>
          </w:p>
          <w:p w:rsidR="00063917" w:rsidRDefault="00063917" w:rsidP="004C47E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30.09.2027 г.</w:t>
            </w:r>
          </w:p>
          <w:p w:rsidR="00063917" w:rsidRPr="00DD5A10" w:rsidRDefault="00063917" w:rsidP="00BD5E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30.09.202</w:t>
            </w:r>
            <w:r>
              <w:rPr>
                <w:sz w:val="24"/>
                <w:szCs w:val="24"/>
              </w:rPr>
              <w:t>8</w:t>
            </w:r>
            <w:r w:rsidRPr="00DD5A10">
              <w:rPr>
                <w:sz w:val="24"/>
                <w:szCs w:val="24"/>
              </w:rPr>
              <w:t xml:space="preserve"> г.</w:t>
            </w:r>
          </w:p>
          <w:p w:rsidR="00063917" w:rsidRPr="00DD5A10" w:rsidRDefault="00063917" w:rsidP="004C47E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  <w:p w:rsidR="00063917" w:rsidRPr="00DD5A10" w:rsidRDefault="00063917" w:rsidP="004C47E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944" w:type="dxa"/>
            <w:tcMar>
              <w:left w:w="57" w:type="dxa"/>
              <w:right w:w="57" w:type="dxa"/>
            </w:tcMar>
          </w:tcPr>
          <w:p w:rsidR="00063917" w:rsidRPr="00DD5A10" w:rsidRDefault="00063917" w:rsidP="00DD308B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Задорожний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1620" w:type="dxa"/>
            <w:tcMar>
              <w:left w:w="57" w:type="dxa"/>
              <w:right w:w="57" w:type="dxa"/>
            </w:tcMar>
          </w:tcPr>
          <w:p w:rsidR="00063917" w:rsidRPr="00DD5A10" w:rsidRDefault="00063917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контракт</w:t>
            </w:r>
          </w:p>
        </w:tc>
        <w:tc>
          <w:tcPr>
            <w:tcW w:w="1800" w:type="dxa"/>
            <w:tcMar>
              <w:left w:w="57" w:type="dxa"/>
              <w:right w:w="57" w:type="dxa"/>
            </w:tcMar>
          </w:tcPr>
          <w:p w:rsidR="00063917" w:rsidRPr="00DD5A10" w:rsidRDefault="00063917" w:rsidP="00DD308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063917" w:rsidRPr="009B307A" w:rsidTr="005A3E67">
        <w:tc>
          <w:tcPr>
            <w:tcW w:w="856" w:type="dxa"/>
            <w:tcMar>
              <w:left w:w="57" w:type="dxa"/>
              <w:right w:w="57" w:type="dxa"/>
            </w:tcMar>
          </w:tcPr>
          <w:p w:rsidR="00063917" w:rsidRPr="00DD5A10" w:rsidRDefault="00063917" w:rsidP="00EF18B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063917" w:rsidRPr="00DD5A10" w:rsidRDefault="00063917" w:rsidP="00EF18B6">
            <w:pPr>
              <w:widowControl w:val="0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DD5A10">
              <w:rPr>
                <w:color w:val="auto"/>
                <w:sz w:val="24"/>
                <w:szCs w:val="24"/>
              </w:rPr>
              <w:t>Контрольная точка 1.2.«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063917" w:rsidRPr="00DD5A10" w:rsidRDefault="00063917" w:rsidP="00EF18B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 xml:space="preserve">30.10.2025 г.; </w:t>
            </w:r>
          </w:p>
          <w:p w:rsidR="00063917" w:rsidRPr="00DD5A10" w:rsidRDefault="00063917" w:rsidP="00EF18B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30.10.2026 г;</w:t>
            </w:r>
          </w:p>
          <w:p w:rsidR="00063917" w:rsidRDefault="00063917" w:rsidP="00EF18B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30.10.2027 г.</w:t>
            </w:r>
          </w:p>
          <w:p w:rsidR="00063917" w:rsidRPr="00DD5A10" w:rsidRDefault="00063917" w:rsidP="00BD5E58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30.10.202</w:t>
            </w:r>
            <w:r>
              <w:rPr>
                <w:sz w:val="24"/>
                <w:szCs w:val="24"/>
              </w:rPr>
              <w:t>8</w:t>
            </w:r>
            <w:r w:rsidRPr="00DD5A10">
              <w:rPr>
                <w:sz w:val="24"/>
                <w:szCs w:val="24"/>
              </w:rPr>
              <w:t xml:space="preserve"> г.</w:t>
            </w:r>
          </w:p>
          <w:p w:rsidR="00063917" w:rsidRPr="00DD5A10" w:rsidRDefault="00063917" w:rsidP="00EF18B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  <w:p w:rsidR="00063917" w:rsidRPr="00DD5A10" w:rsidRDefault="00063917" w:rsidP="00EF18B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944" w:type="dxa"/>
            <w:tcMar>
              <w:left w:w="57" w:type="dxa"/>
              <w:right w:w="57" w:type="dxa"/>
            </w:tcMar>
          </w:tcPr>
          <w:p w:rsidR="00063917" w:rsidRPr="00DD5A10" w:rsidRDefault="00063917" w:rsidP="00EF18B6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Задорожний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1620" w:type="dxa"/>
            <w:tcMar>
              <w:left w:w="57" w:type="dxa"/>
              <w:right w:w="57" w:type="dxa"/>
            </w:tcMar>
          </w:tcPr>
          <w:p w:rsidR="00063917" w:rsidRPr="00DD5A10" w:rsidRDefault="00063917" w:rsidP="00EF18B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платежное поручение</w:t>
            </w:r>
          </w:p>
        </w:tc>
        <w:tc>
          <w:tcPr>
            <w:tcW w:w="1800" w:type="dxa"/>
            <w:tcMar>
              <w:left w:w="57" w:type="dxa"/>
              <w:right w:w="57" w:type="dxa"/>
            </w:tcMar>
          </w:tcPr>
          <w:p w:rsidR="00063917" w:rsidRPr="00DD5A10" w:rsidRDefault="00063917" w:rsidP="007D1D3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063917" w:rsidRPr="009B307A" w:rsidRDefault="00063917" w:rsidP="00383DFB">
      <w:pPr>
        <w:widowControl w:val="0"/>
        <w:ind w:firstLine="709"/>
        <w:jc w:val="both"/>
        <w:rPr>
          <w:sz w:val="28"/>
        </w:rPr>
      </w:pPr>
    </w:p>
    <w:p w:rsidR="00063917" w:rsidRPr="009B307A" w:rsidRDefault="00063917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063917" w:rsidRPr="009B307A" w:rsidRDefault="00063917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 xml:space="preserve">X – данные графы не заполняются. </w:t>
      </w:r>
    </w:p>
    <w:p w:rsidR="00063917" w:rsidRPr="000B538D" w:rsidRDefault="00063917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9B307A">
        <w:br w:type="page"/>
      </w:r>
      <w:r w:rsidRPr="000B538D">
        <w:rPr>
          <w:sz w:val="28"/>
        </w:rPr>
        <w:t>V. ПАСПОРТ</w:t>
      </w:r>
    </w:p>
    <w:p w:rsidR="00063917" w:rsidRPr="000B538D" w:rsidRDefault="00063917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>комплекса процессных мероприятий «</w:t>
      </w:r>
      <w:r>
        <w:rPr>
          <w:sz w:val="28"/>
        </w:rPr>
        <w:t>Обеспечение безопасности на воде</w:t>
      </w:r>
      <w:r w:rsidRPr="000B538D">
        <w:rPr>
          <w:sz w:val="28"/>
        </w:rPr>
        <w:t>»</w:t>
      </w:r>
    </w:p>
    <w:p w:rsidR="00063917" w:rsidRPr="000B538D" w:rsidRDefault="00063917" w:rsidP="007E0DB7">
      <w:pPr>
        <w:widowControl w:val="0"/>
        <w:shd w:val="clear" w:color="auto" w:fill="FFFFFF"/>
        <w:jc w:val="center"/>
        <w:outlineLvl w:val="2"/>
        <w:rPr>
          <w:i/>
          <w:sz w:val="28"/>
        </w:rPr>
      </w:pPr>
    </w:p>
    <w:p w:rsidR="00063917" w:rsidRPr="000B538D" w:rsidRDefault="00063917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 xml:space="preserve">1. Основные положения </w:t>
      </w:r>
    </w:p>
    <w:p w:rsidR="00063917" w:rsidRPr="000B538D" w:rsidRDefault="00063917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tbl>
      <w:tblPr>
        <w:tblW w:w="14742" w:type="dxa"/>
        <w:tblInd w:w="108" w:type="dxa"/>
        <w:tblLayout w:type="fixed"/>
        <w:tblLook w:val="00A0"/>
      </w:tblPr>
      <w:tblGrid>
        <w:gridCol w:w="668"/>
        <w:gridCol w:w="5395"/>
        <w:gridCol w:w="496"/>
        <w:gridCol w:w="8183"/>
      </w:tblGrid>
      <w:tr w:rsidR="00063917" w:rsidRPr="000B538D" w:rsidTr="006A7B89">
        <w:tc>
          <w:tcPr>
            <w:tcW w:w="668" w:type="dxa"/>
          </w:tcPr>
          <w:p w:rsidR="00063917" w:rsidRPr="000B538D" w:rsidRDefault="00063917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1.1.</w:t>
            </w:r>
          </w:p>
        </w:tc>
        <w:tc>
          <w:tcPr>
            <w:tcW w:w="5395" w:type="dxa"/>
          </w:tcPr>
          <w:p w:rsidR="00063917" w:rsidRPr="000B538D" w:rsidRDefault="00063917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 xml:space="preserve">Ответственный за разработку </w:t>
            </w:r>
          </w:p>
          <w:p w:rsidR="00063917" w:rsidRPr="000B538D" w:rsidRDefault="00063917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и реализацию комплекса процессных мероприятий «</w:t>
            </w:r>
            <w:r>
              <w:rPr>
                <w:sz w:val="28"/>
              </w:rPr>
              <w:t>Обеспечение безопасности на воде»</w:t>
            </w:r>
          </w:p>
        </w:tc>
        <w:tc>
          <w:tcPr>
            <w:tcW w:w="496" w:type="dxa"/>
          </w:tcPr>
          <w:p w:rsidR="00063917" w:rsidRPr="000B538D" w:rsidRDefault="00063917" w:rsidP="006A7B89">
            <w:pPr>
              <w:widowControl w:val="0"/>
              <w:shd w:val="clear" w:color="auto" w:fill="FFFFFF"/>
              <w:tabs>
                <w:tab w:val="left" w:pos="11057"/>
              </w:tabs>
              <w:jc w:val="center"/>
              <w:rPr>
                <w:sz w:val="28"/>
              </w:rPr>
            </w:pPr>
            <w:r w:rsidRPr="000B538D">
              <w:rPr>
                <w:sz w:val="28"/>
              </w:rPr>
              <w:t>–</w:t>
            </w:r>
          </w:p>
        </w:tc>
        <w:tc>
          <w:tcPr>
            <w:tcW w:w="8183" w:type="dxa"/>
          </w:tcPr>
          <w:p w:rsidR="00063917" w:rsidRPr="000B538D" w:rsidRDefault="00063917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 xml:space="preserve">Алексеевского сельского </w:t>
            </w:r>
            <w:r w:rsidRPr="000E2C6C">
              <w:rPr>
                <w:sz w:val="28"/>
              </w:rPr>
              <w:t xml:space="preserve"> поселения</w:t>
            </w:r>
            <w:r>
              <w:rPr>
                <w:sz w:val="28"/>
              </w:rPr>
              <w:t xml:space="preserve"> </w:t>
            </w:r>
            <w:r w:rsidRPr="000E2C6C">
              <w:rPr>
                <w:sz w:val="28"/>
              </w:rPr>
              <w:t>(</w:t>
            </w:r>
            <w:r>
              <w:rPr>
                <w:sz w:val="28"/>
              </w:rPr>
              <w:t>Задорожний Олег Александрович</w:t>
            </w:r>
            <w:r w:rsidRPr="000E2C6C">
              <w:rPr>
                <w:sz w:val="28"/>
              </w:rPr>
              <w:t xml:space="preserve">, </w:t>
            </w:r>
            <w:r w:rsidRPr="00C712D6">
              <w:rPr>
                <w:sz w:val="28"/>
              </w:rPr>
              <w:t xml:space="preserve">заместитель </w:t>
            </w:r>
            <w:r>
              <w:rPr>
                <w:sz w:val="28"/>
              </w:rPr>
              <w:t>главы администрации Алексеевского сельского поселения по жилищно-коммунальному хозяйству, строительству и благоустройству</w:t>
            </w:r>
            <w:r w:rsidRPr="000E2C6C">
              <w:rPr>
                <w:sz w:val="28"/>
              </w:rPr>
              <w:t>)</w:t>
            </w:r>
          </w:p>
        </w:tc>
      </w:tr>
      <w:tr w:rsidR="00063917" w:rsidRPr="000B538D" w:rsidTr="006A7B89">
        <w:tc>
          <w:tcPr>
            <w:tcW w:w="668" w:type="dxa"/>
          </w:tcPr>
          <w:p w:rsidR="00063917" w:rsidRPr="000B538D" w:rsidRDefault="00063917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1.2.</w:t>
            </w:r>
          </w:p>
        </w:tc>
        <w:tc>
          <w:tcPr>
            <w:tcW w:w="5395" w:type="dxa"/>
          </w:tcPr>
          <w:p w:rsidR="00063917" w:rsidRPr="000B538D" w:rsidRDefault="00063917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 xml:space="preserve">Связь с муниципальной программой </w:t>
            </w:r>
            <w:r>
              <w:rPr>
                <w:sz w:val="28"/>
              </w:rPr>
              <w:t>Алексеевского сельского поселения</w:t>
            </w:r>
          </w:p>
        </w:tc>
        <w:tc>
          <w:tcPr>
            <w:tcW w:w="496" w:type="dxa"/>
          </w:tcPr>
          <w:p w:rsidR="00063917" w:rsidRPr="000B538D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</w:rPr>
            </w:pPr>
            <w:r w:rsidRPr="000B538D">
              <w:rPr>
                <w:sz w:val="28"/>
              </w:rPr>
              <w:t>–</w:t>
            </w:r>
          </w:p>
        </w:tc>
        <w:tc>
          <w:tcPr>
            <w:tcW w:w="8183" w:type="dxa"/>
          </w:tcPr>
          <w:p w:rsidR="00063917" w:rsidRPr="000B538D" w:rsidRDefault="00063917" w:rsidP="006A7B89">
            <w:pPr>
              <w:widowControl w:val="0"/>
              <w:shd w:val="clear" w:color="auto" w:fill="FFFFFF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>
              <w:rPr>
                <w:color w:val="auto"/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063917" w:rsidRPr="000B538D" w:rsidRDefault="00063917" w:rsidP="007E0DB7">
      <w:pPr>
        <w:widowControl w:val="0"/>
        <w:shd w:val="clear" w:color="auto" w:fill="FFFFFF"/>
        <w:ind w:left="720"/>
        <w:outlineLvl w:val="2"/>
        <w:rPr>
          <w:sz w:val="24"/>
        </w:rPr>
      </w:pPr>
    </w:p>
    <w:p w:rsidR="00063917" w:rsidRDefault="00063917" w:rsidP="007E0DB7">
      <w:pPr>
        <w:shd w:val="clear" w:color="auto" w:fill="FFFFFF"/>
      </w:pPr>
    </w:p>
    <w:p w:rsidR="00063917" w:rsidRPr="007529D0" w:rsidRDefault="00063917" w:rsidP="007E0DB7"/>
    <w:p w:rsidR="00063917" w:rsidRPr="007529D0" w:rsidRDefault="00063917" w:rsidP="007E0DB7">
      <w:pPr>
        <w:sectPr w:rsidR="00063917" w:rsidRPr="007529D0" w:rsidSect="00A43D57">
          <w:headerReference w:type="default" r:id="rId9"/>
          <w:footerReference w:type="default" r:id="rId10"/>
          <w:pgSz w:w="16838" w:h="11905" w:orient="landscape"/>
          <w:pgMar w:top="1701" w:right="962" w:bottom="567" w:left="1134" w:header="720" w:footer="187" w:gutter="0"/>
          <w:cols w:space="720"/>
        </w:sectPr>
      </w:pPr>
    </w:p>
    <w:p w:rsidR="00063917" w:rsidRPr="000B538D" w:rsidRDefault="00063917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>2. Показатели комплекса процессных мероприятий</w:t>
      </w:r>
    </w:p>
    <w:p w:rsidR="00063917" w:rsidRPr="000B538D" w:rsidRDefault="00063917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tbl>
      <w:tblPr>
        <w:tblW w:w="14916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623"/>
        <w:gridCol w:w="1862"/>
        <w:gridCol w:w="1276"/>
        <w:gridCol w:w="950"/>
        <w:gridCol w:w="1176"/>
        <w:gridCol w:w="1539"/>
        <w:gridCol w:w="811"/>
        <w:gridCol w:w="992"/>
        <w:gridCol w:w="709"/>
        <w:gridCol w:w="689"/>
        <w:gridCol w:w="1128"/>
        <w:gridCol w:w="1843"/>
        <w:gridCol w:w="1318"/>
      </w:tblGrid>
      <w:tr w:rsidR="00063917" w:rsidRPr="000B538D" w:rsidTr="00BD5E58">
        <w:trPr>
          <w:trHeight w:val="278"/>
        </w:trPr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№</w:t>
            </w:r>
          </w:p>
          <w:p w:rsidR="00063917" w:rsidRPr="000B538D" w:rsidRDefault="00063917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п/п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Признак возрастания/убывания</w:t>
            </w:r>
          </w:p>
        </w:tc>
        <w:tc>
          <w:tcPr>
            <w:tcW w:w="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Уровень показателя </w:t>
            </w:r>
          </w:p>
        </w:tc>
        <w:tc>
          <w:tcPr>
            <w:tcW w:w="1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Единица измерения 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Базовое значение показателя</w:t>
            </w:r>
          </w:p>
          <w:p w:rsidR="00063917" w:rsidRPr="000B538D" w:rsidRDefault="00063917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(202</w:t>
            </w:r>
            <w:r>
              <w:rPr>
                <w:sz w:val="24"/>
              </w:rPr>
              <w:t>3</w:t>
            </w:r>
            <w:r w:rsidRPr="000B538D">
              <w:rPr>
                <w:sz w:val="24"/>
              </w:rPr>
              <w:t>год)</w:t>
            </w:r>
          </w:p>
        </w:tc>
        <w:tc>
          <w:tcPr>
            <w:tcW w:w="432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Значения показателей по годам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 xml:space="preserve">Ответственный за достижение показателя </w:t>
            </w:r>
          </w:p>
        </w:tc>
        <w:tc>
          <w:tcPr>
            <w:tcW w:w="13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Информационная система</w:t>
            </w:r>
          </w:p>
        </w:tc>
      </w:tr>
      <w:tr w:rsidR="00063917" w:rsidRPr="000B538D" w:rsidTr="00BD5E58">
        <w:trPr>
          <w:trHeight w:val="647"/>
        </w:trPr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/>
        </w:tc>
        <w:tc>
          <w:tcPr>
            <w:tcW w:w="1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/>
        </w:tc>
        <w:tc>
          <w:tcPr>
            <w:tcW w:w="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/>
        </w:tc>
        <w:tc>
          <w:tcPr>
            <w:tcW w:w="1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/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2027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>
            <w:pPr>
              <w:jc w:val="center"/>
            </w:pPr>
            <w:r w:rsidRPr="000B538D">
              <w:rPr>
                <w:sz w:val="24"/>
              </w:rPr>
              <w:t>2027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B8026F">
            <w:pPr>
              <w:jc w:val="center"/>
              <w:rPr>
                <w:sz w:val="24"/>
              </w:rPr>
            </w:pPr>
            <w:r w:rsidRPr="000B538D">
              <w:rPr>
                <w:sz w:val="24"/>
              </w:rPr>
              <w:t>2030</w:t>
            </w:r>
          </w:p>
          <w:p w:rsidR="00063917" w:rsidRPr="000B538D" w:rsidRDefault="00063917" w:rsidP="00B8026F">
            <w:pPr>
              <w:jc w:val="center"/>
            </w:pPr>
            <w:r w:rsidRPr="000B538D">
              <w:rPr>
                <w:sz w:val="24"/>
              </w:rPr>
              <w:t>(справочно)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/>
        </w:tc>
        <w:tc>
          <w:tcPr>
            <w:tcW w:w="13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/>
        </w:tc>
      </w:tr>
      <w:tr w:rsidR="00063917" w:rsidRPr="000B538D" w:rsidTr="00BD5E58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4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6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9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BD5E5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063917" w:rsidRPr="000B538D" w:rsidTr="00BD5E58">
        <w:tc>
          <w:tcPr>
            <w:tcW w:w="14916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7E0DB7" w:rsidRDefault="00063917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1. Задача комплекса процессных мероприятий «Выполнены мероприятия по обеспечению безопасности на водных объектах»</w:t>
            </w:r>
          </w:p>
        </w:tc>
      </w:tr>
      <w:tr w:rsidR="00063917" w:rsidRPr="000B538D" w:rsidTr="00BD5E58">
        <w:trPr>
          <w:trHeight w:val="191"/>
        </w:trPr>
        <w:tc>
          <w:tcPr>
            <w:tcW w:w="6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0B538D" w:rsidRDefault="00063917" w:rsidP="006A7B89">
            <w:pPr>
              <w:widowControl w:val="0"/>
              <w:jc w:val="center"/>
              <w:rPr>
                <w:sz w:val="24"/>
              </w:rPr>
            </w:pPr>
            <w:r w:rsidRPr="000B538D">
              <w:rPr>
                <w:sz w:val="24"/>
              </w:rPr>
              <w:t>1.1.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063917" w:rsidRPr="007E0DB7" w:rsidRDefault="00063917" w:rsidP="006A7B89">
            <w:pPr>
              <w:shd w:val="clear" w:color="auto" w:fill="FFFFFF"/>
              <w:spacing w:line="228" w:lineRule="auto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Количество профилактических мероприятий по предупреждению происшествий на водных объектах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7E0DB7" w:rsidRDefault="00063917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возрастание</w:t>
            </w:r>
          </w:p>
        </w:tc>
        <w:tc>
          <w:tcPr>
            <w:tcW w:w="9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7E0DB7" w:rsidRDefault="00063917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МП поселения</w:t>
            </w:r>
          </w:p>
        </w:tc>
        <w:tc>
          <w:tcPr>
            <w:tcW w:w="11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7E0DB7" w:rsidRDefault="00063917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единиц</w:t>
            </w:r>
          </w:p>
        </w:tc>
        <w:tc>
          <w:tcPr>
            <w:tcW w:w="153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7E0DB7" w:rsidRDefault="00063917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81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7E0DB7" w:rsidRDefault="00063917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7E0DB7" w:rsidRDefault="00063917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7E0DB7" w:rsidRDefault="00063917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689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:rsidR="00063917" w:rsidRPr="007E0DB7" w:rsidRDefault="00063917" w:rsidP="00BD5E5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7E0DB7" w:rsidRDefault="00063917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BD5E58" w:rsidRDefault="00063917" w:rsidP="006A7B89">
            <w:pPr>
              <w:widowControl w:val="0"/>
              <w:outlineLvl w:val="2"/>
              <w:rPr>
                <w:sz w:val="24"/>
                <w:szCs w:val="24"/>
              </w:rPr>
            </w:pPr>
            <w:r w:rsidRPr="00BD5E58">
              <w:rPr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13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063917" w:rsidRPr="007E0DB7" w:rsidRDefault="00063917" w:rsidP="006A7B89">
            <w:pPr>
              <w:widowControl w:val="0"/>
              <w:jc w:val="center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–</w:t>
            </w:r>
          </w:p>
        </w:tc>
      </w:tr>
    </w:tbl>
    <w:p w:rsidR="00063917" w:rsidRDefault="00063917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063917" w:rsidRDefault="00063917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063917" w:rsidRDefault="00063917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063917" w:rsidRDefault="00063917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063917" w:rsidRDefault="00063917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063917" w:rsidRDefault="00063917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063917" w:rsidRDefault="00063917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063917" w:rsidRDefault="00063917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063917" w:rsidRDefault="00063917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063917" w:rsidRDefault="00063917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p w:rsidR="00063917" w:rsidRPr="000B538D" w:rsidRDefault="00063917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  <w:r w:rsidRPr="000B538D">
        <w:rPr>
          <w:sz w:val="28"/>
        </w:rPr>
        <w:t>3. Перечень мероприятий (результатов) комплекса процессных мероприятий</w:t>
      </w:r>
    </w:p>
    <w:p w:rsidR="00063917" w:rsidRPr="000B538D" w:rsidRDefault="00063917" w:rsidP="007E0DB7">
      <w:pPr>
        <w:widowControl w:val="0"/>
        <w:shd w:val="clear" w:color="auto" w:fill="FFFFFF"/>
        <w:jc w:val="center"/>
        <w:outlineLvl w:val="2"/>
        <w:rPr>
          <w:sz w:val="28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19"/>
        <w:gridCol w:w="2324"/>
        <w:gridCol w:w="1610"/>
        <w:gridCol w:w="15"/>
        <w:gridCol w:w="3085"/>
        <w:gridCol w:w="1446"/>
        <w:gridCol w:w="789"/>
        <w:gridCol w:w="12"/>
        <w:gridCol w:w="812"/>
        <w:gridCol w:w="878"/>
        <w:gridCol w:w="1050"/>
        <w:gridCol w:w="14"/>
        <w:gridCol w:w="971"/>
        <w:gridCol w:w="30"/>
        <w:gridCol w:w="1054"/>
      </w:tblGrid>
      <w:tr w:rsidR="00063917" w:rsidRPr="007E0DB7" w:rsidTr="00BD5E58">
        <w:tc>
          <w:tcPr>
            <w:tcW w:w="619" w:type="dxa"/>
            <w:vMerge w:val="restart"/>
          </w:tcPr>
          <w:p w:rsidR="00063917" w:rsidRPr="007E0DB7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№ п/п</w:t>
            </w:r>
          </w:p>
        </w:tc>
        <w:tc>
          <w:tcPr>
            <w:tcW w:w="2324" w:type="dxa"/>
            <w:vMerge w:val="restart"/>
          </w:tcPr>
          <w:p w:rsidR="00063917" w:rsidRPr="007E0DB7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610" w:type="dxa"/>
            <w:vMerge w:val="restart"/>
          </w:tcPr>
          <w:p w:rsidR="00063917" w:rsidRPr="007E0DB7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Тип мероприятия</w:t>
            </w:r>
          </w:p>
          <w:p w:rsidR="00063917" w:rsidRPr="007E0DB7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(результата) </w:t>
            </w:r>
          </w:p>
        </w:tc>
        <w:tc>
          <w:tcPr>
            <w:tcW w:w="3100" w:type="dxa"/>
            <w:gridSpan w:val="2"/>
            <w:vMerge w:val="restart"/>
          </w:tcPr>
          <w:p w:rsidR="00063917" w:rsidRPr="007E0DB7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Характеристика</w:t>
            </w:r>
          </w:p>
        </w:tc>
        <w:tc>
          <w:tcPr>
            <w:tcW w:w="1446" w:type="dxa"/>
            <w:vMerge w:val="restart"/>
          </w:tcPr>
          <w:p w:rsidR="00063917" w:rsidRPr="007E0DB7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 xml:space="preserve">Единица измерения </w:t>
            </w:r>
          </w:p>
        </w:tc>
        <w:tc>
          <w:tcPr>
            <w:tcW w:w="1613" w:type="dxa"/>
            <w:gridSpan w:val="3"/>
            <w:tcBorders>
              <w:bottom w:val="single" w:sz="4" w:space="0" w:color="auto"/>
            </w:tcBorders>
          </w:tcPr>
          <w:p w:rsidR="00063917" w:rsidRPr="007E0DB7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Базовое значение</w:t>
            </w:r>
          </w:p>
        </w:tc>
        <w:tc>
          <w:tcPr>
            <w:tcW w:w="3997" w:type="dxa"/>
            <w:gridSpan w:val="6"/>
          </w:tcPr>
          <w:p w:rsidR="00063917" w:rsidRPr="007E0DB7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063917" w:rsidRPr="007E0DB7" w:rsidTr="00BD5E58">
        <w:tc>
          <w:tcPr>
            <w:tcW w:w="619" w:type="dxa"/>
            <w:vMerge/>
          </w:tcPr>
          <w:p w:rsidR="00063917" w:rsidRPr="007E0DB7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324" w:type="dxa"/>
            <w:vMerge/>
          </w:tcPr>
          <w:p w:rsidR="00063917" w:rsidRPr="007E0DB7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610" w:type="dxa"/>
            <w:vMerge/>
          </w:tcPr>
          <w:p w:rsidR="00063917" w:rsidRPr="007E0DB7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100" w:type="dxa"/>
            <w:gridSpan w:val="2"/>
            <w:vMerge/>
          </w:tcPr>
          <w:p w:rsidR="00063917" w:rsidRPr="007E0DB7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446" w:type="dxa"/>
            <w:vMerge/>
          </w:tcPr>
          <w:p w:rsidR="00063917" w:rsidRPr="007E0DB7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7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917" w:rsidRPr="007E0DB7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значение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3917" w:rsidRPr="007E0DB7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год</w:t>
            </w:r>
          </w:p>
        </w:tc>
        <w:tc>
          <w:tcPr>
            <w:tcW w:w="878" w:type="dxa"/>
          </w:tcPr>
          <w:p w:rsidR="00063917" w:rsidRPr="007E0DB7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2025</w:t>
            </w:r>
          </w:p>
        </w:tc>
        <w:tc>
          <w:tcPr>
            <w:tcW w:w="1050" w:type="dxa"/>
          </w:tcPr>
          <w:p w:rsidR="00063917" w:rsidRPr="007E0DB7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2026</w:t>
            </w:r>
          </w:p>
        </w:tc>
        <w:tc>
          <w:tcPr>
            <w:tcW w:w="985" w:type="dxa"/>
            <w:gridSpan w:val="2"/>
            <w:tcBorders>
              <w:right w:val="single" w:sz="4" w:space="0" w:color="auto"/>
            </w:tcBorders>
          </w:tcPr>
          <w:p w:rsidR="00063917" w:rsidRPr="007E0DB7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2027</w:t>
            </w:r>
          </w:p>
        </w:tc>
        <w:tc>
          <w:tcPr>
            <w:tcW w:w="1084" w:type="dxa"/>
            <w:gridSpan w:val="2"/>
            <w:tcBorders>
              <w:left w:val="single" w:sz="4" w:space="0" w:color="auto"/>
            </w:tcBorders>
          </w:tcPr>
          <w:p w:rsidR="00063917" w:rsidRPr="007E0DB7" w:rsidRDefault="00063917" w:rsidP="00BD5E58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</w:tr>
      <w:tr w:rsidR="00063917" w:rsidRPr="007E0DB7" w:rsidTr="00BD5E58">
        <w:trPr>
          <w:tblHeader/>
        </w:trPr>
        <w:tc>
          <w:tcPr>
            <w:tcW w:w="619" w:type="dxa"/>
          </w:tcPr>
          <w:p w:rsidR="00063917" w:rsidRPr="007E0DB7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</w:t>
            </w:r>
          </w:p>
        </w:tc>
        <w:tc>
          <w:tcPr>
            <w:tcW w:w="2324" w:type="dxa"/>
          </w:tcPr>
          <w:p w:rsidR="00063917" w:rsidRPr="007E0DB7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</w:t>
            </w:r>
          </w:p>
        </w:tc>
        <w:tc>
          <w:tcPr>
            <w:tcW w:w="1625" w:type="dxa"/>
            <w:gridSpan w:val="2"/>
          </w:tcPr>
          <w:p w:rsidR="00063917" w:rsidRPr="007E0DB7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3</w:t>
            </w:r>
          </w:p>
        </w:tc>
        <w:tc>
          <w:tcPr>
            <w:tcW w:w="3085" w:type="dxa"/>
          </w:tcPr>
          <w:p w:rsidR="00063917" w:rsidRPr="007E0DB7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4</w:t>
            </w:r>
          </w:p>
        </w:tc>
        <w:tc>
          <w:tcPr>
            <w:tcW w:w="1446" w:type="dxa"/>
          </w:tcPr>
          <w:p w:rsidR="00063917" w:rsidRPr="007E0DB7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5</w:t>
            </w:r>
          </w:p>
        </w:tc>
        <w:tc>
          <w:tcPr>
            <w:tcW w:w="789" w:type="dxa"/>
            <w:tcBorders>
              <w:right w:val="single" w:sz="4" w:space="0" w:color="auto"/>
            </w:tcBorders>
          </w:tcPr>
          <w:p w:rsidR="00063917" w:rsidRPr="007E0DB7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6</w:t>
            </w:r>
          </w:p>
        </w:tc>
        <w:tc>
          <w:tcPr>
            <w:tcW w:w="824" w:type="dxa"/>
            <w:gridSpan w:val="2"/>
            <w:tcBorders>
              <w:left w:val="single" w:sz="4" w:space="0" w:color="auto"/>
            </w:tcBorders>
          </w:tcPr>
          <w:p w:rsidR="00063917" w:rsidRPr="007E0DB7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7</w:t>
            </w:r>
          </w:p>
        </w:tc>
        <w:tc>
          <w:tcPr>
            <w:tcW w:w="878" w:type="dxa"/>
          </w:tcPr>
          <w:p w:rsidR="00063917" w:rsidRPr="007E0DB7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8</w:t>
            </w:r>
          </w:p>
        </w:tc>
        <w:tc>
          <w:tcPr>
            <w:tcW w:w="1064" w:type="dxa"/>
            <w:gridSpan w:val="2"/>
          </w:tcPr>
          <w:p w:rsidR="00063917" w:rsidRPr="007E0DB7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9</w:t>
            </w:r>
          </w:p>
        </w:tc>
        <w:tc>
          <w:tcPr>
            <w:tcW w:w="1001" w:type="dxa"/>
            <w:gridSpan w:val="2"/>
            <w:tcBorders>
              <w:right w:val="single" w:sz="4" w:space="0" w:color="auto"/>
            </w:tcBorders>
          </w:tcPr>
          <w:p w:rsidR="00063917" w:rsidRPr="007E0DB7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10</w:t>
            </w:r>
          </w:p>
        </w:tc>
        <w:tc>
          <w:tcPr>
            <w:tcW w:w="1054" w:type="dxa"/>
            <w:tcBorders>
              <w:left w:val="single" w:sz="4" w:space="0" w:color="auto"/>
            </w:tcBorders>
          </w:tcPr>
          <w:p w:rsidR="00063917" w:rsidRPr="007E0DB7" w:rsidRDefault="00063917" w:rsidP="00BD5E58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063917" w:rsidRPr="007E0DB7" w:rsidTr="00BD5E58">
        <w:tc>
          <w:tcPr>
            <w:tcW w:w="14709" w:type="dxa"/>
            <w:gridSpan w:val="15"/>
          </w:tcPr>
          <w:p w:rsidR="00063917" w:rsidRPr="007E0DB7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1. Задача комплекса процессных мероприятий «Выполнены мероприятия по обеспечению безопасности на водных объектах»</w:t>
            </w:r>
          </w:p>
        </w:tc>
      </w:tr>
      <w:tr w:rsidR="00063917" w:rsidRPr="007E0DB7" w:rsidTr="00BD5E58">
        <w:tc>
          <w:tcPr>
            <w:tcW w:w="619" w:type="dxa"/>
          </w:tcPr>
          <w:p w:rsidR="00063917" w:rsidRPr="007E0DB7" w:rsidRDefault="00063917" w:rsidP="006A7B89">
            <w:pPr>
              <w:widowControl w:val="0"/>
              <w:shd w:val="clear" w:color="auto" w:fill="FFFFFF"/>
              <w:spacing w:line="228" w:lineRule="auto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1.1</w:t>
            </w:r>
          </w:p>
        </w:tc>
        <w:tc>
          <w:tcPr>
            <w:tcW w:w="2324" w:type="dxa"/>
          </w:tcPr>
          <w:p w:rsidR="00063917" w:rsidRPr="007E0DB7" w:rsidRDefault="00063917" w:rsidP="006A7B89">
            <w:pPr>
              <w:widowControl w:val="0"/>
              <w:shd w:val="clear" w:color="auto" w:fill="FFFFFF"/>
              <w:spacing w:line="228" w:lineRule="auto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Мероприятие (результат) 1.1.«Обеспечена безопасность на водных объектах»</w:t>
            </w:r>
          </w:p>
        </w:tc>
        <w:tc>
          <w:tcPr>
            <w:tcW w:w="1625" w:type="dxa"/>
            <w:gridSpan w:val="2"/>
          </w:tcPr>
          <w:p w:rsidR="00063917" w:rsidRPr="007E0DB7" w:rsidRDefault="00063917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иные мероприятия</w:t>
            </w:r>
          </w:p>
        </w:tc>
        <w:tc>
          <w:tcPr>
            <w:tcW w:w="3085" w:type="dxa"/>
          </w:tcPr>
          <w:p w:rsidR="00063917" w:rsidRPr="007E0DB7" w:rsidRDefault="00063917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Осуществление функций по обеспечению безопасности людей на водных объектах на территории поселения</w:t>
            </w:r>
          </w:p>
        </w:tc>
        <w:tc>
          <w:tcPr>
            <w:tcW w:w="1446" w:type="dxa"/>
          </w:tcPr>
          <w:p w:rsidR="00063917" w:rsidRPr="007E0DB7" w:rsidRDefault="00063917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единица</w:t>
            </w:r>
          </w:p>
        </w:tc>
        <w:tc>
          <w:tcPr>
            <w:tcW w:w="801" w:type="dxa"/>
            <w:gridSpan w:val="2"/>
            <w:tcBorders>
              <w:right w:val="single" w:sz="4" w:space="0" w:color="auto"/>
            </w:tcBorders>
          </w:tcPr>
          <w:p w:rsidR="00063917" w:rsidRPr="007E0DB7" w:rsidRDefault="00063917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1</w:t>
            </w:r>
          </w:p>
        </w:tc>
        <w:tc>
          <w:tcPr>
            <w:tcW w:w="812" w:type="dxa"/>
            <w:tcBorders>
              <w:left w:val="single" w:sz="4" w:space="0" w:color="auto"/>
            </w:tcBorders>
          </w:tcPr>
          <w:p w:rsidR="00063917" w:rsidRPr="007E0DB7" w:rsidRDefault="00063917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sz w:val="28"/>
                <w:szCs w:val="28"/>
              </w:rPr>
            </w:pPr>
            <w:r w:rsidRPr="007E0DB7">
              <w:rPr>
                <w:sz w:val="28"/>
                <w:szCs w:val="28"/>
              </w:rPr>
              <w:t>2023</w:t>
            </w:r>
          </w:p>
        </w:tc>
        <w:tc>
          <w:tcPr>
            <w:tcW w:w="878" w:type="dxa"/>
          </w:tcPr>
          <w:p w:rsidR="00063917" w:rsidRPr="007E0DB7" w:rsidRDefault="00063917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7E0DB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064" w:type="dxa"/>
            <w:gridSpan w:val="2"/>
          </w:tcPr>
          <w:p w:rsidR="00063917" w:rsidRPr="007E0DB7" w:rsidRDefault="00063917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7E0DB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001" w:type="dxa"/>
            <w:gridSpan w:val="2"/>
            <w:tcBorders>
              <w:right w:val="single" w:sz="4" w:space="0" w:color="auto"/>
            </w:tcBorders>
          </w:tcPr>
          <w:p w:rsidR="00063917" w:rsidRPr="007E0DB7" w:rsidRDefault="00063917" w:rsidP="006A7B89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7E0DB7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1054" w:type="dxa"/>
            <w:tcBorders>
              <w:left w:val="single" w:sz="4" w:space="0" w:color="auto"/>
            </w:tcBorders>
          </w:tcPr>
          <w:p w:rsidR="00063917" w:rsidRPr="007E0DB7" w:rsidRDefault="00063917" w:rsidP="00BD5E58">
            <w:pPr>
              <w:widowControl w:val="0"/>
              <w:shd w:val="clear" w:color="auto" w:fill="FFFFFF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</w:t>
            </w:r>
          </w:p>
        </w:tc>
      </w:tr>
    </w:tbl>
    <w:p w:rsidR="00063917" w:rsidRDefault="00063917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063917" w:rsidRDefault="00063917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063917" w:rsidRDefault="00063917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063917" w:rsidRDefault="00063917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063917" w:rsidRDefault="00063917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063917" w:rsidRDefault="00063917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063917" w:rsidRDefault="00063917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063917" w:rsidRDefault="00063917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063917" w:rsidRDefault="00063917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063917" w:rsidRDefault="00063917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063917" w:rsidRDefault="00063917" w:rsidP="007E0DB7">
      <w:pPr>
        <w:pStyle w:val="Heading1"/>
        <w:shd w:val="clear" w:color="auto" w:fill="FFFFFF"/>
        <w:tabs>
          <w:tab w:val="left" w:pos="709"/>
        </w:tabs>
        <w:rPr>
          <w:rFonts w:ascii="Times New Roman" w:hAnsi="Times New Roman"/>
          <w:b w:val="0"/>
        </w:rPr>
      </w:pPr>
    </w:p>
    <w:p w:rsidR="00063917" w:rsidRPr="007E0DB7" w:rsidRDefault="00063917" w:rsidP="007E0DB7"/>
    <w:p w:rsidR="00063917" w:rsidRDefault="00063917" w:rsidP="007E0DB7">
      <w:pPr>
        <w:pStyle w:val="Heading1"/>
        <w:shd w:val="clear" w:color="auto" w:fill="FFFFFF"/>
        <w:tabs>
          <w:tab w:val="left" w:pos="709"/>
        </w:tabs>
        <w:spacing w:line="240" w:lineRule="auto"/>
        <w:rPr>
          <w:rFonts w:ascii="Times New Roman" w:hAnsi="Times New Roman"/>
          <w:b w:val="0"/>
        </w:rPr>
      </w:pPr>
    </w:p>
    <w:p w:rsidR="00063917" w:rsidRDefault="00063917" w:rsidP="002756FC"/>
    <w:p w:rsidR="00063917" w:rsidRDefault="00063917" w:rsidP="002756FC"/>
    <w:p w:rsidR="00063917" w:rsidRPr="002756FC" w:rsidRDefault="00063917" w:rsidP="002756FC"/>
    <w:p w:rsidR="00063917" w:rsidRPr="000B538D" w:rsidRDefault="00063917" w:rsidP="007E0DB7">
      <w:pPr>
        <w:pStyle w:val="Heading1"/>
        <w:shd w:val="clear" w:color="auto" w:fill="FFFFFF"/>
        <w:tabs>
          <w:tab w:val="left" w:pos="709"/>
        </w:tabs>
        <w:spacing w:line="240" w:lineRule="auto"/>
        <w:rPr>
          <w:rFonts w:ascii="Times New Roman" w:hAnsi="Times New Roman"/>
          <w:b w:val="0"/>
        </w:rPr>
      </w:pPr>
      <w:r w:rsidRPr="000B538D">
        <w:rPr>
          <w:rFonts w:ascii="Times New Roman" w:hAnsi="Times New Roman"/>
          <w:b w:val="0"/>
        </w:rPr>
        <w:t>4. Параметры финансового обеспечения комплекса процессных мероприятий</w:t>
      </w:r>
    </w:p>
    <w:p w:rsidR="00063917" w:rsidRPr="000B538D" w:rsidRDefault="00063917" w:rsidP="007E0DB7">
      <w:pPr>
        <w:pStyle w:val="BodyText"/>
        <w:shd w:val="clear" w:color="auto" w:fill="FFFFFF"/>
        <w:tabs>
          <w:tab w:val="left" w:pos="11057"/>
        </w:tabs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39"/>
        <w:gridCol w:w="4761"/>
        <w:gridCol w:w="2887"/>
        <w:gridCol w:w="1261"/>
        <w:gridCol w:w="1080"/>
        <w:gridCol w:w="1260"/>
        <w:gridCol w:w="1260"/>
        <w:gridCol w:w="1324"/>
      </w:tblGrid>
      <w:tr w:rsidR="00063917" w:rsidRPr="00201713" w:rsidTr="006A7B89">
        <w:tc>
          <w:tcPr>
            <w:tcW w:w="739" w:type="dxa"/>
            <w:vMerge w:val="restart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№ п/п</w:t>
            </w:r>
          </w:p>
        </w:tc>
        <w:tc>
          <w:tcPr>
            <w:tcW w:w="4761" w:type="dxa"/>
            <w:vMerge w:val="restart"/>
          </w:tcPr>
          <w:p w:rsidR="00063917" w:rsidRPr="00201713" w:rsidRDefault="00063917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887" w:type="dxa"/>
            <w:vMerge w:val="restart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Код бюджетной классификации расходов</w:t>
            </w:r>
          </w:p>
        </w:tc>
        <w:tc>
          <w:tcPr>
            <w:tcW w:w="6185" w:type="dxa"/>
            <w:gridSpan w:val="5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Объем расходов по годам реализации (тыс.рублей)</w:t>
            </w:r>
          </w:p>
        </w:tc>
      </w:tr>
      <w:tr w:rsidR="00063917" w:rsidRPr="00201713" w:rsidTr="0090343C">
        <w:tc>
          <w:tcPr>
            <w:tcW w:w="739" w:type="dxa"/>
            <w:vMerge/>
          </w:tcPr>
          <w:p w:rsidR="00063917" w:rsidRPr="00201713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vMerge/>
          </w:tcPr>
          <w:p w:rsidR="00063917" w:rsidRPr="00201713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2887" w:type="dxa"/>
            <w:vMerge/>
          </w:tcPr>
          <w:p w:rsidR="00063917" w:rsidRPr="00201713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1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2025</w:t>
            </w:r>
          </w:p>
        </w:tc>
        <w:tc>
          <w:tcPr>
            <w:tcW w:w="10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2026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917" w:rsidRPr="00201713" w:rsidRDefault="00063917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2027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063917" w:rsidRPr="00201713" w:rsidRDefault="00063917" w:rsidP="0090343C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13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Всего</w:t>
            </w:r>
          </w:p>
        </w:tc>
      </w:tr>
      <w:tr w:rsidR="00063917" w:rsidRPr="00201713" w:rsidTr="0090343C">
        <w:trPr>
          <w:tblHeader/>
        </w:trPr>
        <w:tc>
          <w:tcPr>
            <w:tcW w:w="739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1</w:t>
            </w:r>
          </w:p>
        </w:tc>
        <w:tc>
          <w:tcPr>
            <w:tcW w:w="4761" w:type="dxa"/>
            <w:tcBorders>
              <w:bottom w:val="single" w:sz="4" w:space="0" w:color="auto"/>
            </w:tcBorders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3</w:t>
            </w:r>
          </w:p>
        </w:tc>
        <w:tc>
          <w:tcPr>
            <w:tcW w:w="1261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4</w:t>
            </w:r>
          </w:p>
        </w:tc>
        <w:tc>
          <w:tcPr>
            <w:tcW w:w="1080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5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6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063917" w:rsidRPr="00201713" w:rsidRDefault="00063917" w:rsidP="0090343C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24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063917" w:rsidRPr="00201713" w:rsidTr="0090343C">
        <w:tc>
          <w:tcPr>
            <w:tcW w:w="739" w:type="dxa"/>
            <w:vMerge w:val="restart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1.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917" w:rsidRPr="00201713" w:rsidRDefault="00063917" w:rsidP="006A7B89">
            <w:pPr>
              <w:widowControl w:val="0"/>
              <w:shd w:val="clear" w:color="auto" w:fill="FFFFFF"/>
              <w:outlineLvl w:val="2"/>
              <w:rPr>
                <w:i/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Комплекс процессных мероприятий</w:t>
            </w:r>
            <w:r w:rsidRPr="00201713">
              <w:rPr>
                <w:i/>
                <w:sz w:val="28"/>
                <w:szCs w:val="28"/>
              </w:rPr>
              <w:t xml:space="preserve"> «</w:t>
            </w:r>
            <w:r w:rsidRPr="00201713">
              <w:rPr>
                <w:sz w:val="28"/>
                <w:szCs w:val="28"/>
              </w:rPr>
              <w:t>Обеспечение безопасности на воде</w:t>
            </w:r>
            <w:r w:rsidRPr="00201713">
              <w:rPr>
                <w:i/>
                <w:sz w:val="28"/>
                <w:szCs w:val="28"/>
              </w:rPr>
              <w:t xml:space="preserve">» </w:t>
            </w:r>
            <w:r w:rsidRPr="00201713">
              <w:rPr>
                <w:sz w:val="28"/>
                <w:szCs w:val="28"/>
              </w:rPr>
              <w:t>(всего), в том числе:</w:t>
            </w:r>
          </w:p>
        </w:tc>
        <w:tc>
          <w:tcPr>
            <w:tcW w:w="2887" w:type="dxa"/>
            <w:tcBorders>
              <w:bottom w:val="single" w:sz="4" w:space="0" w:color="auto"/>
            </w:tcBorders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Х</w:t>
            </w:r>
          </w:p>
        </w:tc>
        <w:tc>
          <w:tcPr>
            <w:tcW w:w="1261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063917" w:rsidRPr="00201713" w:rsidRDefault="00063917" w:rsidP="0090343C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063917" w:rsidRPr="00201713" w:rsidTr="0090343C">
        <w:tc>
          <w:tcPr>
            <w:tcW w:w="739" w:type="dxa"/>
            <w:vMerge/>
          </w:tcPr>
          <w:p w:rsidR="00063917" w:rsidRPr="00201713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917" w:rsidRPr="00201713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2887" w:type="dxa"/>
            <w:tcBorders>
              <w:top w:val="single" w:sz="4" w:space="0" w:color="auto"/>
            </w:tcBorders>
          </w:tcPr>
          <w:p w:rsidR="00063917" w:rsidRPr="00201713" w:rsidRDefault="00063917" w:rsidP="006A7B89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61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063917" w:rsidRPr="00201713" w:rsidRDefault="00063917" w:rsidP="0090343C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063917" w:rsidRPr="00201713" w:rsidTr="0090343C">
        <w:tc>
          <w:tcPr>
            <w:tcW w:w="739" w:type="dxa"/>
            <w:vMerge/>
          </w:tcPr>
          <w:p w:rsidR="00063917" w:rsidRPr="00201713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917" w:rsidRPr="00201713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2887" w:type="dxa"/>
          </w:tcPr>
          <w:p w:rsidR="00063917" w:rsidRPr="00201713" w:rsidRDefault="00063917" w:rsidP="006A7B89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61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063917" w:rsidRPr="00201713" w:rsidRDefault="00063917" w:rsidP="0090343C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063917" w:rsidRPr="00201713" w:rsidTr="0090343C">
        <w:tc>
          <w:tcPr>
            <w:tcW w:w="739" w:type="dxa"/>
            <w:vMerge/>
          </w:tcPr>
          <w:p w:rsidR="00063917" w:rsidRPr="00201713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917" w:rsidRPr="00201713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2887" w:type="dxa"/>
          </w:tcPr>
          <w:p w:rsidR="00063917" w:rsidRPr="00201713" w:rsidRDefault="00063917" w:rsidP="006A7B89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61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063917" w:rsidRPr="00201713" w:rsidRDefault="00063917" w:rsidP="0090343C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063917" w:rsidRPr="00201713" w:rsidTr="0090343C">
        <w:tc>
          <w:tcPr>
            <w:tcW w:w="739" w:type="dxa"/>
            <w:vMerge w:val="restart"/>
          </w:tcPr>
          <w:p w:rsidR="00063917" w:rsidRPr="00201713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917" w:rsidRPr="00201713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2887" w:type="dxa"/>
          </w:tcPr>
          <w:p w:rsidR="00063917" w:rsidRPr="00201713" w:rsidRDefault="00063917" w:rsidP="006A7B89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61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063917" w:rsidRPr="00201713" w:rsidRDefault="00063917" w:rsidP="0090343C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063917" w:rsidRPr="00201713" w:rsidTr="0090343C">
        <w:tc>
          <w:tcPr>
            <w:tcW w:w="739" w:type="dxa"/>
            <w:vMerge/>
          </w:tcPr>
          <w:p w:rsidR="00063917" w:rsidRPr="00201713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917" w:rsidRPr="00201713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887" w:type="dxa"/>
          </w:tcPr>
          <w:p w:rsidR="00063917" w:rsidRPr="00201713" w:rsidRDefault="00063917" w:rsidP="006A7B89">
            <w:pPr>
              <w:shd w:val="clear" w:color="auto" w:fill="FFFFFF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61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063917" w:rsidRPr="00201713" w:rsidRDefault="00063917" w:rsidP="0090343C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063917" w:rsidRPr="00201713" w:rsidTr="0090343C">
        <w:tc>
          <w:tcPr>
            <w:tcW w:w="739" w:type="dxa"/>
            <w:vMerge w:val="restart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2.</w:t>
            </w: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917" w:rsidRPr="00201713" w:rsidRDefault="00063917" w:rsidP="006A7B89">
            <w:pPr>
              <w:widowControl w:val="0"/>
              <w:shd w:val="clear" w:color="auto" w:fill="FFFFFF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Мероприятие (результат) 1 «Обеспечена безопасность на водных объектах» (всего), в том числе:</w:t>
            </w:r>
          </w:p>
        </w:tc>
        <w:tc>
          <w:tcPr>
            <w:tcW w:w="2887" w:type="dxa"/>
            <w:tcBorders>
              <w:top w:val="single" w:sz="4" w:space="0" w:color="auto"/>
              <w:bottom w:val="single" w:sz="4" w:space="0" w:color="auto"/>
            </w:tcBorders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Х</w:t>
            </w:r>
          </w:p>
        </w:tc>
        <w:tc>
          <w:tcPr>
            <w:tcW w:w="1261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063917" w:rsidRPr="00201713" w:rsidRDefault="00063917" w:rsidP="0090343C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063917" w:rsidRPr="00201713" w:rsidTr="0090343C">
        <w:tc>
          <w:tcPr>
            <w:tcW w:w="739" w:type="dxa"/>
            <w:vMerge/>
          </w:tcPr>
          <w:p w:rsidR="00063917" w:rsidRPr="00201713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917" w:rsidRPr="00201713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бюджет поселения</w:t>
            </w:r>
          </w:p>
        </w:tc>
        <w:tc>
          <w:tcPr>
            <w:tcW w:w="2887" w:type="dxa"/>
            <w:tcBorders>
              <w:top w:val="single" w:sz="4" w:space="0" w:color="auto"/>
            </w:tcBorders>
          </w:tcPr>
          <w:p w:rsidR="00063917" w:rsidRPr="00201713" w:rsidRDefault="00063917" w:rsidP="00F427F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261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063917" w:rsidRPr="00201713" w:rsidRDefault="00063917" w:rsidP="0090343C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063917" w:rsidRPr="00201713" w:rsidTr="0090343C">
        <w:tc>
          <w:tcPr>
            <w:tcW w:w="739" w:type="dxa"/>
          </w:tcPr>
          <w:p w:rsidR="00063917" w:rsidRPr="00201713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917" w:rsidRPr="00201713" w:rsidRDefault="00063917" w:rsidP="006A7B89">
            <w:pPr>
              <w:widowControl w:val="0"/>
              <w:shd w:val="clear" w:color="auto" w:fill="FFFFFF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2887" w:type="dxa"/>
          </w:tcPr>
          <w:p w:rsidR="00063917" w:rsidRPr="00201713" w:rsidRDefault="00063917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1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063917" w:rsidRPr="00201713" w:rsidRDefault="00063917" w:rsidP="0090343C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063917" w:rsidRPr="00201713" w:rsidTr="0090343C">
        <w:tc>
          <w:tcPr>
            <w:tcW w:w="739" w:type="dxa"/>
          </w:tcPr>
          <w:p w:rsidR="00063917" w:rsidRPr="00201713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917" w:rsidRPr="00201713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2887" w:type="dxa"/>
          </w:tcPr>
          <w:p w:rsidR="00063917" w:rsidRPr="00201713" w:rsidRDefault="00063917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1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063917" w:rsidRPr="00201713" w:rsidRDefault="00063917" w:rsidP="0090343C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063917" w:rsidRPr="00201713" w:rsidTr="0090343C">
        <w:tc>
          <w:tcPr>
            <w:tcW w:w="739" w:type="dxa"/>
          </w:tcPr>
          <w:p w:rsidR="00063917" w:rsidRPr="00201713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917" w:rsidRPr="00201713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2887" w:type="dxa"/>
          </w:tcPr>
          <w:p w:rsidR="00063917" w:rsidRPr="00201713" w:rsidRDefault="00063917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1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063917" w:rsidRPr="00201713" w:rsidRDefault="00063917" w:rsidP="0090343C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  <w:tr w:rsidR="00063917" w:rsidRPr="00201713" w:rsidTr="0090343C">
        <w:tc>
          <w:tcPr>
            <w:tcW w:w="739" w:type="dxa"/>
          </w:tcPr>
          <w:p w:rsidR="00063917" w:rsidRPr="00201713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47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63917" w:rsidRPr="00201713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2887" w:type="dxa"/>
          </w:tcPr>
          <w:p w:rsidR="00063917" w:rsidRPr="00201713" w:rsidRDefault="00063917" w:rsidP="006A7B89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1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  <w:tcBorders>
              <w:left w:val="single" w:sz="4" w:space="0" w:color="auto"/>
            </w:tcBorders>
          </w:tcPr>
          <w:p w:rsidR="00063917" w:rsidRPr="00201713" w:rsidRDefault="00063917" w:rsidP="0090343C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4" w:type="dxa"/>
          </w:tcPr>
          <w:p w:rsidR="00063917" w:rsidRPr="00201713" w:rsidRDefault="00063917" w:rsidP="006A7B89">
            <w:pPr>
              <w:widowControl w:val="0"/>
              <w:shd w:val="clear" w:color="auto" w:fill="FFFFFF"/>
              <w:jc w:val="center"/>
              <w:outlineLvl w:val="2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-</w:t>
            </w:r>
          </w:p>
        </w:tc>
      </w:tr>
    </w:tbl>
    <w:p w:rsidR="00063917" w:rsidRDefault="00063917" w:rsidP="007E0DB7">
      <w:pPr>
        <w:shd w:val="clear" w:color="auto" w:fill="FFFFFF"/>
        <w:ind w:firstLine="709"/>
        <w:rPr>
          <w:sz w:val="28"/>
        </w:rPr>
      </w:pPr>
    </w:p>
    <w:p w:rsidR="00063917" w:rsidRDefault="00063917" w:rsidP="007E0DB7">
      <w:pPr>
        <w:shd w:val="clear" w:color="auto" w:fill="FFFFFF"/>
        <w:ind w:firstLine="709"/>
        <w:rPr>
          <w:sz w:val="28"/>
        </w:rPr>
      </w:pPr>
    </w:p>
    <w:p w:rsidR="00063917" w:rsidRDefault="00063917" w:rsidP="00201713">
      <w:pPr>
        <w:shd w:val="clear" w:color="auto" w:fill="FFFFFF"/>
        <w:rPr>
          <w:sz w:val="28"/>
        </w:rPr>
      </w:pPr>
    </w:p>
    <w:p w:rsidR="00063917" w:rsidRDefault="00063917" w:rsidP="00201713">
      <w:pPr>
        <w:shd w:val="clear" w:color="auto" w:fill="FFFFFF"/>
        <w:rPr>
          <w:sz w:val="28"/>
        </w:rPr>
      </w:pPr>
    </w:p>
    <w:p w:rsidR="00063917" w:rsidRPr="000B538D" w:rsidRDefault="00063917" w:rsidP="007E0DB7">
      <w:pPr>
        <w:shd w:val="clear" w:color="auto" w:fill="FFFFFF"/>
        <w:ind w:firstLine="709"/>
        <w:rPr>
          <w:sz w:val="28"/>
        </w:rPr>
      </w:pPr>
    </w:p>
    <w:p w:rsidR="00063917" w:rsidRPr="000B538D" w:rsidRDefault="00063917" w:rsidP="007E0DB7">
      <w:pPr>
        <w:jc w:val="center"/>
        <w:rPr>
          <w:b/>
          <w:sz w:val="28"/>
        </w:rPr>
      </w:pPr>
      <w:r w:rsidRPr="000B538D">
        <w:rPr>
          <w:sz w:val="28"/>
        </w:rPr>
        <w:t>5. План реализации комплекса процессных мероприятий на</w:t>
      </w:r>
      <w:r>
        <w:rPr>
          <w:sz w:val="28"/>
        </w:rPr>
        <w:t xml:space="preserve"> 2025 – 2028</w:t>
      </w:r>
      <w:r w:rsidRPr="000B538D">
        <w:rPr>
          <w:sz w:val="28"/>
        </w:rPr>
        <w:t xml:space="preserve"> годы</w:t>
      </w:r>
    </w:p>
    <w:tbl>
      <w:tblPr>
        <w:tblW w:w="15004" w:type="dxa"/>
        <w:tblLayout w:type="fixed"/>
        <w:tblLook w:val="00A0"/>
      </w:tblPr>
      <w:tblGrid>
        <w:gridCol w:w="817"/>
        <w:gridCol w:w="4536"/>
        <w:gridCol w:w="2495"/>
        <w:gridCol w:w="2971"/>
        <w:gridCol w:w="2279"/>
        <w:gridCol w:w="14"/>
        <w:gridCol w:w="1892"/>
      </w:tblGrid>
      <w:tr w:rsidR="00063917" w:rsidRPr="00201713" w:rsidTr="00201713">
        <w:trPr>
          <w:trHeight w:val="92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201713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201713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 xml:space="preserve">Наименование мероприятия (результата), </w:t>
            </w:r>
          </w:p>
          <w:p w:rsidR="00063917" w:rsidRPr="00201713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контрольной точки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201713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3917" w:rsidRPr="00201713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 xml:space="preserve">Ответственный исполнитель </w:t>
            </w:r>
          </w:p>
          <w:p w:rsidR="00063917" w:rsidRPr="00201713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201713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Вид подтверждающего документа</w:t>
            </w:r>
          </w:p>
        </w:tc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201713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 xml:space="preserve">Информационная система </w:t>
            </w:r>
          </w:p>
          <w:p w:rsidR="00063917" w:rsidRPr="00201713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(источник данных)</w:t>
            </w:r>
          </w:p>
        </w:tc>
      </w:tr>
      <w:tr w:rsidR="00063917" w:rsidRPr="00201713" w:rsidTr="00201713">
        <w:trPr>
          <w:trHeight w:val="289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201713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201713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2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201713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3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201713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4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201713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5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201713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8"/>
                <w:szCs w:val="28"/>
              </w:rPr>
            </w:pPr>
            <w:r w:rsidRPr="00201713">
              <w:rPr>
                <w:sz w:val="28"/>
                <w:szCs w:val="28"/>
              </w:rPr>
              <w:t>6</w:t>
            </w:r>
          </w:p>
        </w:tc>
      </w:tr>
      <w:tr w:rsidR="00063917" w:rsidRPr="00201713" w:rsidTr="00201713">
        <w:trPr>
          <w:trHeight w:val="315"/>
        </w:trPr>
        <w:tc>
          <w:tcPr>
            <w:tcW w:w="150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 xml:space="preserve">1. Задача комплекса процессных мероприятий </w:t>
            </w:r>
          </w:p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«Выполнены мероприятия по обеспечению безопасности на водных объектах»</w:t>
            </w:r>
          </w:p>
        </w:tc>
      </w:tr>
      <w:tr w:rsidR="00063917" w:rsidRPr="00201713" w:rsidTr="00201713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1.1.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Мероприятие (результат) 1. «Обеспечена безопасность на водных объектах»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Х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DD5A10" w:rsidRDefault="00063917" w:rsidP="006A7B89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Задорожний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DD5A10" w:rsidRDefault="00063917" w:rsidP="006A7B8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–</w:t>
            </w:r>
          </w:p>
        </w:tc>
      </w:tr>
      <w:tr w:rsidR="00063917" w:rsidRPr="00201713" w:rsidTr="00201713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1.1.1.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 xml:space="preserve">Контрольная точка 1.1. </w:t>
            </w:r>
          </w:p>
          <w:p w:rsidR="00063917" w:rsidRPr="00DD5A10" w:rsidRDefault="00063917" w:rsidP="006A7B89">
            <w:pPr>
              <w:pStyle w:val="ConsNonformat"/>
              <w:shd w:val="clear" w:color="auto" w:fill="FFFFFF"/>
              <w:ind w:righ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D5A10">
              <w:rPr>
                <w:rFonts w:ascii="Times New Roman" w:hAnsi="Times New Roman"/>
                <w:color w:val="000000"/>
                <w:sz w:val="24"/>
                <w:szCs w:val="24"/>
              </w:rPr>
              <w:t>«Заключены договора на изготовление памяток, плакатов, буклетов о мерах безопасности на воде»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01 июня 2025г;</w:t>
            </w:r>
          </w:p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01 июня 2026г;</w:t>
            </w:r>
          </w:p>
          <w:p w:rsidR="00063917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01 июня 2027г.</w:t>
            </w:r>
          </w:p>
          <w:p w:rsidR="00063917" w:rsidRPr="00DD5A10" w:rsidRDefault="00063917" w:rsidP="00BD5E58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июня 2028</w:t>
            </w:r>
            <w:r w:rsidRPr="00DD5A10">
              <w:rPr>
                <w:sz w:val="24"/>
                <w:szCs w:val="24"/>
              </w:rPr>
              <w:t>г.</w:t>
            </w:r>
          </w:p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DD5A10" w:rsidRDefault="00063917">
            <w:pPr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Задорожний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Муниципальные контракты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–</w:t>
            </w:r>
          </w:p>
        </w:tc>
      </w:tr>
      <w:tr w:rsidR="00063917" w:rsidRPr="00201713" w:rsidTr="00201713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1.1.2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Контрольная точка 1.2.</w:t>
            </w:r>
          </w:p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«Услуга оказана (работы выполнены)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31 декабря 2025г.;</w:t>
            </w:r>
          </w:p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31 декабря 2026г.;</w:t>
            </w:r>
          </w:p>
          <w:p w:rsidR="00063917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31 декабря 2027г.</w:t>
            </w:r>
          </w:p>
          <w:p w:rsidR="00063917" w:rsidRPr="00DD5A10" w:rsidRDefault="00063917" w:rsidP="00BD5E58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31 декабря 202</w:t>
            </w:r>
            <w:r>
              <w:rPr>
                <w:sz w:val="24"/>
                <w:szCs w:val="24"/>
              </w:rPr>
              <w:t>8</w:t>
            </w:r>
            <w:r w:rsidRPr="00DD5A10">
              <w:rPr>
                <w:sz w:val="24"/>
                <w:szCs w:val="24"/>
              </w:rPr>
              <w:t>г.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DD5A10" w:rsidRDefault="00063917">
            <w:pPr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Задорожний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Платежные поручения, акты сверок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</w:tr>
      <w:tr w:rsidR="00063917" w:rsidRPr="00201713" w:rsidTr="00201713">
        <w:trPr>
          <w:trHeight w:val="314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1.2.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Контрольная точка 1.2.</w:t>
            </w:r>
          </w:p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«Проведены профилактические рейды по водным объекта»</w:t>
            </w:r>
          </w:p>
        </w:tc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31 декабря 2025г.;</w:t>
            </w:r>
          </w:p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31 декабря 2026г.;</w:t>
            </w:r>
          </w:p>
          <w:p w:rsidR="00063917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31 декабря 2027г.</w:t>
            </w:r>
          </w:p>
          <w:p w:rsidR="00063917" w:rsidRPr="00DD5A10" w:rsidRDefault="00063917" w:rsidP="00BD5E58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31 декабря 202</w:t>
            </w:r>
            <w:r>
              <w:rPr>
                <w:sz w:val="24"/>
                <w:szCs w:val="24"/>
              </w:rPr>
              <w:t>8</w:t>
            </w:r>
            <w:r w:rsidRPr="00DD5A10">
              <w:rPr>
                <w:sz w:val="24"/>
                <w:szCs w:val="24"/>
              </w:rPr>
              <w:t>г.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DD5A10" w:rsidRDefault="00063917">
            <w:pPr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Задорожний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2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3917" w:rsidRPr="00DD5A10" w:rsidRDefault="00063917" w:rsidP="006A7B89">
            <w:pPr>
              <w:shd w:val="clear" w:color="auto" w:fill="FFFFFF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063917" w:rsidRDefault="00063917" w:rsidP="007E0DB7">
      <w:pPr>
        <w:widowControl w:val="0"/>
        <w:rPr>
          <w:sz w:val="28"/>
        </w:rPr>
      </w:pPr>
    </w:p>
    <w:p w:rsidR="00063917" w:rsidRDefault="00063917" w:rsidP="007E0DB7">
      <w:pPr>
        <w:widowControl w:val="0"/>
        <w:rPr>
          <w:sz w:val="28"/>
        </w:rPr>
      </w:pPr>
    </w:p>
    <w:p w:rsidR="00063917" w:rsidRDefault="00063917" w:rsidP="007E0DB7">
      <w:pPr>
        <w:widowControl w:val="0"/>
        <w:rPr>
          <w:sz w:val="28"/>
        </w:rPr>
      </w:pPr>
    </w:p>
    <w:p w:rsidR="00063917" w:rsidRDefault="00063917" w:rsidP="007E0DB7">
      <w:pPr>
        <w:widowControl w:val="0"/>
        <w:rPr>
          <w:sz w:val="28"/>
        </w:rPr>
      </w:pPr>
    </w:p>
    <w:p w:rsidR="00063917" w:rsidRDefault="00063917" w:rsidP="007E0DB7">
      <w:pPr>
        <w:widowControl w:val="0"/>
        <w:rPr>
          <w:sz w:val="28"/>
        </w:rPr>
      </w:pPr>
    </w:p>
    <w:p w:rsidR="00063917" w:rsidRDefault="00063917" w:rsidP="007E0DB7">
      <w:pPr>
        <w:widowControl w:val="0"/>
        <w:rPr>
          <w:sz w:val="28"/>
        </w:rPr>
      </w:pPr>
    </w:p>
    <w:p w:rsidR="00063917" w:rsidRDefault="00063917" w:rsidP="007E0DB7">
      <w:pPr>
        <w:widowControl w:val="0"/>
        <w:rPr>
          <w:sz w:val="28"/>
        </w:rPr>
      </w:pPr>
    </w:p>
    <w:p w:rsidR="00063917" w:rsidRDefault="00063917" w:rsidP="007E0DB7">
      <w:pPr>
        <w:widowControl w:val="0"/>
        <w:rPr>
          <w:sz w:val="28"/>
        </w:rPr>
      </w:pPr>
    </w:p>
    <w:p w:rsidR="00063917" w:rsidRDefault="00063917" w:rsidP="007E0DB7">
      <w:pPr>
        <w:widowControl w:val="0"/>
        <w:rPr>
          <w:sz w:val="28"/>
        </w:rPr>
      </w:pPr>
    </w:p>
    <w:p w:rsidR="00063917" w:rsidRDefault="00063917" w:rsidP="007E0DB7">
      <w:pPr>
        <w:widowControl w:val="0"/>
        <w:rPr>
          <w:sz w:val="28"/>
        </w:rPr>
      </w:pPr>
    </w:p>
    <w:p w:rsidR="00063917" w:rsidRDefault="00063917" w:rsidP="007E0DB7">
      <w:pPr>
        <w:widowControl w:val="0"/>
        <w:rPr>
          <w:sz w:val="28"/>
        </w:rPr>
      </w:pPr>
    </w:p>
    <w:p w:rsidR="00063917" w:rsidRDefault="00063917" w:rsidP="007E0DB7">
      <w:pPr>
        <w:widowControl w:val="0"/>
        <w:rPr>
          <w:sz w:val="28"/>
        </w:rPr>
      </w:pPr>
    </w:p>
    <w:p w:rsidR="00063917" w:rsidRDefault="00063917" w:rsidP="007E0DB7">
      <w:pPr>
        <w:widowControl w:val="0"/>
        <w:rPr>
          <w:sz w:val="28"/>
        </w:rPr>
      </w:pPr>
    </w:p>
    <w:p w:rsidR="00063917" w:rsidRDefault="00063917" w:rsidP="007E0DB7">
      <w:pPr>
        <w:widowControl w:val="0"/>
        <w:rPr>
          <w:sz w:val="28"/>
        </w:rPr>
      </w:pPr>
    </w:p>
    <w:p w:rsidR="00063917" w:rsidRDefault="00063917" w:rsidP="007E0DB7">
      <w:pPr>
        <w:widowControl w:val="0"/>
        <w:rPr>
          <w:sz w:val="28"/>
        </w:rPr>
      </w:pPr>
    </w:p>
    <w:p w:rsidR="00063917" w:rsidRDefault="00063917" w:rsidP="007E0DB7">
      <w:pPr>
        <w:widowControl w:val="0"/>
        <w:rPr>
          <w:sz w:val="28"/>
        </w:rPr>
      </w:pPr>
    </w:p>
    <w:p w:rsidR="00063917" w:rsidRDefault="00063917" w:rsidP="007E0DB7">
      <w:pPr>
        <w:widowControl w:val="0"/>
        <w:rPr>
          <w:sz w:val="28"/>
        </w:rPr>
      </w:pPr>
    </w:p>
    <w:p w:rsidR="00063917" w:rsidRDefault="00063917" w:rsidP="007E0DB7">
      <w:pPr>
        <w:widowControl w:val="0"/>
        <w:rPr>
          <w:sz w:val="28"/>
        </w:rPr>
      </w:pPr>
    </w:p>
    <w:p w:rsidR="00063917" w:rsidRPr="009B307A" w:rsidRDefault="00063917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>VI. Паспорт</w:t>
      </w:r>
    </w:p>
    <w:p w:rsidR="00063917" w:rsidRPr="009B307A" w:rsidRDefault="00063917" w:rsidP="00842967">
      <w:pPr>
        <w:widowControl w:val="0"/>
        <w:jc w:val="center"/>
        <w:rPr>
          <w:sz w:val="28"/>
        </w:rPr>
      </w:pPr>
      <w:r w:rsidRPr="009B307A">
        <w:rPr>
          <w:sz w:val="28"/>
        </w:rPr>
        <w:t>комплекса процессных мероприятий «</w:t>
      </w:r>
      <w:r>
        <w:rPr>
          <w:sz w:val="28"/>
        </w:rPr>
        <w:t xml:space="preserve">Создание </w:t>
      </w:r>
      <w:r w:rsidRPr="009B307A">
        <w:rPr>
          <w:sz w:val="28"/>
        </w:rPr>
        <w:t>аппаратно-программного комплекса «Безопасный город»</w:t>
      </w:r>
      <w:r>
        <w:rPr>
          <w:sz w:val="28"/>
        </w:rPr>
        <w:t xml:space="preserve"> на территории Алексеевского сельского поселения</w:t>
      </w:r>
      <w:r w:rsidRPr="009B307A">
        <w:rPr>
          <w:sz w:val="28"/>
        </w:rPr>
        <w:t>»</w:t>
      </w:r>
    </w:p>
    <w:p w:rsidR="00063917" w:rsidRPr="009B307A" w:rsidRDefault="00063917" w:rsidP="00383DFB">
      <w:pPr>
        <w:widowControl w:val="0"/>
        <w:jc w:val="center"/>
        <w:rPr>
          <w:sz w:val="28"/>
        </w:rPr>
      </w:pPr>
    </w:p>
    <w:p w:rsidR="00063917" w:rsidRPr="009B307A" w:rsidRDefault="00063917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1. Основные положения </w:t>
      </w:r>
    </w:p>
    <w:p w:rsidR="00063917" w:rsidRPr="009B307A" w:rsidRDefault="00063917" w:rsidP="00383DFB">
      <w:pPr>
        <w:widowControl w:val="0"/>
        <w:jc w:val="center"/>
        <w:rPr>
          <w:sz w:val="28"/>
        </w:rPr>
      </w:pPr>
    </w:p>
    <w:tbl>
      <w:tblPr>
        <w:tblW w:w="0" w:type="auto"/>
        <w:tblLayout w:type="fixed"/>
        <w:tblLook w:val="00A0"/>
      </w:tblPr>
      <w:tblGrid>
        <w:gridCol w:w="711"/>
        <w:gridCol w:w="6109"/>
        <w:gridCol w:w="426"/>
        <w:gridCol w:w="7324"/>
      </w:tblGrid>
      <w:tr w:rsidR="00063917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Ответственный за разработку и реализацию комплекса процессных мероприятий 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Алексеевского сельского поселения»</w:t>
            </w:r>
          </w:p>
          <w:p w:rsidR="00063917" w:rsidRPr="000E2C6C" w:rsidRDefault="00063917" w:rsidP="000E2C6C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>
              <w:rPr>
                <w:sz w:val="28"/>
              </w:rPr>
              <w:t xml:space="preserve">Алексеевского сельского </w:t>
            </w:r>
            <w:r w:rsidRPr="000E2C6C">
              <w:rPr>
                <w:sz w:val="28"/>
              </w:rPr>
              <w:t xml:space="preserve"> поселения</w:t>
            </w:r>
            <w:r>
              <w:rPr>
                <w:sz w:val="28"/>
              </w:rPr>
              <w:t xml:space="preserve"> </w:t>
            </w:r>
            <w:r w:rsidRPr="000E2C6C">
              <w:rPr>
                <w:sz w:val="28"/>
              </w:rPr>
              <w:t>(</w:t>
            </w:r>
            <w:r>
              <w:rPr>
                <w:sz w:val="28"/>
              </w:rPr>
              <w:t>Задорожний Олег Александрович</w:t>
            </w:r>
            <w:r w:rsidRPr="000E2C6C">
              <w:rPr>
                <w:sz w:val="28"/>
              </w:rPr>
              <w:t xml:space="preserve">, </w:t>
            </w:r>
            <w:r w:rsidRPr="00C712D6">
              <w:rPr>
                <w:sz w:val="28"/>
              </w:rPr>
              <w:t xml:space="preserve">заместитель </w:t>
            </w:r>
            <w:r>
              <w:rPr>
                <w:sz w:val="28"/>
              </w:rPr>
              <w:t>главы администрации Алексеевского сельского поселения по жилищно-коммунальному хозяйству, строительству и благоустройству</w:t>
            </w:r>
            <w:r w:rsidRPr="000E2C6C">
              <w:rPr>
                <w:sz w:val="28"/>
              </w:rPr>
              <w:t>)</w:t>
            </w:r>
          </w:p>
        </w:tc>
      </w:tr>
      <w:tr w:rsidR="00063917" w:rsidRPr="009B307A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Связь с муниципальной программой </w:t>
            </w:r>
            <w:r>
              <w:rPr>
                <w:color w:val="auto"/>
                <w:sz w:val="28"/>
              </w:rPr>
              <w:t xml:space="preserve">Алексеевского сельского </w:t>
            </w:r>
            <w:r w:rsidRPr="000E2C6C">
              <w:rPr>
                <w:sz w:val="28"/>
              </w:rPr>
              <w:t>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063917" w:rsidRPr="000E2C6C" w:rsidRDefault="00063917" w:rsidP="000E2C6C">
            <w:pPr>
              <w:widowControl w:val="0"/>
              <w:jc w:val="both"/>
              <w:outlineLvl w:val="2"/>
              <w:rPr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>
              <w:rPr>
                <w:color w:val="auto"/>
                <w:sz w:val="28"/>
              </w:rPr>
              <w:t>Алексеевского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>
              <w:rPr>
                <w:color w:val="auto"/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>
              <w:rPr>
                <w:sz w:val="28"/>
                <w:szCs w:val="28"/>
                <w:lang w:eastAsia="en-US"/>
              </w:rPr>
              <w:t>Пожарная безопасность и защита населения и территории</w:t>
            </w:r>
            <w:r w:rsidRPr="00C41DE6">
              <w:rPr>
                <w:sz w:val="28"/>
                <w:szCs w:val="28"/>
                <w:lang w:eastAsia="en-US"/>
              </w:rPr>
              <w:t xml:space="preserve"> Алексеевского сельского поселения</w:t>
            </w:r>
            <w:r>
              <w:rPr>
                <w:sz w:val="28"/>
                <w:szCs w:val="28"/>
                <w:lang w:eastAsia="en-US"/>
              </w:rPr>
              <w:t xml:space="preserve"> от чрезвычайных ситуаций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063917" w:rsidRDefault="00063917" w:rsidP="001D1436">
      <w:pPr>
        <w:widowControl w:val="0"/>
      </w:pPr>
    </w:p>
    <w:p w:rsidR="00063917" w:rsidRDefault="00063917" w:rsidP="001D1436">
      <w:pPr>
        <w:widowControl w:val="0"/>
      </w:pPr>
    </w:p>
    <w:p w:rsidR="00063917" w:rsidRDefault="00063917" w:rsidP="001D1436">
      <w:pPr>
        <w:widowControl w:val="0"/>
      </w:pPr>
    </w:p>
    <w:p w:rsidR="00063917" w:rsidRDefault="00063917" w:rsidP="001D1436">
      <w:pPr>
        <w:widowControl w:val="0"/>
      </w:pPr>
    </w:p>
    <w:p w:rsidR="00063917" w:rsidRDefault="00063917" w:rsidP="001D1436">
      <w:pPr>
        <w:widowControl w:val="0"/>
      </w:pPr>
    </w:p>
    <w:p w:rsidR="00063917" w:rsidRDefault="00063917" w:rsidP="001D1436">
      <w:pPr>
        <w:widowControl w:val="0"/>
      </w:pPr>
    </w:p>
    <w:p w:rsidR="00063917" w:rsidRDefault="00063917" w:rsidP="001D1436">
      <w:pPr>
        <w:widowControl w:val="0"/>
      </w:pPr>
    </w:p>
    <w:p w:rsidR="00063917" w:rsidRDefault="00063917" w:rsidP="001D1436">
      <w:pPr>
        <w:widowControl w:val="0"/>
      </w:pPr>
    </w:p>
    <w:p w:rsidR="00063917" w:rsidRDefault="00063917" w:rsidP="001D1436">
      <w:pPr>
        <w:widowControl w:val="0"/>
      </w:pPr>
    </w:p>
    <w:p w:rsidR="00063917" w:rsidRDefault="00063917" w:rsidP="001D1436">
      <w:pPr>
        <w:widowControl w:val="0"/>
      </w:pPr>
    </w:p>
    <w:p w:rsidR="00063917" w:rsidRDefault="00063917" w:rsidP="001D1436">
      <w:pPr>
        <w:widowControl w:val="0"/>
      </w:pPr>
    </w:p>
    <w:p w:rsidR="00063917" w:rsidRDefault="00063917" w:rsidP="001D1436">
      <w:pPr>
        <w:widowControl w:val="0"/>
      </w:pPr>
    </w:p>
    <w:p w:rsidR="00063917" w:rsidRDefault="00063917" w:rsidP="001D1436">
      <w:pPr>
        <w:widowControl w:val="0"/>
      </w:pPr>
    </w:p>
    <w:p w:rsidR="00063917" w:rsidRDefault="00063917" w:rsidP="001D1436">
      <w:pPr>
        <w:widowControl w:val="0"/>
      </w:pPr>
    </w:p>
    <w:p w:rsidR="00063917" w:rsidRDefault="00063917" w:rsidP="001D1436">
      <w:pPr>
        <w:widowControl w:val="0"/>
      </w:pPr>
    </w:p>
    <w:p w:rsidR="00063917" w:rsidRDefault="00063917" w:rsidP="001D1436">
      <w:pPr>
        <w:widowControl w:val="0"/>
      </w:pPr>
    </w:p>
    <w:p w:rsidR="00063917" w:rsidRDefault="00063917" w:rsidP="001D1436">
      <w:pPr>
        <w:widowControl w:val="0"/>
      </w:pPr>
    </w:p>
    <w:p w:rsidR="00063917" w:rsidRPr="009B307A" w:rsidRDefault="00063917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2. Показатели комплекса процессных мероприятий </w:t>
      </w:r>
    </w:p>
    <w:p w:rsidR="00063917" w:rsidRPr="009B307A" w:rsidRDefault="00063917" w:rsidP="00383DFB">
      <w:pPr>
        <w:widowControl w:val="0"/>
        <w:jc w:val="center"/>
        <w:rPr>
          <w:sz w:val="28"/>
        </w:rPr>
      </w:pPr>
    </w:p>
    <w:tbl>
      <w:tblPr>
        <w:tblW w:w="15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694"/>
        <w:gridCol w:w="841"/>
        <w:gridCol w:w="858"/>
        <w:gridCol w:w="1285"/>
        <w:gridCol w:w="1042"/>
        <w:gridCol w:w="961"/>
      </w:tblGrid>
      <w:tr w:rsidR="00063917" w:rsidRPr="009B307A" w:rsidTr="00BD5E58"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№ п/п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Наимено-вание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Уро-вень пока-зате-ля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Признак возраста-ния/убы-вания</w:t>
            </w:r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Единица измере-ния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Вид показа-теля</w:t>
            </w:r>
          </w:p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3713" w:type="dxa"/>
            <w:gridSpan w:val="5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Доку-мент</w:t>
            </w:r>
          </w:p>
        </w:tc>
        <w:tc>
          <w:tcPr>
            <w:tcW w:w="1285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Ответст-венный</w:t>
            </w:r>
          </w:p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 xml:space="preserve">за дости-жение показателя </w:t>
            </w:r>
          </w:p>
        </w:tc>
        <w:tc>
          <w:tcPr>
            <w:tcW w:w="1042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Связь с показа-теляминацио-нальных целей</w:t>
            </w:r>
          </w:p>
        </w:tc>
        <w:tc>
          <w:tcPr>
            <w:tcW w:w="961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Инфор-маци-оннаясисте-ма</w:t>
            </w:r>
          </w:p>
        </w:tc>
      </w:tr>
      <w:tr w:rsidR="00063917" w:rsidRPr="009B307A" w:rsidTr="00BD5E58"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EF18B6"/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EF18B6"/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EF18B6"/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EF18B6"/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EF18B6"/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EF18B6"/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063917" w:rsidRPr="009B307A" w:rsidRDefault="00063917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зна-че-ние</w:t>
            </w: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063917" w:rsidRPr="009B307A" w:rsidRDefault="00063917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063917" w:rsidRPr="009B307A" w:rsidRDefault="00063917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  <w:p w:rsidR="00063917" w:rsidRPr="009B307A" w:rsidRDefault="00063917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063917" w:rsidRPr="009B307A" w:rsidRDefault="00063917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2026</w:t>
            </w:r>
          </w:p>
          <w:p w:rsidR="00063917" w:rsidRPr="009B307A" w:rsidRDefault="00063917" w:rsidP="00EF18B6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063917" w:rsidRDefault="00063917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  <w:p w:rsidR="00063917" w:rsidRPr="009B307A" w:rsidRDefault="00063917" w:rsidP="00EF18B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694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9B307A" w:rsidRDefault="00063917" w:rsidP="00BD5E5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2028 год</w:t>
            </w:r>
          </w:p>
        </w:tc>
        <w:tc>
          <w:tcPr>
            <w:tcW w:w="841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9B307A" w:rsidRDefault="00063917" w:rsidP="00BD5E58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2030</w:t>
            </w:r>
          </w:p>
          <w:p w:rsidR="00063917" w:rsidRDefault="00063917" w:rsidP="00BD5E58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год</w:t>
            </w:r>
          </w:p>
          <w:p w:rsidR="00063917" w:rsidRPr="009B307A" w:rsidRDefault="00063917" w:rsidP="00BD5E5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EF18B6"/>
        </w:tc>
        <w:tc>
          <w:tcPr>
            <w:tcW w:w="1285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EF18B6"/>
        </w:tc>
        <w:tc>
          <w:tcPr>
            <w:tcW w:w="1042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EF18B6"/>
        </w:tc>
        <w:tc>
          <w:tcPr>
            <w:tcW w:w="961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EF18B6"/>
        </w:tc>
      </w:tr>
    </w:tbl>
    <w:p w:rsidR="00063917" w:rsidRPr="009B307A" w:rsidRDefault="00063917" w:rsidP="00383DFB">
      <w:pPr>
        <w:rPr>
          <w:sz w:val="2"/>
        </w:rPr>
      </w:pPr>
    </w:p>
    <w:tbl>
      <w:tblPr>
        <w:tblW w:w="153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695"/>
        <w:gridCol w:w="842"/>
        <w:gridCol w:w="858"/>
        <w:gridCol w:w="1285"/>
        <w:gridCol w:w="1042"/>
        <w:gridCol w:w="961"/>
      </w:tblGrid>
      <w:tr w:rsidR="00063917" w:rsidRPr="009B307A" w:rsidTr="00BD5E58">
        <w:tc>
          <w:tcPr>
            <w:tcW w:w="570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w="69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9B307A" w:rsidRDefault="00063917" w:rsidP="00BD5E5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42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4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5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6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</w:t>
            </w:r>
            <w:r>
              <w:rPr>
                <w:sz w:val="24"/>
              </w:rPr>
              <w:t>7</w:t>
            </w:r>
          </w:p>
        </w:tc>
      </w:tr>
      <w:tr w:rsidR="00063917" w:rsidRPr="009B307A" w:rsidTr="00BD5E58">
        <w:tc>
          <w:tcPr>
            <w:tcW w:w="15393" w:type="dxa"/>
            <w:gridSpan w:val="17"/>
            <w:tcMar>
              <w:left w:w="57" w:type="dxa"/>
              <w:right w:w="57" w:type="dxa"/>
            </w:tcMar>
          </w:tcPr>
          <w:p w:rsidR="00063917" w:rsidRPr="009B307A" w:rsidRDefault="00063917" w:rsidP="005B7615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 Задача комплекса процессных мероприятий «</w:t>
            </w:r>
            <w:r>
              <w:rPr>
                <w:sz w:val="24"/>
              </w:rPr>
              <w:t>Выполнены мероприятия по обеспечению функционирования</w:t>
            </w:r>
            <w:r w:rsidRPr="009B307A">
              <w:rPr>
                <w:sz w:val="24"/>
              </w:rPr>
              <w:t xml:space="preserve"> аппаратно-программног</w:t>
            </w:r>
            <w:r>
              <w:rPr>
                <w:sz w:val="24"/>
              </w:rPr>
              <w:t>о комплекса «Безопасный город»</w:t>
            </w:r>
          </w:p>
        </w:tc>
      </w:tr>
      <w:tr w:rsidR="00063917" w:rsidRPr="009B307A" w:rsidTr="00BD5E58">
        <w:tc>
          <w:tcPr>
            <w:tcW w:w="570" w:type="dxa"/>
            <w:tcMar>
              <w:left w:w="57" w:type="dxa"/>
              <w:right w:w="57" w:type="dxa"/>
            </w:tcMar>
          </w:tcPr>
          <w:p w:rsidR="00063917" w:rsidRPr="009B307A" w:rsidRDefault="00063917" w:rsidP="00BC5118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1.</w:t>
            </w:r>
            <w:r>
              <w:rPr>
                <w:sz w:val="24"/>
              </w:rPr>
              <w:t>1</w:t>
            </w:r>
            <w:r w:rsidRPr="009B307A">
              <w:rPr>
                <w:sz w:val="24"/>
              </w:rPr>
              <w:t>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063917" w:rsidRPr="009B307A" w:rsidRDefault="00063917" w:rsidP="000F1EC0">
            <w:pPr>
              <w:widowControl w:val="0"/>
              <w:rPr>
                <w:sz w:val="24"/>
              </w:rPr>
            </w:pPr>
            <w:r>
              <w:rPr>
                <w:kern w:val="1"/>
                <w:sz w:val="24"/>
                <w:szCs w:val="24"/>
              </w:rPr>
              <w:t>Обеспечение функционирова</w:t>
            </w:r>
            <w:r>
              <w:rPr>
                <w:kern w:val="1"/>
                <w:sz w:val="24"/>
                <w:szCs w:val="24"/>
              </w:rPr>
              <w:softHyphen/>
              <w:t>ния ап</w:t>
            </w:r>
            <w:r>
              <w:rPr>
                <w:kern w:val="1"/>
                <w:sz w:val="24"/>
                <w:szCs w:val="24"/>
              </w:rPr>
              <w:softHyphen/>
              <w:t>паратно-программного ком</w:t>
            </w:r>
            <w:r>
              <w:rPr>
                <w:kern w:val="1"/>
                <w:sz w:val="24"/>
                <w:szCs w:val="24"/>
              </w:rPr>
              <w:softHyphen/>
              <w:t>плекса «Безопасный город» на территории Алексеевского сельского поселения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063917" w:rsidRPr="009B307A" w:rsidRDefault="00063917" w:rsidP="000F1EC0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063917" w:rsidRPr="009B307A" w:rsidRDefault="00063917" w:rsidP="000F1EC0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063917" w:rsidRPr="009B307A" w:rsidRDefault="00063917" w:rsidP="000F1EC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возраста-ние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063917" w:rsidRPr="009B307A" w:rsidRDefault="00063917" w:rsidP="000F1EC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единиц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063917" w:rsidRPr="009B307A" w:rsidRDefault="00063917" w:rsidP="000F1EC0">
            <w:pPr>
              <w:widowControl w:val="0"/>
              <w:jc w:val="center"/>
              <w:rPr>
                <w:sz w:val="24"/>
              </w:rPr>
            </w:pPr>
            <w:r w:rsidRPr="009B307A">
              <w:rPr>
                <w:sz w:val="24"/>
              </w:rPr>
              <w:t>ведом-ствен-ный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063917" w:rsidRPr="00447684" w:rsidRDefault="00063917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0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063917" w:rsidRPr="00447684" w:rsidRDefault="00063917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063917" w:rsidRPr="00447684" w:rsidRDefault="00063917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2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063917" w:rsidRPr="00447684" w:rsidRDefault="00063917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2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063917" w:rsidRPr="00447684" w:rsidRDefault="00063917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2</w:t>
            </w:r>
          </w:p>
        </w:tc>
        <w:tc>
          <w:tcPr>
            <w:tcW w:w="695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BD5E58" w:rsidRDefault="00063917" w:rsidP="00BD5E5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2" w:type="dxa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447684" w:rsidRDefault="00063917" w:rsidP="000F1EC0">
            <w:pPr>
              <w:widowControl w:val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063917" w:rsidRPr="00447684" w:rsidRDefault="00063917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 xml:space="preserve">Стратегия </w:t>
            </w:r>
          </w:p>
        </w:tc>
        <w:tc>
          <w:tcPr>
            <w:tcW w:w="1285" w:type="dxa"/>
            <w:tcMar>
              <w:left w:w="57" w:type="dxa"/>
              <w:right w:w="57" w:type="dxa"/>
            </w:tcMar>
          </w:tcPr>
          <w:p w:rsidR="00063917" w:rsidRPr="00447684" w:rsidRDefault="00063917" w:rsidP="00BC5118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Администрация Алексеевского сельского поселения</w:t>
            </w:r>
          </w:p>
        </w:tc>
        <w:tc>
          <w:tcPr>
            <w:tcW w:w="1042" w:type="dxa"/>
            <w:tcMar>
              <w:left w:w="57" w:type="dxa"/>
              <w:right w:w="57" w:type="dxa"/>
            </w:tcMar>
          </w:tcPr>
          <w:p w:rsidR="00063917" w:rsidRPr="00447684" w:rsidRDefault="00063917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отсутствует</w:t>
            </w:r>
          </w:p>
        </w:tc>
        <w:tc>
          <w:tcPr>
            <w:tcW w:w="961" w:type="dxa"/>
            <w:tcMar>
              <w:left w:w="57" w:type="dxa"/>
              <w:right w:w="57" w:type="dxa"/>
            </w:tcMar>
          </w:tcPr>
          <w:p w:rsidR="00063917" w:rsidRPr="00447684" w:rsidRDefault="00063917" w:rsidP="000F1EC0">
            <w:pPr>
              <w:widowControl w:val="0"/>
              <w:jc w:val="center"/>
              <w:rPr>
                <w:sz w:val="24"/>
              </w:rPr>
            </w:pPr>
            <w:r w:rsidRPr="00447684">
              <w:rPr>
                <w:sz w:val="24"/>
              </w:rPr>
              <w:t>Информационная системаотсутствует</w:t>
            </w:r>
          </w:p>
        </w:tc>
      </w:tr>
    </w:tbl>
    <w:p w:rsidR="00063917" w:rsidRPr="009B307A" w:rsidRDefault="00063917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063917" w:rsidRPr="009B307A" w:rsidRDefault="00063917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Используемые сокращения:</w:t>
      </w:r>
    </w:p>
    <w:p w:rsidR="00063917" w:rsidRPr="009B307A" w:rsidRDefault="00063917" w:rsidP="00383DFB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9B307A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9B307A">
        <w:rPr>
          <w:sz w:val="28"/>
        </w:rPr>
        <w:t xml:space="preserve"> программы;</w:t>
      </w:r>
    </w:p>
    <w:p w:rsidR="00063917" w:rsidRPr="009B307A" w:rsidRDefault="00063917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измерения;</w:t>
      </w:r>
    </w:p>
    <w:p w:rsidR="00063917" w:rsidRPr="009B307A" w:rsidRDefault="00063917" w:rsidP="001D1436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 xml:space="preserve">Стратегия –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>
        <w:rPr>
          <w:color w:val="auto"/>
          <w:sz w:val="28"/>
        </w:rPr>
        <w:t>Алексеевского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063917" w:rsidRPr="009B307A" w:rsidRDefault="00063917" w:rsidP="00383DFB">
      <w:pPr>
        <w:widowControl w:val="0"/>
        <w:ind w:firstLine="709"/>
        <w:jc w:val="both"/>
        <w:rPr>
          <w:sz w:val="28"/>
        </w:rPr>
      </w:pPr>
    </w:p>
    <w:p w:rsidR="00063917" w:rsidRPr="009B307A" w:rsidRDefault="00063917" w:rsidP="00383DFB">
      <w:pPr>
        <w:widowControl w:val="0"/>
        <w:jc w:val="center"/>
        <w:rPr>
          <w:sz w:val="28"/>
        </w:rPr>
      </w:pPr>
      <w:r w:rsidRPr="009B307A">
        <w:br w:type="page"/>
      </w:r>
      <w:bookmarkStart w:id="2" w:name="_GoBack"/>
      <w:bookmarkEnd w:id="2"/>
      <w:r w:rsidRPr="009B307A">
        <w:rPr>
          <w:sz w:val="28"/>
        </w:rPr>
        <w:t>3. Перечень мероприятий (результатов) комплекса процессных мероприятий</w:t>
      </w:r>
    </w:p>
    <w:p w:rsidR="00063917" w:rsidRPr="009B307A" w:rsidRDefault="00063917" w:rsidP="00383DFB">
      <w:pPr>
        <w:widowControl w:val="0"/>
        <w:jc w:val="center"/>
        <w:rPr>
          <w:sz w:val="28"/>
        </w:rPr>
      </w:pPr>
    </w:p>
    <w:tbl>
      <w:tblPr>
        <w:tblW w:w="149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2"/>
        <w:gridCol w:w="2886"/>
        <w:gridCol w:w="1586"/>
        <w:gridCol w:w="2885"/>
        <w:gridCol w:w="1443"/>
        <w:gridCol w:w="883"/>
        <w:gridCol w:w="1010"/>
        <w:gridCol w:w="866"/>
        <w:gridCol w:w="865"/>
        <w:gridCol w:w="819"/>
        <w:gridCol w:w="976"/>
      </w:tblGrid>
      <w:tr w:rsidR="00063917" w:rsidRPr="009B307A" w:rsidTr="00BD5E58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№ п/п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Тип меро-приятия (результата) </w:t>
            </w:r>
          </w:p>
        </w:tc>
        <w:tc>
          <w:tcPr>
            <w:tcW w:w="2885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Характеристика </w:t>
            </w:r>
          </w:p>
        </w:tc>
        <w:tc>
          <w:tcPr>
            <w:tcW w:w="1443" w:type="dxa"/>
            <w:vMerge w:val="restart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Единица измерения (по ОКЕИ)</w:t>
            </w:r>
          </w:p>
        </w:tc>
        <w:tc>
          <w:tcPr>
            <w:tcW w:w="1893" w:type="dxa"/>
            <w:gridSpan w:val="2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Базовое значение</w:t>
            </w:r>
          </w:p>
        </w:tc>
        <w:tc>
          <w:tcPr>
            <w:tcW w:w="3526" w:type="dxa"/>
            <w:gridSpan w:val="4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Значение </w:t>
            </w:r>
          </w:p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результата по годам реализации</w:t>
            </w:r>
          </w:p>
        </w:tc>
      </w:tr>
      <w:tr w:rsidR="00063917" w:rsidRPr="009B307A" w:rsidTr="00BD5E58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383DFB"/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383DFB"/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383DFB"/>
        </w:tc>
        <w:tc>
          <w:tcPr>
            <w:tcW w:w="2885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383DFB"/>
        </w:tc>
        <w:tc>
          <w:tcPr>
            <w:tcW w:w="1443" w:type="dxa"/>
            <w:vMerge/>
            <w:tcMar>
              <w:left w:w="57" w:type="dxa"/>
              <w:right w:w="57" w:type="dxa"/>
            </w:tcMar>
          </w:tcPr>
          <w:p w:rsidR="00063917" w:rsidRPr="009B307A" w:rsidRDefault="00063917" w:rsidP="00383DFB"/>
        </w:tc>
        <w:tc>
          <w:tcPr>
            <w:tcW w:w="883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значение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год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819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976" w:type="dxa"/>
            <w:tcBorders>
              <w:left w:val="single" w:sz="4" w:space="0" w:color="auto"/>
            </w:tcBorders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</w:tr>
    </w:tbl>
    <w:p w:rsidR="00063917" w:rsidRPr="009B307A" w:rsidRDefault="00063917" w:rsidP="00383DFB">
      <w:pPr>
        <w:rPr>
          <w:sz w:val="2"/>
        </w:rPr>
      </w:pPr>
    </w:p>
    <w:tbl>
      <w:tblPr>
        <w:tblW w:w="149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722"/>
        <w:gridCol w:w="2886"/>
        <w:gridCol w:w="1586"/>
        <w:gridCol w:w="2885"/>
        <w:gridCol w:w="1443"/>
        <w:gridCol w:w="883"/>
        <w:gridCol w:w="1010"/>
        <w:gridCol w:w="866"/>
        <w:gridCol w:w="865"/>
        <w:gridCol w:w="810"/>
        <w:gridCol w:w="985"/>
      </w:tblGrid>
      <w:tr w:rsidR="00063917" w:rsidRPr="009B307A" w:rsidTr="00BD5E58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5</w:t>
            </w:r>
          </w:p>
        </w:tc>
        <w:tc>
          <w:tcPr>
            <w:tcW w:w="883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6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7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8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9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10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063917" w:rsidRPr="009B307A" w:rsidRDefault="00063917" w:rsidP="00BD5E5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063917" w:rsidRPr="009B307A" w:rsidTr="00BD5E58">
        <w:tc>
          <w:tcPr>
            <w:tcW w:w="13956" w:type="dxa"/>
            <w:gridSpan w:val="10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9B307A" w:rsidRDefault="00063917" w:rsidP="000247DA">
            <w:pPr>
              <w:widowControl w:val="0"/>
              <w:rPr>
                <w:sz w:val="28"/>
              </w:rPr>
            </w:pPr>
            <w:r w:rsidRPr="009B307A">
              <w:rPr>
                <w:sz w:val="28"/>
              </w:rPr>
              <w:t xml:space="preserve">1. Задача комплекса процессных мероприятий </w:t>
            </w:r>
            <w:r w:rsidRPr="001D1436">
              <w:rPr>
                <w:sz w:val="28"/>
                <w:szCs w:val="28"/>
              </w:rPr>
              <w:t>«Выполнены мероприятия по обеспечению функционирования аппаратно-программного комплекса «Безопасный город»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063917" w:rsidRPr="009B307A" w:rsidRDefault="00063917" w:rsidP="000247DA">
            <w:pPr>
              <w:widowControl w:val="0"/>
              <w:rPr>
                <w:sz w:val="28"/>
              </w:rPr>
            </w:pPr>
          </w:p>
        </w:tc>
      </w:tr>
      <w:tr w:rsidR="00063917" w:rsidRPr="009B307A" w:rsidTr="00BD5E58">
        <w:tc>
          <w:tcPr>
            <w:tcW w:w="722" w:type="dxa"/>
            <w:tcMar>
              <w:left w:w="57" w:type="dxa"/>
              <w:right w:w="57" w:type="dxa"/>
            </w:tcMar>
          </w:tcPr>
          <w:p w:rsidR="00063917" w:rsidRPr="009B307A" w:rsidRDefault="00063917" w:rsidP="00BC5118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1.</w:t>
            </w: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Создание и развитие аппаратно-программного комплекса «Безопасный город» на территории Алексеевского сельского поселения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приобретение товаров, работ и услуг</w:t>
            </w:r>
          </w:p>
        </w:tc>
        <w:tc>
          <w:tcPr>
            <w:tcW w:w="2885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обеспечение функционирования аппаратно-программного комплекса «Безопасный город»</w:t>
            </w:r>
          </w:p>
        </w:tc>
        <w:tc>
          <w:tcPr>
            <w:tcW w:w="1443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единиц</w:t>
            </w:r>
          </w:p>
        </w:tc>
        <w:tc>
          <w:tcPr>
            <w:tcW w:w="883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010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202</w:t>
            </w:r>
            <w:r>
              <w:rPr>
                <w:sz w:val="28"/>
              </w:rPr>
              <w:t>3</w:t>
            </w:r>
          </w:p>
        </w:tc>
        <w:tc>
          <w:tcPr>
            <w:tcW w:w="866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65" w:type="dxa"/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63917" w:rsidRPr="009B307A" w:rsidRDefault="00063917" w:rsidP="00383DF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985" w:type="dxa"/>
            <w:tcBorders>
              <w:left w:val="single" w:sz="4" w:space="0" w:color="auto"/>
            </w:tcBorders>
          </w:tcPr>
          <w:p w:rsidR="00063917" w:rsidRPr="009B307A" w:rsidRDefault="00063917" w:rsidP="00BD5E5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</w:tbl>
    <w:p w:rsidR="00063917" w:rsidRPr="009B307A" w:rsidRDefault="00063917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sz w:val="28"/>
        </w:rPr>
      </w:pPr>
    </w:p>
    <w:p w:rsidR="00063917" w:rsidRPr="009B307A" w:rsidRDefault="00063917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Примечание.</w:t>
      </w:r>
    </w:p>
    <w:p w:rsidR="00063917" w:rsidRPr="009B307A" w:rsidRDefault="00063917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Используемое сокращение:</w:t>
      </w:r>
    </w:p>
    <w:p w:rsidR="00063917" w:rsidRDefault="00063917" w:rsidP="00383DFB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измерения.</w:t>
      </w:r>
    </w:p>
    <w:p w:rsidR="00063917" w:rsidRDefault="00063917" w:rsidP="00383DFB">
      <w:pPr>
        <w:widowControl w:val="0"/>
        <w:ind w:firstLine="709"/>
        <w:jc w:val="both"/>
        <w:rPr>
          <w:sz w:val="28"/>
        </w:rPr>
      </w:pPr>
    </w:p>
    <w:p w:rsidR="00063917" w:rsidRDefault="00063917" w:rsidP="00383DFB">
      <w:pPr>
        <w:widowControl w:val="0"/>
        <w:ind w:firstLine="709"/>
        <w:jc w:val="both"/>
        <w:rPr>
          <w:sz w:val="28"/>
        </w:rPr>
      </w:pPr>
    </w:p>
    <w:p w:rsidR="00063917" w:rsidRDefault="00063917" w:rsidP="00383DFB">
      <w:pPr>
        <w:widowControl w:val="0"/>
        <w:ind w:firstLine="709"/>
        <w:jc w:val="both"/>
        <w:rPr>
          <w:sz w:val="28"/>
        </w:rPr>
      </w:pPr>
    </w:p>
    <w:p w:rsidR="00063917" w:rsidRPr="009B307A" w:rsidRDefault="00063917" w:rsidP="00383DFB">
      <w:pPr>
        <w:widowControl w:val="0"/>
        <w:ind w:firstLine="709"/>
        <w:jc w:val="both"/>
        <w:rPr>
          <w:sz w:val="28"/>
        </w:rPr>
      </w:pPr>
    </w:p>
    <w:p w:rsidR="00063917" w:rsidRPr="009B307A" w:rsidRDefault="00063917" w:rsidP="00383DFB">
      <w:pPr>
        <w:widowControl w:val="0"/>
        <w:jc w:val="center"/>
        <w:rPr>
          <w:sz w:val="28"/>
        </w:rPr>
      </w:pPr>
    </w:p>
    <w:p w:rsidR="00063917" w:rsidRPr="00D37558" w:rsidRDefault="00063917" w:rsidP="00F65A02">
      <w:pPr>
        <w:keepNext/>
        <w:keepLines/>
        <w:jc w:val="center"/>
        <w:rPr>
          <w:sz w:val="28"/>
        </w:rPr>
      </w:pPr>
      <w:r w:rsidRPr="00D37558">
        <w:rPr>
          <w:sz w:val="28"/>
        </w:rPr>
        <w:t>4. Параметры финансового обеспечения комплекса процессных мероприятий</w:t>
      </w:r>
    </w:p>
    <w:p w:rsidR="00063917" w:rsidRPr="00D37558" w:rsidRDefault="00063917" w:rsidP="00082EBA">
      <w:pPr>
        <w:keepNext/>
        <w:keepLines/>
        <w:jc w:val="center"/>
        <w:rPr>
          <w:sz w:val="10"/>
        </w:rPr>
      </w:pPr>
    </w:p>
    <w:tbl>
      <w:tblPr>
        <w:tblW w:w="145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17"/>
        <w:gridCol w:w="5840"/>
        <w:gridCol w:w="540"/>
        <w:gridCol w:w="720"/>
        <w:gridCol w:w="1620"/>
        <w:gridCol w:w="720"/>
        <w:gridCol w:w="900"/>
        <w:gridCol w:w="720"/>
        <w:gridCol w:w="900"/>
        <w:gridCol w:w="873"/>
        <w:gridCol w:w="1229"/>
      </w:tblGrid>
      <w:tr w:rsidR="00063917" w:rsidRPr="00D37558" w:rsidTr="0090343C">
        <w:tc>
          <w:tcPr>
            <w:tcW w:w="51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150132">
            <w:pPr>
              <w:keepNext/>
              <w:keepLines/>
              <w:jc w:val="center"/>
              <w:outlineLvl w:val="2"/>
              <w:rPr>
                <w:sz w:val="24"/>
              </w:rPr>
            </w:pPr>
            <w:r w:rsidRPr="00D37558">
              <w:rPr>
                <w:sz w:val="24"/>
              </w:rPr>
              <w:t>№ п/п</w:t>
            </w:r>
          </w:p>
        </w:tc>
        <w:tc>
          <w:tcPr>
            <w:tcW w:w="5840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Наименование комплекса процессных мероприятий, мероприятия (результата), </w:t>
            </w:r>
          </w:p>
          <w:p w:rsidR="00063917" w:rsidRPr="002C787C" w:rsidRDefault="00063917" w:rsidP="00150132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источник финансового обеспечения</w:t>
            </w:r>
          </w:p>
        </w:tc>
        <w:tc>
          <w:tcPr>
            <w:tcW w:w="3600" w:type="dxa"/>
            <w:gridSpan w:val="4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Код бюджетной</w:t>
            </w:r>
          </w:p>
          <w:p w:rsidR="00063917" w:rsidRPr="002C787C" w:rsidRDefault="00063917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4622" w:type="dxa"/>
            <w:gridSpan w:val="5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Объем расходов по годам реализации </w:t>
            </w:r>
          </w:p>
          <w:p w:rsidR="00063917" w:rsidRPr="002C787C" w:rsidRDefault="00063917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(тыс. рублей)</w:t>
            </w:r>
          </w:p>
        </w:tc>
      </w:tr>
      <w:tr w:rsidR="00063917" w:rsidRPr="00D37558" w:rsidTr="0090343C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150132"/>
        </w:tc>
        <w:tc>
          <w:tcPr>
            <w:tcW w:w="5840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rPr>
                <w:sz w:val="28"/>
                <w:szCs w:val="28"/>
              </w:rPr>
            </w:pPr>
          </w:p>
        </w:tc>
        <w:tc>
          <w:tcPr>
            <w:tcW w:w="3600" w:type="dxa"/>
            <w:gridSpan w:val="4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2025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2026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keepNext/>
              <w:keepLines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2027</w:t>
            </w: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063917" w:rsidRPr="002C787C" w:rsidRDefault="00063917" w:rsidP="0090343C">
            <w:pPr>
              <w:keepNext/>
              <w:keepLine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keepNext/>
              <w:keepLines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Всего</w:t>
            </w:r>
          </w:p>
        </w:tc>
      </w:tr>
      <w:tr w:rsidR="00063917" w:rsidRPr="00D37558" w:rsidTr="0090343C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150132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1</w:t>
            </w:r>
          </w:p>
        </w:tc>
        <w:tc>
          <w:tcPr>
            <w:tcW w:w="58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2</w:t>
            </w:r>
          </w:p>
        </w:tc>
        <w:tc>
          <w:tcPr>
            <w:tcW w:w="3600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4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5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6</w:t>
            </w: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063917" w:rsidRPr="002C787C" w:rsidRDefault="00063917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063917" w:rsidRPr="00D37558" w:rsidTr="0090343C">
        <w:tc>
          <w:tcPr>
            <w:tcW w:w="51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BC5118">
            <w:pPr>
              <w:widowControl w:val="0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1.</w:t>
            </w:r>
          </w:p>
        </w:tc>
        <w:tc>
          <w:tcPr>
            <w:tcW w:w="58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Комплекс процессных мероприятий «</w:t>
            </w:r>
            <w:r>
              <w:rPr>
                <w:sz w:val="28"/>
              </w:rPr>
              <w:t xml:space="preserve">Создание </w:t>
            </w:r>
            <w:r w:rsidRPr="009B307A">
              <w:rPr>
                <w:sz w:val="28"/>
              </w:rPr>
              <w:t>аппаратно-программного комплекса «Безопасный город»</w:t>
            </w:r>
            <w:r>
              <w:rPr>
                <w:sz w:val="28"/>
              </w:rPr>
              <w:t xml:space="preserve"> на территории Алексеевского сельского поселения</w:t>
            </w:r>
            <w:r w:rsidRPr="002C787C">
              <w:rPr>
                <w:sz w:val="28"/>
                <w:szCs w:val="28"/>
              </w:rPr>
              <w:t>» (всего), в том числе:</w:t>
            </w:r>
          </w:p>
        </w:tc>
        <w:tc>
          <w:tcPr>
            <w:tcW w:w="3600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Х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40,6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063917" w:rsidRPr="002C787C" w:rsidRDefault="00063917" w:rsidP="0090343C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90,7</w:t>
            </w:r>
          </w:p>
        </w:tc>
      </w:tr>
      <w:tr w:rsidR="00063917" w:rsidRPr="00D37558" w:rsidTr="0090343C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BC5118"/>
        </w:tc>
        <w:tc>
          <w:tcPr>
            <w:tcW w:w="58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6A7B89">
            <w:pPr>
              <w:widowControl w:val="0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5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40,6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063917" w:rsidRPr="002C787C" w:rsidRDefault="00063917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90,7</w:t>
            </w:r>
          </w:p>
        </w:tc>
      </w:tr>
      <w:tr w:rsidR="00063917" w:rsidRPr="00D37558" w:rsidTr="0090343C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BC5118"/>
        </w:tc>
        <w:tc>
          <w:tcPr>
            <w:tcW w:w="58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5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63917" w:rsidRPr="00D37558" w:rsidTr="0090343C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BC5118"/>
        </w:tc>
        <w:tc>
          <w:tcPr>
            <w:tcW w:w="58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5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63917" w:rsidRPr="00D37558" w:rsidTr="0090343C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BC5118"/>
        </w:tc>
        <w:tc>
          <w:tcPr>
            <w:tcW w:w="58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5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63917" w:rsidRPr="00D37558" w:rsidTr="0090343C">
        <w:tc>
          <w:tcPr>
            <w:tcW w:w="51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BC5118"/>
        </w:tc>
        <w:tc>
          <w:tcPr>
            <w:tcW w:w="58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BC5118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63917" w:rsidRPr="00D37558" w:rsidTr="0090343C">
        <w:trPr>
          <w:trHeight w:val="1280"/>
        </w:trPr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15013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Pr="00D37558">
              <w:rPr>
                <w:sz w:val="24"/>
              </w:rPr>
              <w:t>.</w:t>
            </w:r>
          </w:p>
        </w:tc>
        <w:tc>
          <w:tcPr>
            <w:tcW w:w="58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D965B9">
            <w:pPr>
              <w:widowControl w:val="0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Мероприятие (результат) «Создание и развитие аппаратно-программного комплекса «Безопасный город» на территории Алексеевского сельского поселения</w:t>
            </w:r>
          </w:p>
        </w:tc>
        <w:tc>
          <w:tcPr>
            <w:tcW w:w="3600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40,6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063917" w:rsidRPr="002C787C" w:rsidRDefault="00063917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90,7</w:t>
            </w:r>
          </w:p>
        </w:tc>
      </w:tr>
      <w:tr w:rsidR="00063917" w:rsidRPr="00D37558" w:rsidTr="0090343C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150132"/>
        </w:tc>
        <w:tc>
          <w:tcPr>
            <w:tcW w:w="58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6A7B89">
            <w:pPr>
              <w:widowControl w:val="0"/>
              <w:outlineLvl w:val="2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 xml:space="preserve">местный бюджет </w:t>
            </w:r>
          </w:p>
        </w:tc>
        <w:tc>
          <w:tcPr>
            <w:tcW w:w="5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F65A02" w:rsidRDefault="00063917" w:rsidP="006A7B89">
            <w:pPr>
              <w:widowControl w:val="0"/>
              <w:jc w:val="center"/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51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F65A02" w:rsidRDefault="00063917" w:rsidP="006A7B89">
            <w:pPr>
              <w:widowControl w:val="0"/>
              <w:jc w:val="center"/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0310</w:t>
            </w: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F65A02" w:rsidRDefault="00063917" w:rsidP="006A7B89">
            <w:pPr>
              <w:widowControl w:val="0"/>
              <w:jc w:val="center"/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54</w:t>
            </w:r>
            <w:r w:rsidRPr="00F65A02">
              <w:rPr>
                <w:sz w:val="24"/>
                <w:szCs w:val="24"/>
              </w:rPr>
              <w:t xml:space="preserve"> 0</w:t>
            </w:r>
            <w:r>
              <w:rPr>
                <w:sz w:val="24"/>
                <w:szCs w:val="24"/>
              </w:rPr>
              <w:t>4</w:t>
            </w:r>
            <w:r w:rsidRPr="00F65A02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390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F65A02" w:rsidRDefault="00063917" w:rsidP="006A7B89">
            <w:pPr>
              <w:widowControl w:val="0"/>
              <w:jc w:val="center"/>
              <w:rPr>
                <w:sz w:val="24"/>
                <w:szCs w:val="24"/>
              </w:rPr>
            </w:pPr>
            <w:r w:rsidRPr="00F65A02"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40,6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063917" w:rsidRPr="002C787C" w:rsidRDefault="00063917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311953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90,7</w:t>
            </w:r>
          </w:p>
        </w:tc>
      </w:tr>
      <w:tr w:rsidR="00063917" w:rsidRPr="00D37558" w:rsidTr="0090343C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150132"/>
        </w:tc>
        <w:tc>
          <w:tcPr>
            <w:tcW w:w="58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5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63917" w:rsidRPr="00D37558" w:rsidTr="0090343C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150132"/>
        </w:tc>
        <w:tc>
          <w:tcPr>
            <w:tcW w:w="58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5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63917" w:rsidRPr="00D37558" w:rsidTr="0090343C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150132"/>
        </w:tc>
        <w:tc>
          <w:tcPr>
            <w:tcW w:w="58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5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063917" w:rsidRPr="00D37558" w:rsidTr="0090343C">
        <w:tc>
          <w:tcPr>
            <w:tcW w:w="51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D37558" w:rsidRDefault="00063917" w:rsidP="00150132"/>
        </w:tc>
        <w:tc>
          <w:tcPr>
            <w:tcW w:w="58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6A7B89">
            <w:pPr>
              <w:shd w:val="clear" w:color="auto" w:fill="FFFFFF"/>
              <w:rPr>
                <w:sz w:val="28"/>
                <w:szCs w:val="28"/>
              </w:rPr>
            </w:pPr>
            <w:r w:rsidRPr="002C787C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54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73" w:type="dxa"/>
            <w:tcBorders>
              <w:left w:val="single" w:sz="4" w:space="0" w:color="auto"/>
            </w:tcBorders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2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63917" w:rsidRPr="002C787C" w:rsidRDefault="00063917" w:rsidP="00150132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:rsidR="00063917" w:rsidRPr="00D37558" w:rsidRDefault="00063917" w:rsidP="00082EBA">
      <w:pPr>
        <w:widowControl w:val="0"/>
        <w:ind w:firstLine="709"/>
        <w:jc w:val="both"/>
        <w:rPr>
          <w:sz w:val="28"/>
        </w:rPr>
      </w:pPr>
      <w:r w:rsidRPr="00D37558">
        <w:rPr>
          <w:sz w:val="28"/>
        </w:rPr>
        <w:t>Примечание.</w:t>
      </w:r>
    </w:p>
    <w:p w:rsidR="00063917" w:rsidRDefault="00063917" w:rsidP="00082EBA">
      <w:pPr>
        <w:widowControl w:val="0"/>
        <w:ind w:firstLine="709"/>
        <w:jc w:val="both"/>
        <w:rPr>
          <w:sz w:val="28"/>
        </w:rPr>
      </w:pPr>
      <w:r w:rsidRPr="00D37558">
        <w:rPr>
          <w:sz w:val="28"/>
        </w:rPr>
        <w:t>X – данные ячейки не заполняются.</w:t>
      </w:r>
    </w:p>
    <w:p w:rsidR="00063917" w:rsidRDefault="00063917" w:rsidP="008A790E">
      <w:pPr>
        <w:widowControl w:val="0"/>
        <w:ind w:firstLine="709"/>
        <w:jc w:val="both"/>
        <w:rPr>
          <w:sz w:val="28"/>
        </w:rPr>
      </w:pPr>
      <w:r w:rsidRPr="009B307A">
        <w:rPr>
          <w:sz w:val="28"/>
        </w:rPr>
        <w:t>ОКЕИ – Общероссийский классификатор единиц измерения.</w:t>
      </w:r>
    </w:p>
    <w:p w:rsidR="00063917" w:rsidRPr="009B307A" w:rsidRDefault="00063917" w:rsidP="008A790E">
      <w:pPr>
        <w:widowControl w:val="0"/>
        <w:ind w:firstLine="709"/>
        <w:jc w:val="center"/>
        <w:rPr>
          <w:sz w:val="28"/>
        </w:rPr>
      </w:pPr>
      <w:r w:rsidRPr="009B307A">
        <w:rPr>
          <w:sz w:val="28"/>
        </w:rPr>
        <w:t>5. План реализации комплекса процессных мероприятий на 202</w:t>
      </w:r>
      <w:r>
        <w:rPr>
          <w:sz w:val="28"/>
        </w:rPr>
        <w:t>5</w:t>
      </w:r>
      <w:r w:rsidRPr="009B307A">
        <w:rPr>
          <w:sz w:val="28"/>
        </w:rPr>
        <w:t xml:space="preserve"> – 202</w:t>
      </w:r>
      <w:r>
        <w:rPr>
          <w:sz w:val="28"/>
        </w:rPr>
        <w:t>8</w:t>
      </w:r>
      <w:r w:rsidRPr="009B307A">
        <w:rPr>
          <w:sz w:val="28"/>
        </w:rPr>
        <w:t xml:space="preserve"> годы</w:t>
      </w:r>
    </w:p>
    <w:p w:rsidR="00063917" w:rsidRPr="009B307A" w:rsidRDefault="00063917" w:rsidP="00383DFB">
      <w:pPr>
        <w:widowControl w:val="0"/>
        <w:tabs>
          <w:tab w:val="left" w:pos="11057"/>
        </w:tabs>
        <w:jc w:val="center"/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856"/>
        <w:gridCol w:w="4846"/>
        <w:gridCol w:w="1751"/>
        <w:gridCol w:w="3314"/>
        <w:gridCol w:w="1665"/>
        <w:gridCol w:w="2137"/>
      </w:tblGrid>
      <w:tr w:rsidR="00063917" w:rsidRPr="008974A4">
        <w:tc>
          <w:tcPr>
            <w:tcW w:w="856" w:type="dxa"/>
            <w:tcMar>
              <w:left w:w="57" w:type="dxa"/>
              <w:right w:w="57" w:type="dxa"/>
            </w:tcMar>
          </w:tcPr>
          <w:p w:rsidR="00063917" w:rsidRPr="008974A4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№ п/п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063917" w:rsidRPr="008974A4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063917" w:rsidRPr="008974A4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063917" w:rsidRPr="008974A4" w:rsidRDefault="00063917" w:rsidP="00B7006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Ответственный исполнитель </w:t>
            </w:r>
          </w:p>
          <w:p w:rsidR="00063917" w:rsidRPr="008974A4" w:rsidRDefault="00063917" w:rsidP="00B7006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(Ф.И.О., должность,)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063917" w:rsidRPr="008974A4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подтверж</w:t>
            </w:r>
            <w:r w:rsidRPr="008974A4">
              <w:rPr>
                <w:sz w:val="24"/>
                <w:szCs w:val="24"/>
              </w:rPr>
              <w:t xml:space="preserve">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063917" w:rsidRPr="008974A4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</w:t>
            </w:r>
            <w:r w:rsidRPr="008974A4">
              <w:rPr>
                <w:sz w:val="24"/>
                <w:szCs w:val="24"/>
              </w:rPr>
              <w:t xml:space="preserve">ная система </w:t>
            </w:r>
          </w:p>
          <w:p w:rsidR="00063917" w:rsidRPr="008974A4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(источник данных) </w:t>
            </w:r>
          </w:p>
        </w:tc>
      </w:tr>
    </w:tbl>
    <w:p w:rsidR="00063917" w:rsidRPr="009B307A" w:rsidRDefault="00063917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856"/>
        <w:gridCol w:w="4846"/>
        <w:gridCol w:w="1751"/>
        <w:gridCol w:w="3314"/>
        <w:gridCol w:w="1665"/>
        <w:gridCol w:w="2138"/>
      </w:tblGrid>
      <w:tr w:rsidR="00063917" w:rsidRPr="008974A4" w:rsidTr="004027BB">
        <w:trPr>
          <w:tblHeader/>
        </w:trPr>
        <w:tc>
          <w:tcPr>
            <w:tcW w:w="856" w:type="dxa"/>
            <w:tcMar>
              <w:left w:w="57" w:type="dxa"/>
              <w:right w:w="57" w:type="dxa"/>
            </w:tcMar>
          </w:tcPr>
          <w:p w:rsidR="00063917" w:rsidRPr="008974A4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063917" w:rsidRPr="008974A4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063917" w:rsidRPr="008974A4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3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063917" w:rsidRPr="008974A4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4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063917" w:rsidRPr="008974A4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063917" w:rsidRPr="008974A4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6</w:t>
            </w:r>
          </w:p>
        </w:tc>
      </w:tr>
      <w:tr w:rsidR="00063917" w:rsidRPr="008974A4" w:rsidTr="004027B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063917" w:rsidRPr="008974A4" w:rsidRDefault="00063917" w:rsidP="005B7615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1. Задача комплекса процессных мероприятий </w:t>
            </w:r>
            <w:r w:rsidRPr="000247DA">
              <w:rPr>
                <w:sz w:val="24"/>
                <w:szCs w:val="24"/>
              </w:rPr>
              <w:t>«Выполнены мероприятия по обеспечению функционирования аппаратно-программного комплекса «Безопасный город»</w:t>
            </w:r>
            <w:r w:rsidRPr="000247DA">
              <w:rPr>
                <w:sz w:val="24"/>
                <w:szCs w:val="24"/>
              </w:rPr>
              <w:br/>
            </w:r>
          </w:p>
        </w:tc>
      </w:tr>
      <w:tr w:rsidR="00063917" w:rsidRPr="008974A4" w:rsidTr="004027BB">
        <w:tc>
          <w:tcPr>
            <w:tcW w:w="856" w:type="dxa"/>
            <w:tcMar>
              <w:left w:w="57" w:type="dxa"/>
              <w:right w:w="57" w:type="dxa"/>
            </w:tcMar>
          </w:tcPr>
          <w:p w:rsidR="00063917" w:rsidRPr="008974A4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063917" w:rsidRPr="008974A4" w:rsidRDefault="00063917" w:rsidP="00E830A0">
            <w:pPr>
              <w:widowControl w:val="0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Мероприятие 1 (результат) «</w:t>
            </w:r>
            <w:r w:rsidRPr="00F65A02">
              <w:rPr>
                <w:sz w:val="24"/>
                <w:szCs w:val="24"/>
              </w:rPr>
              <w:t>Создание и развитие аппаратно-программного комплекса «Безопасный город» на территории Алексеевского сельского поселения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063917" w:rsidRPr="008974A4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Х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063917" w:rsidRPr="00DD5A10" w:rsidRDefault="00063917" w:rsidP="00B6119D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Задорожний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063917" w:rsidRPr="008974A4" w:rsidRDefault="00063917" w:rsidP="00383DFB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063917" w:rsidRPr="008974A4" w:rsidRDefault="00063917" w:rsidP="00383DFB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063917" w:rsidRPr="008974A4" w:rsidTr="00150132">
        <w:tc>
          <w:tcPr>
            <w:tcW w:w="856" w:type="dxa"/>
            <w:tcMar>
              <w:left w:w="57" w:type="dxa"/>
              <w:right w:w="57" w:type="dxa"/>
            </w:tcMar>
          </w:tcPr>
          <w:p w:rsidR="00063917" w:rsidRPr="008974A4" w:rsidRDefault="00063917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063917" w:rsidRPr="008974A4" w:rsidRDefault="00063917" w:rsidP="005B7615">
            <w:pPr>
              <w:widowControl w:val="0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Контрольная точка 1.1. «Заключен конт</w:t>
            </w:r>
            <w:r>
              <w:rPr>
                <w:sz w:val="24"/>
                <w:szCs w:val="24"/>
              </w:rPr>
              <w:t xml:space="preserve">ракт (контракты) на обеспечение </w:t>
            </w:r>
            <w:r w:rsidRPr="008974A4">
              <w:rPr>
                <w:sz w:val="24"/>
                <w:szCs w:val="24"/>
              </w:rPr>
              <w:t>функционирования аппаратно-программного комплекса «Безопасный город»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063917" w:rsidRPr="008974A4" w:rsidRDefault="00063917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01.04.2025 г.;</w:t>
            </w:r>
          </w:p>
          <w:p w:rsidR="00063917" w:rsidRPr="008974A4" w:rsidRDefault="00063917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01.04.2026 г.; </w:t>
            </w:r>
          </w:p>
          <w:p w:rsidR="00063917" w:rsidRDefault="00063917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01.04.2027 г.</w:t>
            </w:r>
          </w:p>
          <w:p w:rsidR="00063917" w:rsidRPr="008974A4" w:rsidRDefault="00063917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01.04.2028</w:t>
            </w:r>
            <w:r w:rsidRPr="008974A4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063917" w:rsidRPr="00DD5A10" w:rsidRDefault="00063917">
            <w:pPr>
              <w:rPr>
                <w:sz w:val="24"/>
                <w:szCs w:val="24"/>
              </w:rPr>
            </w:pPr>
            <w:r w:rsidRPr="00DD5A10">
              <w:rPr>
                <w:sz w:val="24"/>
                <w:szCs w:val="24"/>
              </w:rPr>
              <w:t>Задорожний Олег Александрович, 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063917" w:rsidRPr="008974A4" w:rsidRDefault="00063917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063917" w:rsidRPr="008974A4" w:rsidRDefault="00063917" w:rsidP="00D965B9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063917" w:rsidRPr="008974A4" w:rsidTr="00150132">
        <w:tc>
          <w:tcPr>
            <w:tcW w:w="856" w:type="dxa"/>
            <w:tcMar>
              <w:left w:w="57" w:type="dxa"/>
              <w:right w:w="57" w:type="dxa"/>
            </w:tcMar>
          </w:tcPr>
          <w:p w:rsidR="00063917" w:rsidRPr="008974A4" w:rsidRDefault="00063917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063917" w:rsidRPr="008974A4" w:rsidRDefault="00063917" w:rsidP="00D965B9">
            <w:pPr>
              <w:widowControl w:val="0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Контрольная точка 1.2. « Оплата товара, работ и услуг»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063917" w:rsidRPr="008974A4" w:rsidRDefault="00063917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01.05.2025 г.;</w:t>
            </w:r>
          </w:p>
          <w:p w:rsidR="00063917" w:rsidRPr="008974A4" w:rsidRDefault="00063917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 xml:space="preserve">01.05.2026 г.; </w:t>
            </w:r>
          </w:p>
          <w:p w:rsidR="00063917" w:rsidRDefault="00063917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01.05.2027 г.</w:t>
            </w:r>
          </w:p>
          <w:p w:rsidR="00063917" w:rsidRPr="008974A4" w:rsidRDefault="00063917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01.05.2028</w:t>
            </w:r>
            <w:r w:rsidRPr="008974A4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314" w:type="dxa"/>
            <w:tcMar>
              <w:left w:w="57" w:type="dxa"/>
              <w:right w:w="57" w:type="dxa"/>
            </w:tcMar>
          </w:tcPr>
          <w:p w:rsidR="00063917" w:rsidRDefault="00063917">
            <w:r w:rsidRPr="00DD5A10">
              <w:rPr>
                <w:sz w:val="24"/>
                <w:szCs w:val="24"/>
              </w:rPr>
              <w:t>Задорожний Олег Александрович,</w:t>
            </w:r>
            <w:r>
              <w:rPr>
                <w:sz w:val="24"/>
                <w:szCs w:val="24"/>
              </w:rPr>
              <w:t xml:space="preserve"> </w:t>
            </w:r>
            <w:r w:rsidRPr="00DD5A10">
              <w:rPr>
                <w:sz w:val="24"/>
                <w:szCs w:val="24"/>
              </w:rPr>
              <w:t>заместитель главы администрации Алексеевского сельского поселения по жилищно-коммунальному хозяйству, строительству и благоустройству</w:t>
            </w:r>
          </w:p>
        </w:tc>
        <w:tc>
          <w:tcPr>
            <w:tcW w:w="1665" w:type="dxa"/>
            <w:tcMar>
              <w:left w:w="57" w:type="dxa"/>
              <w:right w:w="57" w:type="dxa"/>
            </w:tcMar>
          </w:tcPr>
          <w:p w:rsidR="00063917" w:rsidRPr="008974A4" w:rsidRDefault="00063917" w:rsidP="00D965B9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063917" w:rsidRPr="008974A4" w:rsidRDefault="00063917" w:rsidP="00D965B9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8974A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063917" w:rsidRPr="009B307A" w:rsidRDefault="00063917" w:rsidP="00383DFB">
      <w:pPr>
        <w:widowControl w:val="0"/>
        <w:ind w:firstLine="709"/>
        <w:jc w:val="both"/>
        <w:rPr>
          <w:sz w:val="16"/>
        </w:rPr>
      </w:pPr>
    </w:p>
    <w:p w:rsidR="00063917" w:rsidRPr="008974A4" w:rsidRDefault="00063917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Примечание.</w:t>
      </w:r>
    </w:p>
    <w:p w:rsidR="00063917" w:rsidRPr="008974A4" w:rsidRDefault="00063917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1. Используемые сокращения:</w:t>
      </w:r>
    </w:p>
    <w:p w:rsidR="00063917" w:rsidRPr="008974A4" w:rsidRDefault="00063917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г. – год;</w:t>
      </w:r>
    </w:p>
    <w:p w:rsidR="00063917" w:rsidRPr="008974A4" w:rsidRDefault="00063917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ТО – техническое обслуживание.</w:t>
      </w:r>
    </w:p>
    <w:p w:rsidR="00063917" w:rsidRPr="008974A4" w:rsidRDefault="00063917" w:rsidP="00383DFB">
      <w:pPr>
        <w:widowControl w:val="0"/>
        <w:ind w:firstLine="709"/>
        <w:jc w:val="both"/>
        <w:rPr>
          <w:sz w:val="24"/>
          <w:szCs w:val="24"/>
        </w:rPr>
      </w:pPr>
      <w:r w:rsidRPr="008974A4">
        <w:rPr>
          <w:sz w:val="24"/>
          <w:szCs w:val="24"/>
        </w:rPr>
        <w:t>2. X – данные графы не заполняются.</w:t>
      </w:r>
    </w:p>
    <w:p w:rsidR="00063917" w:rsidRDefault="00063917" w:rsidP="00383DFB">
      <w:pPr>
        <w:widowControl w:val="0"/>
        <w:ind w:firstLine="540"/>
        <w:jc w:val="both"/>
        <w:rPr>
          <w:sz w:val="28"/>
        </w:rPr>
      </w:pPr>
    </w:p>
    <w:p w:rsidR="00063917" w:rsidRDefault="00063917" w:rsidP="00201713">
      <w:pPr>
        <w:widowControl w:val="0"/>
        <w:rPr>
          <w:sz w:val="28"/>
        </w:rPr>
      </w:pPr>
    </w:p>
    <w:p w:rsidR="00063917" w:rsidRDefault="00063917" w:rsidP="00201713">
      <w:pPr>
        <w:widowControl w:val="0"/>
        <w:rPr>
          <w:sz w:val="28"/>
        </w:rPr>
      </w:pPr>
    </w:p>
    <w:p w:rsidR="00063917" w:rsidRDefault="00063917" w:rsidP="00DD5A10">
      <w:pPr>
        <w:widowControl w:val="0"/>
        <w:rPr>
          <w:sz w:val="28"/>
        </w:rPr>
      </w:pPr>
      <w:r>
        <w:rPr>
          <w:sz w:val="28"/>
        </w:rPr>
        <w:t>Ведущий специалист по правовой и кадровой работе                                                                  Н.А.Ходеева</w:t>
      </w:r>
    </w:p>
    <w:p w:rsidR="00063917" w:rsidRPr="00BD5E58" w:rsidRDefault="00063917" w:rsidP="00BD5E58">
      <w:pPr>
        <w:rPr>
          <w:sz w:val="28"/>
        </w:rPr>
      </w:pPr>
    </w:p>
    <w:p w:rsidR="00063917" w:rsidRPr="00BD5E58" w:rsidRDefault="00063917" w:rsidP="00BD5E58">
      <w:pPr>
        <w:rPr>
          <w:sz w:val="28"/>
        </w:rPr>
      </w:pPr>
    </w:p>
    <w:p w:rsidR="00063917" w:rsidRPr="00BD5E58" w:rsidRDefault="00063917" w:rsidP="00BD5E58">
      <w:pPr>
        <w:rPr>
          <w:sz w:val="28"/>
        </w:rPr>
      </w:pPr>
    </w:p>
    <w:p w:rsidR="00063917" w:rsidRPr="00BD5E58" w:rsidRDefault="00063917" w:rsidP="00BD5E58">
      <w:pPr>
        <w:rPr>
          <w:sz w:val="28"/>
        </w:rPr>
      </w:pPr>
    </w:p>
    <w:p w:rsidR="00063917" w:rsidRPr="00BD5E58" w:rsidRDefault="00063917" w:rsidP="00BD5E58">
      <w:pPr>
        <w:rPr>
          <w:sz w:val="28"/>
        </w:rPr>
      </w:pPr>
    </w:p>
    <w:p w:rsidR="00063917" w:rsidRDefault="00063917" w:rsidP="00BD5E58">
      <w:pPr>
        <w:rPr>
          <w:sz w:val="28"/>
        </w:rPr>
      </w:pPr>
    </w:p>
    <w:p w:rsidR="00063917" w:rsidRPr="00DD5A10" w:rsidRDefault="00063917" w:rsidP="00BD5E58">
      <w:pPr>
        <w:tabs>
          <w:tab w:val="left" w:pos="10755"/>
        </w:tabs>
      </w:pPr>
      <w:r>
        <w:rPr>
          <w:sz w:val="28"/>
        </w:rPr>
        <w:tab/>
      </w:r>
    </w:p>
    <w:sectPr w:rsidR="00063917" w:rsidRPr="00DD5A10" w:rsidSect="000247DA">
      <w:footerReference w:type="even" r:id="rId11"/>
      <w:footerReference w:type="default" r:id="rId12"/>
      <w:pgSz w:w="16840" w:h="11907" w:orient="landscape"/>
      <w:pgMar w:top="1701" w:right="1134" w:bottom="567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3917" w:rsidRDefault="00063917">
      <w:r>
        <w:separator/>
      </w:r>
    </w:p>
  </w:endnote>
  <w:endnote w:type="continuationSeparator" w:id="1">
    <w:p w:rsidR="00063917" w:rsidRDefault="000639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17" w:rsidRPr="007529D0" w:rsidRDefault="00063917" w:rsidP="007529D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17" w:rsidRDefault="00063917" w:rsidP="0015013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63917" w:rsidRDefault="00063917">
    <w:pPr>
      <w:pStyle w:val="Footer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17" w:rsidRPr="0036256A" w:rsidRDefault="00063917" w:rsidP="00150132">
    <w:pPr>
      <w:pStyle w:val="Footer"/>
      <w:ind w:right="360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3917" w:rsidRDefault="00063917">
      <w:r>
        <w:separator/>
      </w:r>
    </w:p>
  </w:footnote>
  <w:footnote w:type="continuationSeparator" w:id="1">
    <w:p w:rsidR="00063917" w:rsidRDefault="000639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17" w:rsidRDefault="00063917">
    <w:pPr>
      <w:framePr w:wrap="around" w:vAnchor="text" w:hAnchor="margin" w:xAlign="center" w:y="1"/>
    </w:pPr>
    <w:fldSimple w:instr="PAGE \* Arabic">
      <w:r>
        <w:rPr>
          <w:noProof/>
        </w:rPr>
        <w:t>2</w:t>
      </w:r>
    </w:fldSimple>
  </w:p>
  <w:p w:rsidR="00063917" w:rsidRDefault="0006391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17" w:rsidRDefault="00063917">
    <w:pPr>
      <w:framePr w:wrap="around" w:vAnchor="text" w:hAnchor="margin" w:xAlign="center" w:y="1"/>
    </w:pPr>
    <w:fldSimple w:instr="PAGE \* Arabic">
      <w:r>
        <w:rPr>
          <w:noProof/>
        </w:rPr>
        <w:t>4</w:t>
      </w:r>
    </w:fldSimple>
  </w:p>
  <w:p w:rsidR="00063917" w:rsidRDefault="00063917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37AF4"/>
    <w:multiLevelType w:val="hybridMultilevel"/>
    <w:tmpl w:val="16FC38AC"/>
    <w:lvl w:ilvl="0" w:tplc="081C70CE">
      <w:start w:val="3"/>
      <w:numFmt w:val="decimal"/>
      <w:lvlText w:val="%1."/>
      <w:lvlJc w:val="left"/>
      <w:pPr>
        <w:ind w:left="9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">
    <w:nsid w:val="61C40C8C"/>
    <w:multiLevelType w:val="singleLevel"/>
    <w:tmpl w:val="61C40C8C"/>
    <w:name w:val="WW8Num1"/>
    <w:lvl w:ilvl="0">
      <w:start w:val="1"/>
      <w:numFmt w:val="decimal"/>
      <w:lvlText w:val="%1."/>
      <w:lvlJc w:val="left"/>
      <w:rPr>
        <w:rFonts w:cs="Times New Roman"/>
        <w:dstrike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684C"/>
    <w:rsid w:val="00002DBC"/>
    <w:rsid w:val="00003EFE"/>
    <w:rsid w:val="00007B37"/>
    <w:rsid w:val="000106AB"/>
    <w:rsid w:val="00011675"/>
    <w:rsid w:val="00023AB2"/>
    <w:rsid w:val="000247DA"/>
    <w:rsid w:val="000430B3"/>
    <w:rsid w:val="000505AC"/>
    <w:rsid w:val="00055EBD"/>
    <w:rsid w:val="00061E7C"/>
    <w:rsid w:val="00063917"/>
    <w:rsid w:val="00082EBA"/>
    <w:rsid w:val="000947DB"/>
    <w:rsid w:val="0009764A"/>
    <w:rsid w:val="000B14D4"/>
    <w:rsid w:val="000B538D"/>
    <w:rsid w:val="000D0DA7"/>
    <w:rsid w:val="000D79B5"/>
    <w:rsid w:val="000E1B9E"/>
    <w:rsid w:val="000E2C32"/>
    <w:rsid w:val="000E2C6C"/>
    <w:rsid w:val="000F1EC0"/>
    <w:rsid w:val="000F3CBD"/>
    <w:rsid w:val="00105C6E"/>
    <w:rsid w:val="00105ED3"/>
    <w:rsid w:val="00126776"/>
    <w:rsid w:val="00130B23"/>
    <w:rsid w:val="00136155"/>
    <w:rsid w:val="00136730"/>
    <w:rsid w:val="00145BF9"/>
    <w:rsid w:val="00150132"/>
    <w:rsid w:val="001503BE"/>
    <w:rsid w:val="00151196"/>
    <w:rsid w:val="001517E9"/>
    <w:rsid w:val="00181540"/>
    <w:rsid w:val="0019147A"/>
    <w:rsid w:val="00191A9E"/>
    <w:rsid w:val="001937DF"/>
    <w:rsid w:val="001A0A8E"/>
    <w:rsid w:val="001B4600"/>
    <w:rsid w:val="001C5A59"/>
    <w:rsid w:val="001D1436"/>
    <w:rsid w:val="001D53CB"/>
    <w:rsid w:val="001D7508"/>
    <w:rsid w:val="001F2363"/>
    <w:rsid w:val="001F6CD0"/>
    <w:rsid w:val="00201713"/>
    <w:rsid w:val="00206582"/>
    <w:rsid w:val="00210CCB"/>
    <w:rsid w:val="00211329"/>
    <w:rsid w:val="0022684C"/>
    <w:rsid w:val="00242509"/>
    <w:rsid w:val="00246E9A"/>
    <w:rsid w:val="002570C9"/>
    <w:rsid w:val="00267B9A"/>
    <w:rsid w:val="002756FC"/>
    <w:rsid w:val="00290BB3"/>
    <w:rsid w:val="00294EB6"/>
    <w:rsid w:val="002B569E"/>
    <w:rsid w:val="002C787C"/>
    <w:rsid w:val="002D0112"/>
    <w:rsid w:val="002D0DCC"/>
    <w:rsid w:val="002E207F"/>
    <w:rsid w:val="002E2ECB"/>
    <w:rsid w:val="002E777D"/>
    <w:rsid w:val="00311953"/>
    <w:rsid w:val="003355AA"/>
    <w:rsid w:val="00347B50"/>
    <w:rsid w:val="003557E5"/>
    <w:rsid w:val="0036109B"/>
    <w:rsid w:val="00361F49"/>
    <w:rsid w:val="0036256A"/>
    <w:rsid w:val="003700CF"/>
    <w:rsid w:val="00370443"/>
    <w:rsid w:val="00383DFB"/>
    <w:rsid w:val="00390637"/>
    <w:rsid w:val="00390B7C"/>
    <w:rsid w:val="00395FF6"/>
    <w:rsid w:val="003D0642"/>
    <w:rsid w:val="003F481A"/>
    <w:rsid w:val="003F490D"/>
    <w:rsid w:val="004027BB"/>
    <w:rsid w:val="0040519C"/>
    <w:rsid w:val="004128E1"/>
    <w:rsid w:val="0041620F"/>
    <w:rsid w:val="0043015D"/>
    <w:rsid w:val="004311B9"/>
    <w:rsid w:val="00435713"/>
    <w:rsid w:val="00435B21"/>
    <w:rsid w:val="004403BB"/>
    <w:rsid w:val="00444D2F"/>
    <w:rsid w:val="00445EAF"/>
    <w:rsid w:val="00447684"/>
    <w:rsid w:val="004525D9"/>
    <w:rsid w:val="00472946"/>
    <w:rsid w:val="004758A9"/>
    <w:rsid w:val="00485408"/>
    <w:rsid w:val="004929B9"/>
    <w:rsid w:val="00495117"/>
    <w:rsid w:val="004B7C63"/>
    <w:rsid w:val="004C104F"/>
    <w:rsid w:val="004C47E9"/>
    <w:rsid w:val="004E0541"/>
    <w:rsid w:val="004E4BBF"/>
    <w:rsid w:val="00503DF6"/>
    <w:rsid w:val="005042A0"/>
    <w:rsid w:val="005054DE"/>
    <w:rsid w:val="00507FDA"/>
    <w:rsid w:val="00523256"/>
    <w:rsid w:val="00535319"/>
    <w:rsid w:val="005511B2"/>
    <w:rsid w:val="0055430F"/>
    <w:rsid w:val="0055759E"/>
    <w:rsid w:val="005608F2"/>
    <w:rsid w:val="005615F2"/>
    <w:rsid w:val="00573B56"/>
    <w:rsid w:val="0058294F"/>
    <w:rsid w:val="00586FDC"/>
    <w:rsid w:val="0059018D"/>
    <w:rsid w:val="00593174"/>
    <w:rsid w:val="005A02C2"/>
    <w:rsid w:val="005A3E67"/>
    <w:rsid w:val="005B7615"/>
    <w:rsid w:val="005D4062"/>
    <w:rsid w:val="005D41FB"/>
    <w:rsid w:val="005E1BB4"/>
    <w:rsid w:val="005F013C"/>
    <w:rsid w:val="005F5984"/>
    <w:rsid w:val="006012AF"/>
    <w:rsid w:val="00635693"/>
    <w:rsid w:val="0063769C"/>
    <w:rsid w:val="0064435B"/>
    <w:rsid w:val="00654FC6"/>
    <w:rsid w:val="00656798"/>
    <w:rsid w:val="00657482"/>
    <w:rsid w:val="00665B5D"/>
    <w:rsid w:val="006662AC"/>
    <w:rsid w:val="006672A2"/>
    <w:rsid w:val="0067096A"/>
    <w:rsid w:val="00690361"/>
    <w:rsid w:val="006A7B89"/>
    <w:rsid w:val="006C658E"/>
    <w:rsid w:val="006D5F06"/>
    <w:rsid w:val="006E2EFC"/>
    <w:rsid w:val="006F2CB2"/>
    <w:rsid w:val="006F6289"/>
    <w:rsid w:val="007129C4"/>
    <w:rsid w:val="00712DC7"/>
    <w:rsid w:val="00715DED"/>
    <w:rsid w:val="00732C17"/>
    <w:rsid w:val="00746639"/>
    <w:rsid w:val="007529D0"/>
    <w:rsid w:val="00752DE8"/>
    <w:rsid w:val="007550AA"/>
    <w:rsid w:val="0075649C"/>
    <w:rsid w:val="00774CAE"/>
    <w:rsid w:val="00777790"/>
    <w:rsid w:val="00783CA2"/>
    <w:rsid w:val="00786963"/>
    <w:rsid w:val="007A3046"/>
    <w:rsid w:val="007A43EB"/>
    <w:rsid w:val="007B2310"/>
    <w:rsid w:val="007D1D3B"/>
    <w:rsid w:val="007E0DB7"/>
    <w:rsid w:val="008007EE"/>
    <w:rsid w:val="00800E83"/>
    <w:rsid w:val="00812E31"/>
    <w:rsid w:val="00813F6C"/>
    <w:rsid w:val="0084065F"/>
    <w:rsid w:val="008422F4"/>
    <w:rsid w:val="00842967"/>
    <w:rsid w:val="00854C29"/>
    <w:rsid w:val="00857428"/>
    <w:rsid w:val="00862C3B"/>
    <w:rsid w:val="00867926"/>
    <w:rsid w:val="00867F69"/>
    <w:rsid w:val="00873A27"/>
    <w:rsid w:val="00873CB2"/>
    <w:rsid w:val="00874741"/>
    <w:rsid w:val="008959E9"/>
    <w:rsid w:val="008974A4"/>
    <w:rsid w:val="008A2DD0"/>
    <w:rsid w:val="008A790E"/>
    <w:rsid w:val="008B0CA3"/>
    <w:rsid w:val="008C5874"/>
    <w:rsid w:val="008C7047"/>
    <w:rsid w:val="008E1F48"/>
    <w:rsid w:val="008F1660"/>
    <w:rsid w:val="0090343C"/>
    <w:rsid w:val="00944B0E"/>
    <w:rsid w:val="009560CF"/>
    <w:rsid w:val="00960A49"/>
    <w:rsid w:val="00996456"/>
    <w:rsid w:val="009A727B"/>
    <w:rsid w:val="009B103E"/>
    <w:rsid w:val="009B307A"/>
    <w:rsid w:val="009D1542"/>
    <w:rsid w:val="009D2E48"/>
    <w:rsid w:val="009D487B"/>
    <w:rsid w:val="009D7E82"/>
    <w:rsid w:val="009E0852"/>
    <w:rsid w:val="009F7CF2"/>
    <w:rsid w:val="00A35855"/>
    <w:rsid w:val="00A41042"/>
    <w:rsid w:val="00A42E9F"/>
    <w:rsid w:val="00A43D57"/>
    <w:rsid w:val="00A470EB"/>
    <w:rsid w:val="00A471CC"/>
    <w:rsid w:val="00A55FEA"/>
    <w:rsid w:val="00A566D8"/>
    <w:rsid w:val="00A6764F"/>
    <w:rsid w:val="00A73ADA"/>
    <w:rsid w:val="00AD1D2E"/>
    <w:rsid w:val="00AE16BE"/>
    <w:rsid w:val="00AF1687"/>
    <w:rsid w:val="00AF3D78"/>
    <w:rsid w:val="00B006E4"/>
    <w:rsid w:val="00B018D4"/>
    <w:rsid w:val="00B079BC"/>
    <w:rsid w:val="00B079E3"/>
    <w:rsid w:val="00B13FF4"/>
    <w:rsid w:val="00B2429A"/>
    <w:rsid w:val="00B251DF"/>
    <w:rsid w:val="00B343C8"/>
    <w:rsid w:val="00B42BEB"/>
    <w:rsid w:val="00B6119D"/>
    <w:rsid w:val="00B62AE0"/>
    <w:rsid w:val="00B66AA5"/>
    <w:rsid w:val="00B67F58"/>
    <w:rsid w:val="00B70066"/>
    <w:rsid w:val="00B7038E"/>
    <w:rsid w:val="00B76D42"/>
    <w:rsid w:val="00B80114"/>
    <w:rsid w:val="00B8026F"/>
    <w:rsid w:val="00BA70D8"/>
    <w:rsid w:val="00BC11B6"/>
    <w:rsid w:val="00BC5118"/>
    <w:rsid w:val="00BC773E"/>
    <w:rsid w:val="00BD5E58"/>
    <w:rsid w:val="00BE2534"/>
    <w:rsid w:val="00BF1BD5"/>
    <w:rsid w:val="00BF5887"/>
    <w:rsid w:val="00C07B21"/>
    <w:rsid w:val="00C353B9"/>
    <w:rsid w:val="00C412AB"/>
    <w:rsid w:val="00C41DE6"/>
    <w:rsid w:val="00C52710"/>
    <w:rsid w:val="00C64000"/>
    <w:rsid w:val="00C712D6"/>
    <w:rsid w:val="00C73267"/>
    <w:rsid w:val="00C85A8A"/>
    <w:rsid w:val="00C91C55"/>
    <w:rsid w:val="00C92436"/>
    <w:rsid w:val="00C936BF"/>
    <w:rsid w:val="00C96B34"/>
    <w:rsid w:val="00CA2C3B"/>
    <w:rsid w:val="00CA5789"/>
    <w:rsid w:val="00CC0F8E"/>
    <w:rsid w:val="00CC1259"/>
    <w:rsid w:val="00CC2D2E"/>
    <w:rsid w:val="00CC50D8"/>
    <w:rsid w:val="00CD529F"/>
    <w:rsid w:val="00CD659F"/>
    <w:rsid w:val="00CF5A5B"/>
    <w:rsid w:val="00CF74A0"/>
    <w:rsid w:val="00CF7994"/>
    <w:rsid w:val="00D03622"/>
    <w:rsid w:val="00D37558"/>
    <w:rsid w:val="00D37C3E"/>
    <w:rsid w:val="00D42555"/>
    <w:rsid w:val="00D429A7"/>
    <w:rsid w:val="00D53E58"/>
    <w:rsid w:val="00D77CA7"/>
    <w:rsid w:val="00D8330A"/>
    <w:rsid w:val="00D85F70"/>
    <w:rsid w:val="00D965B9"/>
    <w:rsid w:val="00DA1F0D"/>
    <w:rsid w:val="00DA2E75"/>
    <w:rsid w:val="00DB5E07"/>
    <w:rsid w:val="00DC4B9C"/>
    <w:rsid w:val="00DD194A"/>
    <w:rsid w:val="00DD308B"/>
    <w:rsid w:val="00DD5A10"/>
    <w:rsid w:val="00DE58A4"/>
    <w:rsid w:val="00DF395B"/>
    <w:rsid w:val="00DF5B52"/>
    <w:rsid w:val="00E06D22"/>
    <w:rsid w:val="00E3282D"/>
    <w:rsid w:val="00E412A3"/>
    <w:rsid w:val="00E41B10"/>
    <w:rsid w:val="00E466EE"/>
    <w:rsid w:val="00E517CE"/>
    <w:rsid w:val="00E54FAD"/>
    <w:rsid w:val="00E60A89"/>
    <w:rsid w:val="00E62609"/>
    <w:rsid w:val="00E76BB5"/>
    <w:rsid w:val="00E830A0"/>
    <w:rsid w:val="00E8320A"/>
    <w:rsid w:val="00E93BE0"/>
    <w:rsid w:val="00EA695C"/>
    <w:rsid w:val="00EC3282"/>
    <w:rsid w:val="00ED18E9"/>
    <w:rsid w:val="00EE6B5D"/>
    <w:rsid w:val="00EF18B6"/>
    <w:rsid w:val="00F2590F"/>
    <w:rsid w:val="00F303E7"/>
    <w:rsid w:val="00F3797A"/>
    <w:rsid w:val="00F427F7"/>
    <w:rsid w:val="00F54FDC"/>
    <w:rsid w:val="00F56D9B"/>
    <w:rsid w:val="00F65A02"/>
    <w:rsid w:val="00F67BA1"/>
    <w:rsid w:val="00F7513E"/>
    <w:rsid w:val="00F834D9"/>
    <w:rsid w:val="00FA5CE5"/>
    <w:rsid w:val="00FD0447"/>
    <w:rsid w:val="00FE2AC8"/>
    <w:rsid w:val="00FF2E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994"/>
    <w:rPr>
      <w:rFonts w:ascii="Times New Roman" w:hAnsi="Times New Roman"/>
      <w:color w:val="000000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1"/>
    <w:link w:val="Heading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TOC2">
    <w:name w:val="toc 2"/>
    <w:basedOn w:val="Normal"/>
    <w:next w:val="Normal"/>
    <w:link w:val="TOC2Char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TOC2Char">
    <w:name w:val="TOC 2 Char"/>
    <w:link w:val="TOC2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0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0"/>
    <w:uiPriority w:val="99"/>
    <w:locked/>
    <w:rsid w:val="00FD0447"/>
    <w:rPr>
      <w:color w:val="0000FF"/>
      <w:sz w:val="22"/>
      <w:u w:val="single"/>
    </w:rPr>
  </w:style>
  <w:style w:type="paragraph" w:styleId="Footer">
    <w:name w:val="footer"/>
    <w:basedOn w:val="Normal"/>
    <w:link w:val="FooterChar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1"/>
    <w:link w:val="Footer"/>
    <w:uiPriority w:val="99"/>
    <w:locked/>
    <w:rsid w:val="00FD0447"/>
    <w:rPr>
      <w:rFonts w:cs="Times New Roman"/>
    </w:rPr>
  </w:style>
  <w:style w:type="paragraph" w:styleId="TOC4">
    <w:name w:val="toc 4"/>
    <w:basedOn w:val="Normal"/>
    <w:next w:val="Normal"/>
    <w:link w:val="TOC4Char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TOC4Char">
    <w:name w:val="TOC 4 Char"/>
    <w:link w:val="TOC4"/>
    <w:uiPriority w:val="99"/>
    <w:locked/>
    <w:rsid w:val="00FD0447"/>
    <w:rPr>
      <w:rFonts w:ascii="XO Thames" w:hAnsi="XO Thames"/>
      <w:sz w:val="28"/>
    </w:rPr>
  </w:style>
  <w:style w:type="paragraph" w:customStyle="1" w:styleId="5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TOC6">
    <w:name w:val="toc 6"/>
    <w:basedOn w:val="Normal"/>
    <w:next w:val="Normal"/>
    <w:link w:val="TOC6Char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TOC6Char">
    <w:name w:val="TOC 6 Char"/>
    <w:link w:val="TOC6"/>
    <w:uiPriority w:val="99"/>
    <w:locked/>
    <w:rsid w:val="00FD0447"/>
    <w:rPr>
      <w:rFonts w:ascii="XO Thames" w:hAnsi="XO Thames"/>
      <w:sz w:val="28"/>
    </w:rPr>
  </w:style>
  <w:style w:type="paragraph" w:styleId="TOC7">
    <w:name w:val="toc 7"/>
    <w:basedOn w:val="Normal"/>
    <w:next w:val="Normal"/>
    <w:link w:val="TOC7Char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TOC7Char">
    <w:name w:val="TOC 7 Char"/>
    <w:link w:val="TOC7"/>
    <w:uiPriority w:val="99"/>
    <w:locked/>
    <w:rsid w:val="00FD0447"/>
    <w:rPr>
      <w:rFonts w:ascii="XO Thames" w:hAnsi="XO Thames"/>
      <w:sz w:val="28"/>
    </w:rPr>
  </w:style>
  <w:style w:type="paragraph" w:customStyle="1" w:styleId="3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0">
    <w:name w:val="Гиперссылка3"/>
    <w:link w:val="33"/>
    <w:uiPriority w:val="99"/>
    <w:rsid w:val="00FD0447"/>
    <w:rPr>
      <w:color w:val="0000FF"/>
      <w:u w:val="single"/>
    </w:rPr>
  </w:style>
  <w:style w:type="character" w:customStyle="1" w:styleId="33">
    <w:name w:val="Гиперссылка33"/>
    <w:link w:val="30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">
    <w:name w:val="Заголовок 2 Знак"/>
    <w:link w:val="21"/>
    <w:uiPriority w:val="99"/>
    <w:rsid w:val="00FD0447"/>
    <w:rPr>
      <w:rFonts w:ascii="XO Thames" w:hAnsi="XO Thames"/>
      <w:b/>
    </w:rPr>
  </w:style>
  <w:style w:type="character" w:customStyle="1" w:styleId="21">
    <w:name w:val="Заголовок 2 Знак1"/>
    <w:link w:val="2"/>
    <w:uiPriority w:val="99"/>
    <w:locked/>
    <w:rsid w:val="00FD0447"/>
    <w:rPr>
      <w:rFonts w:ascii="XO Thames" w:hAnsi="XO Thames"/>
      <w:b/>
      <w:sz w:val="22"/>
    </w:rPr>
  </w:style>
  <w:style w:type="paragraph" w:customStyle="1" w:styleId="4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"/>
    <w:uiPriority w:val="99"/>
    <w:rsid w:val="00FD0447"/>
    <w:rPr>
      <w:color w:val="0000FF"/>
      <w:u w:val="single"/>
    </w:rPr>
  </w:style>
  <w:style w:type="character" w:customStyle="1" w:styleId="43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"/>
    <w:uiPriority w:val="99"/>
    <w:locked/>
    <w:rsid w:val="00FD0447"/>
    <w:rPr>
      <w:color w:val="0000FF"/>
      <w:sz w:val="22"/>
      <w:u w:val="single"/>
    </w:rPr>
  </w:style>
  <w:style w:type="paragraph" w:customStyle="1" w:styleId="11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1"/>
    <w:uiPriority w:val="99"/>
    <w:locked/>
    <w:rsid w:val="00FD0447"/>
    <w:rPr>
      <w:color w:val="000000"/>
      <w:sz w:val="22"/>
      <w:lang w:val="ru-RU" w:eastAsia="ru-RU"/>
    </w:rPr>
  </w:style>
  <w:style w:type="paragraph" w:styleId="NormalWeb">
    <w:name w:val="Normal (Web)"/>
    <w:basedOn w:val="Normal"/>
    <w:link w:val="NormalWebChar"/>
    <w:uiPriority w:val="99"/>
    <w:rsid w:val="00FD0447"/>
    <w:pPr>
      <w:spacing w:beforeAutospacing="1" w:afterAutospacing="1"/>
    </w:pPr>
    <w:rPr>
      <w:sz w:val="24"/>
    </w:rPr>
  </w:style>
  <w:style w:type="character" w:customStyle="1" w:styleId="NormalWebChar">
    <w:name w:val="Normal (Web) Char"/>
    <w:basedOn w:val="1"/>
    <w:link w:val="NormalWeb"/>
    <w:uiPriority w:val="99"/>
    <w:locked/>
    <w:rsid w:val="00FD0447"/>
    <w:rPr>
      <w:rFonts w:cs="Times New Roman"/>
      <w:sz w:val="24"/>
    </w:rPr>
  </w:style>
  <w:style w:type="paragraph" w:customStyle="1" w:styleId="20">
    <w:name w:val="Гиперссылка2"/>
    <w:link w:val="24"/>
    <w:uiPriority w:val="99"/>
    <w:rsid w:val="00FD0447"/>
    <w:rPr>
      <w:color w:val="0000FF"/>
      <w:u w:val="single"/>
    </w:rPr>
  </w:style>
  <w:style w:type="character" w:customStyle="1" w:styleId="24">
    <w:name w:val="Гиперссылка24"/>
    <w:link w:val="20"/>
    <w:uiPriority w:val="99"/>
    <w:locked/>
    <w:rsid w:val="00FD0447"/>
    <w:rPr>
      <w:color w:val="0000FF"/>
      <w:sz w:val="22"/>
      <w:u w:val="single"/>
    </w:rPr>
  </w:style>
  <w:style w:type="paragraph" w:styleId="BodyText">
    <w:name w:val="Body Text"/>
    <w:basedOn w:val="Normal"/>
    <w:link w:val="BodyTextChar"/>
    <w:uiPriority w:val="99"/>
    <w:rsid w:val="00FD0447"/>
    <w:pPr>
      <w:widowControl w:val="0"/>
    </w:pPr>
    <w:rPr>
      <w:sz w:val="28"/>
    </w:rPr>
  </w:style>
  <w:style w:type="character" w:customStyle="1" w:styleId="BodyTextChar">
    <w:name w:val="Body Text Char"/>
    <w:basedOn w:val="1"/>
    <w:link w:val="BodyText"/>
    <w:uiPriority w:val="99"/>
    <w:locked/>
    <w:rsid w:val="00FD0447"/>
    <w:rPr>
      <w:rFonts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TOC3">
    <w:name w:val="toc 3"/>
    <w:basedOn w:val="Normal"/>
    <w:next w:val="Normal"/>
    <w:link w:val="TOC3Char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TOC3Char">
    <w:name w:val="TOC 3 Char"/>
    <w:link w:val="TOC3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">
    <w:name w:val="Гиперссылка12"/>
    <w:link w:val="121"/>
    <w:uiPriority w:val="99"/>
    <w:rsid w:val="00FD0447"/>
    <w:rPr>
      <w:color w:val="0000FF"/>
      <w:u w:val="single"/>
    </w:rPr>
  </w:style>
  <w:style w:type="character" w:customStyle="1" w:styleId="121">
    <w:name w:val="Гиперссылка121"/>
    <w:link w:val="12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Normal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"/>
    <w:link w:val="Postan"/>
    <w:uiPriority w:val="99"/>
    <w:locked/>
    <w:rsid w:val="00FD0447"/>
    <w:rPr>
      <w:rFonts w:cs="Times New Roman"/>
      <w:sz w:val="28"/>
    </w:rPr>
  </w:style>
  <w:style w:type="paragraph" w:styleId="ListParagraph">
    <w:name w:val="List Paragraph"/>
    <w:basedOn w:val="Normal"/>
    <w:link w:val="ListParagraphChar"/>
    <w:uiPriority w:val="99"/>
    <w:qFormat/>
    <w:rsid w:val="00FD0447"/>
    <w:pPr>
      <w:ind w:left="720"/>
      <w:contextualSpacing/>
    </w:pPr>
  </w:style>
  <w:style w:type="character" w:customStyle="1" w:styleId="ListParagraphChar">
    <w:name w:val="List Paragraph Char"/>
    <w:basedOn w:val="1"/>
    <w:link w:val="ListParagraph"/>
    <w:uiPriority w:val="99"/>
    <w:locked/>
    <w:rsid w:val="00FD0447"/>
    <w:rPr>
      <w:rFonts w:cs="Times New Roman"/>
    </w:rPr>
  </w:style>
  <w:style w:type="paragraph" w:customStyle="1" w:styleId="22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4">
    <w:name w:val="Основной шрифт абзаца3"/>
    <w:link w:val="330"/>
    <w:uiPriority w:val="99"/>
    <w:rsid w:val="00FD0447"/>
    <w:rPr>
      <w:color w:val="000000"/>
    </w:rPr>
  </w:style>
  <w:style w:type="character" w:customStyle="1" w:styleId="330">
    <w:name w:val="Основной шрифт абзаца33"/>
    <w:link w:val="3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0">
    <w:name w:val="Основной шрифт абзаца4"/>
    <w:link w:val="41"/>
    <w:uiPriority w:val="99"/>
    <w:rsid w:val="00FD0447"/>
    <w:rPr>
      <w:color w:val="000000"/>
    </w:rPr>
  </w:style>
  <w:style w:type="character" w:customStyle="1" w:styleId="41">
    <w:name w:val="Основной шрифт абзаца41"/>
    <w:link w:val="4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Normal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"/>
    <w:link w:val="TableParagraph"/>
    <w:uiPriority w:val="99"/>
    <w:locked/>
    <w:rsid w:val="00FD0447"/>
    <w:rPr>
      <w:rFonts w:cs="Times New Roman"/>
      <w:sz w:val="22"/>
    </w:rPr>
  </w:style>
  <w:style w:type="paragraph" w:customStyle="1" w:styleId="122">
    <w:name w:val="Основной шрифт абзаца12"/>
    <w:link w:val="1210"/>
    <w:uiPriority w:val="99"/>
    <w:rsid w:val="00FD0447"/>
    <w:rPr>
      <w:color w:val="000000"/>
    </w:rPr>
  </w:style>
  <w:style w:type="character" w:customStyle="1" w:styleId="1210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0">
    <w:name w:val="Гиперссылка5"/>
    <w:link w:val="Hyperlink"/>
    <w:uiPriority w:val="99"/>
    <w:rsid w:val="00FD0447"/>
    <w:rPr>
      <w:color w:val="0000FF"/>
      <w:szCs w:val="20"/>
      <w:u w:val="single"/>
    </w:rPr>
  </w:style>
  <w:style w:type="character" w:styleId="Hyperlink">
    <w:name w:val="Hyperlink"/>
    <w:basedOn w:val="DefaultParagraphFont"/>
    <w:link w:val="50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TOC1">
    <w:name w:val="toc 1"/>
    <w:basedOn w:val="Normal"/>
    <w:next w:val="Normal"/>
    <w:link w:val="TOC1Char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TOC1Char">
    <w:name w:val="TOC 1 Char"/>
    <w:link w:val="TOC1"/>
    <w:uiPriority w:val="99"/>
    <w:locked/>
    <w:rsid w:val="00FD0447"/>
    <w:rPr>
      <w:rFonts w:ascii="XO Thames" w:hAnsi="XO Thames"/>
      <w:b/>
      <w:sz w:val="28"/>
    </w:rPr>
  </w:style>
  <w:style w:type="paragraph" w:customStyle="1" w:styleId="130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0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TOC9">
    <w:name w:val="toc 9"/>
    <w:basedOn w:val="Normal"/>
    <w:next w:val="Normal"/>
    <w:link w:val="TOC9Char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TOC9Char">
    <w:name w:val="TOC 9 Char"/>
    <w:link w:val="TOC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3">
    <w:name w:val="Основной шрифт абзаца2"/>
    <w:link w:val="240"/>
    <w:uiPriority w:val="99"/>
    <w:rsid w:val="00FD0447"/>
    <w:rPr>
      <w:color w:val="000000"/>
    </w:rPr>
  </w:style>
  <w:style w:type="character" w:customStyle="1" w:styleId="240">
    <w:name w:val="Основной шрифт абзаца24"/>
    <w:link w:val="23"/>
    <w:uiPriority w:val="99"/>
    <w:locked/>
    <w:rsid w:val="00FD0447"/>
    <w:rPr>
      <w:color w:val="000000"/>
      <w:sz w:val="22"/>
      <w:lang w:val="ru-RU" w:eastAsia="ru-RU"/>
    </w:rPr>
  </w:style>
  <w:style w:type="paragraph" w:styleId="TOC8">
    <w:name w:val="toc 8"/>
    <w:basedOn w:val="Normal"/>
    <w:next w:val="Normal"/>
    <w:link w:val="TOC8Char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TOC8Char">
    <w:name w:val="TOC 8 Char"/>
    <w:link w:val="TOC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TOC5">
    <w:name w:val="toc 5"/>
    <w:basedOn w:val="Normal"/>
    <w:next w:val="Normal"/>
    <w:link w:val="TOC5Char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TOC5Char">
    <w:name w:val="TOC 5 Char"/>
    <w:link w:val="TOC5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Header">
    <w:name w:val="header"/>
    <w:basedOn w:val="Normal"/>
    <w:link w:val="HeaderChar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1"/>
    <w:link w:val="Header"/>
    <w:uiPriority w:val="99"/>
    <w:locked/>
    <w:rsid w:val="00FD0447"/>
    <w:rPr>
      <w:rFonts w:cs="Times New Roman"/>
    </w:rPr>
  </w:style>
  <w:style w:type="paragraph" w:customStyle="1" w:styleId="230">
    <w:name w:val="Гиперссылка23"/>
    <w:link w:val="210"/>
    <w:uiPriority w:val="99"/>
    <w:rsid w:val="00FD0447"/>
    <w:rPr>
      <w:color w:val="0000FF"/>
      <w:u w:val="single"/>
    </w:rPr>
  </w:style>
  <w:style w:type="character" w:customStyle="1" w:styleId="210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2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1"/>
    <w:uiPriority w:val="99"/>
    <w:rsid w:val="00FD0447"/>
    <w:rPr>
      <w:color w:val="000000"/>
    </w:rPr>
  </w:style>
  <w:style w:type="character" w:customStyle="1" w:styleId="211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">
    <w:name w:val="Гиперссылка42"/>
    <w:link w:val="410"/>
    <w:uiPriority w:val="99"/>
    <w:rsid w:val="00FD0447"/>
    <w:rPr>
      <w:color w:val="0000FF"/>
      <w:u w:val="single"/>
    </w:rPr>
  </w:style>
  <w:style w:type="character" w:customStyle="1" w:styleId="410">
    <w:name w:val="Гиперссылка41"/>
    <w:link w:val="42"/>
    <w:uiPriority w:val="99"/>
    <w:locked/>
    <w:rsid w:val="00FD0447"/>
    <w:rPr>
      <w:color w:val="0000FF"/>
      <w:sz w:val="22"/>
      <w:u w:val="single"/>
    </w:rPr>
  </w:style>
  <w:style w:type="paragraph" w:customStyle="1" w:styleId="131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Title">
    <w:name w:val="Title"/>
    <w:basedOn w:val="Normal"/>
    <w:next w:val="Normal"/>
    <w:link w:val="TitleChar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0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0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0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1"/>
    <w:uiPriority w:val="99"/>
    <w:rsid w:val="00FD0447"/>
    <w:rPr>
      <w:rFonts w:ascii="Times New Roman" w:hAnsi="Times New Roman"/>
      <w:color w:val="000000"/>
    </w:rPr>
  </w:style>
  <w:style w:type="character" w:customStyle="1" w:styleId="1211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TableGrid">
    <w:name w:val="Table Grid"/>
    <w:basedOn w:val="TableNormal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cs="Times New Roman"/>
      <w:szCs w:val="22"/>
      <w:lang w:bidi="ar-SA"/>
    </w:rPr>
  </w:style>
  <w:style w:type="character" w:styleId="PageNumber">
    <w:name w:val="page number"/>
    <w:basedOn w:val="DefaultParagraphFont"/>
    <w:link w:val="1a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a">
    <w:name w:val="Номер страницы1"/>
    <w:link w:val="PageNumber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uiPriority w:val="99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2">
    <w:name w:val="Основной текст 21"/>
    <w:basedOn w:val="Normal"/>
    <w:uiPriority w:val="99"/>
    <w:rsid w:val="00347B50"/>
    <w:pPr>
      <w:jc w:val="both"/>
    </w:pPr>
    <w:rPr>
      <w:color w:val="auto"/>
      <w:sz w:val="28"/>
    </w:rPr>
  </w:style>
  <w:style w:type="paragraph" w:styleId="BalloonText">
    <w:name w:val="Balloon Text"/>
    <w:basedOn w:val="Normal"/>
    <w:link w:val="BalloonTextChar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90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4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1329</TotalTime>
  <Pages>37</Pages>
  <Words>5974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Пресс-служба Губернатора Ростовской области, к.116</dc:creator>
  <cp:keywords/>
  <dc:description/>
  <cp:lastModifiedBy>User1</cp:lastModifiedBy>
  <cp:revision>48</cp:revision>
  <cp:lastPrinted>2024-10-14T06:52:00Z</cp:lastPrinted>
  <dcterms:created xsi:type="dcterms:W3CDTF">2024-10-09T10:27:00Z</dcterms:created>
  <dcterms:modified xsi:type="dcterms:W3CDTF">2026-04-06T07:50:00Z</dcterms:modified>
</cp:coreProperties>
</file>