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978" w:rsidRDefault="004F6939" w:rsidP="00AA7978">
      <w:pPr>
        <w:spacing w:after="13" w:line="256" w:lineRule="auto"/>
        <w:ind w:left="4430"/>
      </w:pPr>
      <w:r>
        <w:rPr>
          <w:noProof/>
        </w:rPr>
        <w:drawing>
          <wp:inline distT="0" distB="0" distL="0" distR="0">
            <wp:extent cx="612775" cy="871220"/>
            <wp:effectExtent l="19050" t="0" r="0" b="0"/>
            <wp:docPr id="1" name="Picture 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978" w:rsidRDefault="00AA7978" w:rsidP="00AA7978">
      <w:pPr>
        <w:spacing w:line="0" w:lineRule="atLeast"/>
        <w:ind w:left="17"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A7978" w:rsidRDefault="00AA7978" w:rsidP="00AA7978">
      <w:pPr>
        <w:spacing w:line="0" w:lineRule="atLeast"/>
        <w:ind w:left="17"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РОСТОВСКАЯ ОБЛАСТЬ </w:t>
      </w:r>
    </w:p>
    <w:p w:rsidR="00AA7978" w:rsidRDefault="00AA7978" w:rsidP="00AA7978">
      <w:pPr>
        <w:spacing w:line="0" w:lineRule="atLeast"/>
        <w:ind w:left="17" w:hanging="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AA7978" w:rsidRDefault="00AA7978" w:rsidP="00AA7978">
      <w:pPr>
        <w:spacing w:line="0" w:lineRule="atLeast"/>
        <w:ind w:left="17" w:hanging="17"/>
        <w:jc w:val="center"/>
        <w:rPr>
          <w:b/>
          <w:sz w:val="28"/>
          <w:szCs w:val="28"/>
        </w:rPr>
      </w:pPr>
    </w:p>
    <w:p w:rsidR="00AA7978" w:rsidRDefault="00AA7978" w:rsidP="00AA7978">
      <w:pPr>
        <w:spacing w:line="0" w:lineRule="atLeast"/>
        <w:ind w:left="17" w:hanging="17"/>
        <w:jc w:val="center"/>
        <w:rPr>
          <w:b/>
          <w:sz w:val="28"/>
          <w:szCs w:val="28"/>
        </w:rPr>
      </w:pPr>
    </w:p>
    <w:p w:rsidR="00AA7978" w:rsidRDefault="00AA7978" w:rsidP="00AA7978">
      <w:pPr>
        <w:spacing w:line="0" w:lineRule="atLeast"/>
        <w:ind w:left="17" w:hanging="17"/>
        <w:jc w:val="center"/>
        <w:rPr>
          <w:b/>
          <w:sz w:val="28"/>
          <w:szCs w:val="28"/>
        </w:rPr>
      </w:pPr>
    </w:p>
    <w:p w:rsidR="00AA7978" w:rsidRDefault="00AA7978" w:rsidP="00AA7978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СОБРАНИЕ ДЕПУТАТОВ АЛЕКСЕЕВСКОГО СЕЛЬСКОГО ПОСЕЛЕНИЯ</w:t>
      </w:r>
    </w:p>
    <w:p w:rsidR="00AA7978" w:rsidRDefault="00AA7978" w:rsidP="00AA7978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Октябрьского района Ростовской области</w:t>
      </w:r>
    </w:p>
    <w:tbl>
      <w:tblPr>
        <w:tblW w:w="8842" w:type="dxa"/>
        <w:tblInd w:w="19" w:type="dxa"/>
        <w:tblCellMar>
          <w:left w:w="0" w:type="dxa"/>
          <w:bottom w:w="5" w:type="dxa"/>
          <w:right w:w="0" w:type="dxa"/>
        </w:tblCellMar>
        <w:tblLook w:val="04A0"/>
      </w:tblPr>
      <w:tblGrid>
        <w:gridCol w:w="7085"/>
        <w:gridCol w:w="1757"/>
      </w:tblGrid>
      <w:tr w:rsidR="00AA7978" w:rsidTr="00AA7978">
        <w:trPr>
          <w:trHeight w:val="446"/>
        </w:trPr>
        <w:tc>
          <w:tcPr>
            <w:tcW w:w="7085" w:type="dxa"/>
            <w:hideMark/>
          </w:tcPr>
          <w:p w:rsidR="00AA7978" w:rsidRDefault="00AA7978">
            <w:pPr>
              <w:spacing w:line="256" w:lineRule="auto"/>
              <w:ind w:left="2227"/>
              <w:jc w:val="center"/>
              <w:rPr>
                <w:b/>
                <w:sz w:val="28"/>
                <w:szCs w:val="28"/>
              </w:rPr>
            </w:pPr>
          </w:p>
          <w:p w:rsidR="00AA7978" w:rsidRDefault="00AA7978">
            <w:pPr>
              <w:spacing w:line="256" w:lineRule="auto"/>
              <w:ind w:left="222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</w:tc>
        <w:tc>
          <w:tcPr>
            <w:tcW w:w="1757" w:type="dxa"/>
          </w:tcPr>
          <w:p w:rsidR="00AA7978" w:rsidRDefault="00AA7978">
            <w:pPr>
              <w:spacing w:after="160" w:line="256" w:lineRule="auto"/>
              <w:rPr>
                <w:sz w:val="22"/>
                <w:szCs w:val="22"/>
              </w:rPr>
            </w:pPr>
          </w:p>
        </w:tc>
      </w:tr>
    </w:tbl>
    <w:p w:rsidR="00AA7978" w:rsidRDefault="00AA7978" w:rsidP="00AA7978">
      <w:pPr>
        <w:rPr>
          <w:sz w:val="28"/>
          <w:szCs w:val="28"/>
        </w:rPr>
      </w:pPr>
      <w:r>
        <w:rPr>
          <w:sz w:val="28"/>
          <w:szCs w:val="28"/>
        </w:rPr>
        <w:t>30.08. 2022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№</w:t>
      </w:r>
      <w:r w:rsidR="00B51D5A">
        <w:rPr>
          <w:sz w:val="28"/>
          <w:szCs w:val="28"/>
        </w:rPr>
        <w:t>3</w:t>
      </w:r>
      <w:r>
        <w:rPr>
          <w:sz w:val="28"/>
          <w:szCs w:val="28"/>
        </w:rPr>
        <w:t>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с.Алексеевка</w:t>
      </w:r>
    </w:p>
    <w:p w:rsidR="00AA7978" w:rsidRPr="00AA7978" w:rsidRDefault="004212EB" w:rsidP="00AA7978">
      <w:pPr>
        <w:rPr>
          <w:b/>
          <w:sz w:val="24"/>
          <w:szCs w:val="24"/>
        </w:rPr>
      </w:pPr>
      <w:r w:rsidRPr="00AA7978">
        <w:rPr>
          <w:b/>
          <w:sz w:val="24"/>
          <w:szCs w:val="24"/>
        </w:rPr>
        <w:t>О</w:t>
      </w:r>
      <w:r w:rsidR="004D4487" w:rsidRPr="00AA7978">
        <w:rPr>
          <w:b/>
          <w:sz w:val="24"/>
          <w:szCs w:val="24"/>
        </w:rPr>
        <w:t>б официальных символах</w:t>
      </w:r>
    </w:p>
    <w:p w:rsidR="004212EB" w:rsidRPr="00AA7978" w:rsidRDefault="004D4487" w:rsidP="00AA7978">
      <w:pPr>
        <w:rPr>
          <w:b/>
          <w:sz w:val="24"/>
          <w:szCs w:val="24"/>
        </w:rPr>
      </w:pPr>
      <w:r w:rsidRPr="00AA7978">
        <w:rPr>
          <w:b/>
          <w:sz w:val="24"/>
          <w:szCs w:val="24"/>
        </w:rPr>
        <w:t xml:space="preserve"> </w:t>
      </w:r>
      <w:r w:rsidR="004212EB" w:rsidRPr="00AA7978">
        <w:rPr>
          <w:b/>
          <w:sz w:val="24"/>
          <w:szCs w:val="24"/>
        </w:rPr>
        <w:t>муниципального образования</w:t>
      </w:r>
    </w:p>
    <w:p w:rsidR="004212EB" w:rsidRPr="00AA7978" w:rsidRDefault="004212EB" w:rsidP="00AA7978">
      <w:pPr>
        <w:rPr>
          <w:b/>
          <w:sz w:val="24"/>
          <w:szCs w:val="24"/>
        </w:rPr>
      </w:pPr>
      <w:r w:rsidRPr="00AA7978">
        <w:rPr>
          <w:b/>
          <w:sz w:val="24"/>
          <w:szCs w:val="24"/>
        </w:rPr>
        <w:t>«</w:t>
      </w:r>
      <w:r w:rsidR="005479FF" w:rsidRPr="00AA7978">
        <w:rPr>
          <w:b/>
          <w:sz w:val="24"/>
          <w:szCs w:val="24"/>
        </w:rPr>
        <w:t>Алексеевское</w:t>
      </w:r>
      <w:r w:rsidR="007320DA" w:rsidRPr="00AA7978">
        <w:rPr>
          <w:b/>
          <w:sz w:val="24"/>
          <w:szCs w:val="24"/>
        </w:rPr>
        <w:t xml:space="preserve"> сельское поселение</w:t>
      </w:r>
      <w:r w:rsidRPr="00AA7978">
        <w:rPr>
          <w:b/>
          <w:sz w:val="24"/>
          <w:szCs w:val="24"/>
        </w:rPr>
        <w:t>»</w:t>
      </w:r>
    </w:p>
    <w:p w:rsidR="004D4487" w:rsidRPr="00BA1A18" w:rsidRDefault="004D4487" w:rsidP="004D4487">
      <w:pPr>
        <w:rPr>
          <w:b/>
          <w:sz w:val="28"/>
          <w:szCs w:val="28"/>
        </w:rPr>
      </w:pPr>
    </w:p>
    <w:p w:rsidR="007320DA" w:rsidRDefault="004212EB" w:rsidP="00996D32">
      <w:pPr>
        <w:rPr>
          <w:sz w:val="28"/>
          <w:szCs w:val="28"/>
        </w:rPr>
      </w:pPr>
      <w:r w:rsidRPr="00BA1A18">
        <w:rPr>
          <w:sz w:val="28"/>
          <w:szCs w:val="28"/>
        </w:rPr>
        <w:t>В соответствии со ст. 9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Федерального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закона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от 06.10.2003 № 131-ФЗ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«Об о</w:t>
      </w:r>
      <w:r w:rsidRPr="00BA1A18">
        <w:rPr>
          <w:sz w:val="28"/>
          <w:szCs w:val="28"/>
        </w:rPr>
        <w:t>б</w:t>
      </w:r>
      <w:r w:rsidRPr="00BA1A18">
        <w:rPr>
          <w:sz w:val="28"/>
          <w:szCs w:val="28"/>
        </w:rPr>
        <w:t>щих принципах</w:t>
      </w:r>
      <w:r w:rsidR="00785A47" w:rsidRPr="00BA1A18">
        <w:rPr>
          <w:sz w:val="28"/>
          <w:szCs w:val="28"/>
        </w:rPr>
        <w:t xml:space="preserve">  </w:t>
      </w:r>
      <w:r w:rsidRPr="00BA1A18">
        <w:rPr>
          <w:sz w:val="28"/>
          <w:szCs w:val="28"/>
        </w:rPr>
        <w:t xml:space="preserve"> организации </w:t>
      </w:r>
      <w:r w:rsidR="00785A47" w:rsidRPr="00BA1A18">
        <w:rPr>
          <w:sz w:val="28"/>
          <w:szCs w:val="28"/>
        </w:rPr>
        <w:t xml:space="preserve">  </w:t>
      </w:r>
      <w:r w:rsidRPr="00BA1A18">
        <w:rPr>
          <w:sz w:val="28"/>
          <w:szCs w:val="28"/>
        </w:rPr>
        <w:t>местного самоуправления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в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 xml:space="preserve">Российской </w:t>
      </w:r>
      <w:r w:rsidR="00785A47" w:rsidRPr="00BA1A18">
        <w:rPr>
          <w:sz w:val="28"/>
          <w:szCs w:val="28"/>
        </w:rPr>
        <w:t xml:space="preserve">  </w:t>
      </w:r>
      <w:r w:rsidRPr="00BA1A18">
        <w:rPr>
          <w:sz w:val="28"/>
          <w:szCs w:val="28"/>
        </w:rPr>
        <w:t>Фед</w:t>
      </w:r>
      <w:r w:rsidRPr="00BA1A18">
        <w:rPr>
          <w:sz w:val="28"/>
          <w:szCs w:val="28"/>
        </w:rPr>
        <w:t>е</w:t>
      </w:r>
      <w:r w:rsidRPr="00BA1A18">
        <w:rPr>
          <w:sz w:val="28"/>
          <w:szCs w:val="28"/>
        </w:rPr>
        <w:t xml:space="preserve">рации», </w:t>
      </w:r>
      <w:r w:rsidR="00996D32" w:rsidRPr="00A70BD0">
        <w:rPr>
          <w:color w:val="000000"/>
          <w:sz w:val="28"/>
          <w:szCs w:val="28"/>
        </w:rPr>
        <w:t>Уставом</w:t>
      </w:r>
      <w:r w:rsidR="00996D32">
        <w:rPr>
          <w:color w:val="000000"/>
          <w:sz w:val="28"/>
          <w:szCs w:val="28"/>
        </w:rPr>
        <w:t xml:space="preserve"> </w:t>
      </w:r>
      <w:r w:rsidR="00996D32" w:rsidRPr="00A70BD0">
        <w:rPr>
          <w:bCs/>
          <w:color w:val="000000"/>
          <w:sz w:val="28"/>
          <w:szCs w:val="28"/>
        </w:rPr>
        <w:t>муниципального образования «</w:t>
      </w:r>
      <w:r w:rsidR="00996D32">
        <w:rPr>
          <w:bCs/>
          <w:color w:val="000000"/>
          <w:sz w:val="28"/>
          <w:szCs w:val="28"/>
        </w:rPr>
        <w:t>Алексеевское</w:t>
      </w:r>
      <w:r w:rsidR="00996D32" w:rsidRPr="00A70BD0">
        <w:rPr>
          <w:bCs/>
          <w:color w:val="000000"/>
          <w:sz w:val="28"/>
          <w:szCs w:val="28"/>
        </w:rPr>
        <w:t xml:space="preserve"> сельское посел</w:t>
      </w:r>
      <w:r w:rsidR="00996D32" w:rsidRPr="00A70BD0">
        <w:rPr>
          <w:bCs/>
          <w:color w:val="000000"/>
          <w:sz w:val="28"/>
          <w:szCs w:val="28"/>
        </w:rPr>
        <w:t>е</w:t>
      </w:r>
      <w:r w:rsidR="00996D32" w:rsidRPr="00A70BD0">
        <w:rPr>
          <w:bCs/>
          <w:color w:val="000000"/>
          <w:sz w:val="28"/>
          <w:szCs w:val="28"/>
        </w:rPr>
        <w:t>ние»</w:t>
      </w:r>
      <w:r w:rsidR="00996D32">
        <w:rPr>
          <w:bCs/>
          <w:color w:val="000000"/>
          <w:sz w:val="28"/>
          <w:szCs w:val="28"/>
        </w:rPr>
        <w:t xml:space="preserve">, </w:t>
      </w:r>
      <w:r w:rsidR="004D4487" w:rsidRPr="00BA1A18">
        <w:rPr>
          <w:sz w:val="28"/>
          <w:szCs w:val="28"/>
        </w:rPr>
        <w:t xml:space="preserve">Собрание </w:t>
      </w:r>
      <w:r w:rsidR="00785A47" w:rsidRPr="00BA1A18">
        <w:rPr>
          <w:sz w:val="28"/>
          <w:szCs w:val="28"/>
        </w:rPr>
        <w:t xml:space="preserve">  </w:t>
      </w:r>
      <w:r w:rsidR="004D4487" w:rsidRPr="00BA1A18">
        <w:rPr>
          <w:sz w:val="28"/>
          <w:szCs w:val="28"/>
        </w:rPr>
        <w:t xml:space="preserve">депутатов </w:t>
      </w:r>
      <w:r w:rsidR="00785A47" w:rsidRPr="00BA1A18">
        <w:rPr>
          <w:sz w:val="28"/>
          <w:szCs w:val="28"/>
        </w:rPr>
        <w:t xml:space="preserve">  </w:t>
      </w:r>
      <w:r w:rsidR="005479FF">
        <w:rPr>
          <w:sz w:val="28"/>
          <w:szCs w:val="28"/>
        </w:rPr>
        <w:t>Алексеевского</w:t>
      </w:r>
      <w:r w:rsidR="007320DA">
        <w:rPr>
          <w:sz w:val="28"/>
          <w:szCs w:val="28"/>
        </w:rPr>
        <w:t xml:space="preserve"> сельского поселения</w:t>
      </w:r>
    </w:p>
    <w:p w:rsidR="005479FF" w:rsidRDefault="005479FF" w:rsidP="007320DA">
      <w:pPr>
        <w:rPr>
          <w:sz w:val="28"/>
          <w:szCs w:val="28"/>
        </w:rPr>
      </w:pPr>
    </w:p>
    <w:p w:rsidR="005552E1" w:rsidRPr="00BA1A18" w:rsidRDefault="004D4487" w:rsidP="004D4487">
      <w:pPr>
        <w:jc w:val="center"/>
        <w:rPr>
          <w:sz w:val="28"/>
          <w:szCs w:val="28"/>
        </w:rPr>
      </w:pPr>
      <w:r w:rsidRPr="00BA1A18">
        <w:rPr>
          <w:b/>
          <w:sz w:val="28"/>
          <w:szCs w:val="28"/>
        </w:rPr>
        <w:t>РЕШИЛО:</w:t>
      </w:r>
    </w:p>
    <w:p w:rsidR="006E1EF2" w:rsidRPr="00BA1A18" w:rsidRDefault="006E1EF2">
      <w:pPr>
        <w:rPr>
          <w:b/>
          <w:sz w:val="28"/>
          <w:szCs w:val="28"/>
        </w:rPr>
      </w:pPr>
    </w:p>
    <w:p w:rsidR="006E1EF2" w:rsidRPr="00BA1A18" w:rsidRDefault="006E1EF2" w:rsidP="00BA1A18">
      <w:pPr>
        <w:ind w:firstLine="709"/>
        <w:rPr>
          <w:sz w:val="28"/>
          <w:szCs w:val="28"/>
        </w:rPr>
      </w:pPr>
      <w:r w:rsidRPr="00BA1A18">
        <w:rPr>
          <w:b/>
          <w:sz w:val="28"/>
          <w:szCs w:val="28"/>
        </w:rPr>
        <w:tab/>
      </w:r>
      <w:r w:rsidRPr="00BA1A18">
        <w:rPr>
          <w:sz w:val="28"/>
          <w:szCs w:val="28"/>
        </w:rPr>
        <w:t xml:space="preserve">1. Утвердить Положение о гербе муниципального образования </w:t>
      </w:r>
      <w:r w:rsidR="007320DA" w:rsidRPr="007320DA">
        <w:rPr>
          <w:sz w:val="28"/>
          <w:szCs w:val="28"/>
        </w:rPr>
        <w:t>«</w:t>
      </w:r>
      <w:r w:rsidR="005479FF">
        <w:rPr>
          <w:sz w:val="28"/>
          <w:szCs w:val="28"/>
        </w:rPr>
        <w:t>Алекс</w:t>
      </w:r>
      <w:r w:rsidR="005479FF">
        <w:rPr>
          <w:sz w:val="28"/>
          <w:szCs w:val="28"/>
        </w:rPr>
        <w:t>е</w:t>
      </w:r>
      <w:r w:rsidR="005479FF">
        <w:rPr>
          <w:sz w:val="28"/>
          <w:szCs w:val="28"/>
        </w:rPr>
        <w:t>евское</w:t>
      </w:r>
      <w:r w:rsidR="007320DA" w:rsidRPr="007320DA">
        <w:rPr>
          <w:sz w:val="28"/>
          <w:szCs w:val="28"/>
        </w:rPr>
        <w:t xml:space="preserve"> сельское поселение»</w:t>
      </w:r>
      <w:r w:rsidR="00D7477A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(приложение 1).</w:t>
      </w:r>
    </w:p>
    <w:p w:rsidR="006E1EF2" w:rsidRPr="00BA1A18" w:rsidRDefault="006E1EF2" w:rsidP="00BA1A18">
      <w:pPr>
        <w:ind w:firstLine="709"/>
        <w:rPr>
          <w:spacing w:val="-6"/>
          <w:sz w:val="28"/>
          <w:szCs w:val="28"/>
        </w:rPr>
      </w:pPr>
      <w:r w:rsidRPr="00BA1A18">
        <w:rPr>
          <w:sz w:val="28"/>
          <w:szCs w:val="28"/>
        </w:rPr>
        <w:tab/>
        <w:t>2. Утвердить рисунок герба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муниципального</w:t>
      </w:r>
      <w:r w:rsidR="00785A47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образования</w:t>
      </w:r>
      <w:r w:rsidR="00785A47" w:rsidRPr="00BA1A18">
        <w:rPr>
          <w:sz w:val="28"/>
          <w:szCs w:val="28"/>
        </w:rPr>
        <w:t xml:space="preserve"> </w:t>
      </w:r>
      <w:r w:rsidR="007320DA" w:rsidRPr="007320DA">
        <w:rPr>
          <w:sz w:val="28"/>
          <w:szCs w:val="28"/>
        </w:rPr>
        <w:t>«</w:t>
      </w:r>
      <w:r w:rsidR="005479FF">
        <w:rPr>
          <w:sz w:val="28"/>
          <w:szCs w:val="28"/>
        </w:rPr>
        <w:t>Алексеевское</w:t>
      </w:r>
      <w:r w:rsidR="005479FF" w:rsidRPr="007320DA">
        <w:rPr>
          <w:sz w:val="28"/>
          <w:szCs w:val="28"/>
        </w:rPr>
        <w:t xml:space="preserve"> сельское поселение</w:t>
      </w:r>
      <w:r w:rsidR="007320DA" w:rsidRPr="007320DA">
        <w:rPr>
          <w:sz w:val="28"/>
          <w:szCs w:val="28"/>
        </w:rPr>
        <w:t xml:space="preserve"> сельское поселение»</w:t>
      </w:r>
      <w:r w:rsidR="0082233C" w:rsidRPr="00BA1A18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>(в многоцветном, одноцветном и о</w:t>
      </w:r>
      <w:r w:rsidRPr="00BA1A18">
        <w:rPr>
          <w:sz w:val="28"/>
          <w:szCs w:val="28"/>
        </w:rPr>
        <w:t>д</w:t>
      </w:r>
      <w:r w:rsidRPr="00BA1A18">
        <w:rPr>
          <w:sz w:val="28"/>
          <w:szCs w:val="28"/>
        </w:rPr>
        <w:t>ноцветном, с использованием условной штриховки для обозначения цветов, в</w:t>
      </w:r>
      <w:r w:rsidRPr="00BA1A18">
        <w:rPr>
          <w:sz w:val="28"/>
          <w:szCs w:val="28"/>
        </w:rPr>
        <w:t>а</w:t>
      </w:r>
      <w:r w:rsidRPr="00BA1A18">
        <w:rPr>
          <w:sz w:val="28"/>
          <w:szCs w:val="28"/>
        </w:rPr>
        <w:t xml:space="preserve">риантах) </w:t>
      </w:r>
      <w:r w:rsidRPr="00BA1A18">
        <w:rPr>
          <w:spacing w:val="-6"/>
          <w:sz w:val="28"/>
          <w:szCs w:val="28"/>
        </w:rPr>
        <w:t>(приложения 2, 3, 4).</w:t>
      </w:r>
    </w:p>
    <w:p w:rsidR="00785A47" w:rsidRPr="00BA1A18" w:rsidRDefault="00785A47" w:rsidP="00BA1A18">
      <w:pPr>
        <w:ind w:firstLine="709"/>
        <w:rPr>
          <w:sz w:val="28"/>
          <w:szCs w:val="28"/>
        </w:rPr>
      </w:pPr>
      <w:r w:rsidRPr="00BA1A18">
        <w:rPr>
          <w:b/>
          <w:sz w:val="28"/>
          <w:szCs w:val="28"/>
        </w:rPr>
        <w:tab/>
      </w:r>
      <w:r w:rsidRPr="00BA1A18">
        <w:rPr>
          <w:sz w:val="28"/>
          <w:szCs w:val="28"/>
        </w:rPr>
        <w:t xml:space="preserve">3. Утвердить Положение о флаге муниципального образования </w:t>
      </w:r>
      <w:r w:rsidR="007320DA" w:rsidRPr="007320DA">
        <w:rPr>
          <w:sz w:val="28"/>
          <w:szCs w:val="28"/>
        </w:rPr>
        <w:t>«</w:t>
      </w:r>
      <w:r w:rsidR="005479FF">
        <w:rPr>
          <w:sz w:val="28"/>
          <w:szCs w:val="28"/>
        </w:rPr>
        <w:t>Алекс</w:t>
      </w:r>
      <w:r w:rsidR="005479FF">
        <w:rPr>
          <w:sz w:val="28"/>
          <w:szCs w:val="28"/>
        </w:rPr>
        <w:t>е</w:t>
      </w:r>
      <w:r w:rsidR="005479FF">
        <w:rPr>
          <w:sz w:val="28"/>
          <w:szCs w:val="28"/>
        </w:rPr>
        <w:t>евское</w:t>
      </w:r>
      <w:r w:rsidR="005479FF" w:rsidRPr="007320DA">
        <w:rPr>
          <w:sz w:val="28"/>
          <w:szCs w:val="28"/>
        </w:rPr>
        <w:t xml:space="preserve"> сельское поселение</w:t>
      </w:r>
      <w:r w:rsidR="007320DA" w:rsidRPr="007320DA">
        <w:rPr>
          <w:sz w:val="28"/>
          <w:szCs w:val="28"/>
        </w:rPr>
        <w:t>»</w:t>
      </w:r>
      <w:r w:rsidR="00D7477A">
        <w:rPr>
          <w:sz w:val="28"/>
          <w:szCs w:val="28"/>
        </w:rPr>
        <w:t xml:space="preserve"> </w:t>
      </w:r>
      <w:r w:rsidRPr="00BA1A18">
        <w:rPr>
          <w:sz w:val="28"/>
          <w:szCs w:val="28"/>
        </w:rPr>
        <w:t xml:space="preserve">(приложение </w:t>
      </w:r>
      <w:r w:rsidR="000B7625">
        <w:rPr>
          <w:sz w:val="28"/>
          <w:szCs w:val="28"/>
        </w:rPr>
        <w:t>5</w:t>
      </w:r>
      <w:r w:rsidRPr="00BA1A18">
        <w:rPr>
          <w:sz w:val="28"/>
          <w:szCs w:val="28"/>
        </w:rPr>
        <w:t>).</w:t>
      </w:r>
    </w:p>
    <w:p w:rsidR="00785A47" w:rsidRPr="00BA1A18" w:rsidRDefault="00785A47" w:rsidP="00BA1A18">
      <w:pPr>
        <w:ind w:firstLine="709"/>
        <w:rPr>
          <w:spacing w:val="-6"/>
          <w:sz w:val="28"/>
          <w:szCs w:val="28"/>
        </w:rPr>
      </w:pPr>
      <w:r w:rsidRPr="00BA1A18">
        <w:rPr>
          <w:sz w:val="28"/>
          <w:szCs w:val="28"/>
        </w:rPr>
        <w:tab/>
        <w:t xml:space="preserve">4. Утвердить рисунок флага муниципального образования </w:t>
      </w:r>
      <w:r w:rsidR="007320DA" w:rsidRPr="007320DA">
        <w:rPr>
          <w:sz w:val="28"/>
          <w:szCs w:val="28"/>
        </w:rPr>
        <w:t>«</w:t>
      </w:r>
      <w:r w:rsidR="005479FF">
        <w:rPr>
          <w:sz w:val="28"/>
          <w:szCs w:val="28"/>
        </w:rPr>
        <w:t>Алексеевское</w:t>
      </w:r>
      <w:r w:rsidR="005479FF" w:rsidRPr="007320DA">
        <w:rPr>
          <w:sz w:val="28"/>
          <w:szCs w:val="28"/>
        </w:rPr>
        <w:t xml:space="preserve"> сельское поселение</w:t>
      </w:r>
      <w:r w:rsidR="007320DA" w:rsidRPr="007320DA">
        <w:rPr>
          <w:sz w:val="28"/>
          <w:szCs w:val="28"/>
        </w:rPr>
        <w:t>»</w:t>
      </w:r>
      <w:r w:rsidRPr="00BA1A18">
        <w:rPr>
          <w:sz w:val="28"/>
          <w:szCs w:val="28"/>
        </w:rPr>
        <w:t xml:space="preserve"> </w:t>
      </w:r>
      <w:r w:rsidRPr="00BA1A18">
        <w:rPr>
          <w:spacing w:val="-6"/>
          <w:sz w:val="28"/>
          <w:szCs w:val="28"/>
        </w:rPr>
        <w:t xml:space="preserve">(приложения </w:t>
      </w:r>
      <w:r w:rsidR="000B7625">
        <w:rPr>
          <w:spacing w:val="-6"/>
          <w:sz w:val="28"/>
          <w:szCs w:val="28"/>
        </w:rPr>
        <w:t>6</w:t>
      </w:r>
      <w:r w:rsidRPr="00BA1A18">
        <w:rPr>
          <w:spacing w:val="-6"/>
          <w:sz w:val="28"/>
          <w:szCs w:val="28"/>
        </w:rPr>
        <w:t>).</w:t>
      </w:r>
    </w:p>
    <w:p w:rsidR="006E1EF2" w:rsidRPr="00BA1A18" w:rsidRDefault="00785A47" w:rsidP="00BA1A18">
      <w:pPr>
        <w:ind w:firstLine="709"/>
        <w:rPr>
          <w:sz w:val="28"/>
          <w:szCs w:val="28"/>
        </w:rPr>
      </w:pPr>
      <w:r w:rsidRPr="00BA1A18">
        <w:rPr>
          <w:sz w:val="28"/>
          <w:szCs w:val="28"/>
        </w:rPr>
        <w:t>5</w:t>
      </w:r>
      <w:r w:rsidR="006E1EF2" w:rsidRPr="00BA1A18">
        <w:rPr>
          <w:sz w:val="28"/>
          <w:szCs w:val="28"/>
        </w:rPr>
        <w:t>. Направить необходимый пакет документов по гербу</w:t>
      </w:r>
      <w:r w:rsidR="00752B9A">
        <w:rPr>
          <w:sz w:val="28"/>
          <w:szCs w:val="28"/>
        </w:rPr>
        <w:t xml:space="preserve"> и флагу</w:t>
      </w:r>
      <w:r w:rsidR="006E1EF2" w:rsidRPr="00BA1A18">
        <w:rPr>
          <w:sz w:val="28"/>
          <w:szCs w:val="28"/>
        </w:rPr>
        <w:t xml:space="preserve"> муниц</w:t>
      </w:r>
      <w:r w:rsidR="006E1EF2" w:rsidRPr="00BA1A18">
        <w:rPr>
          <w:sz w:val="28"/>
          <w:szCs w:val="28"/>
        </w:rPr>
        <w:t>и</w:t>
      </w:r>
      <w:r w:rsidR="006E1EF2" w:rsidRPr="00BA1A18">
        <w:rPr>
          <w:sz w:val="28"/>
          <w:szCs w:val="28"/>
        </w:rPr>
        <w:t xml:space="preserve">пального образования </w:t>
      </w:r>
      <w:r w:rsidR="007320DA" w:rsidRPr="007320DA">
        <w:rPr>
          <w:sz w:val="28"/>
          <w:szCs w:val="28"/>
        </w:rPr>
        <w:t>«</w:t>
      </w:r>
      <w:r w:rsidR="005479FF">
        <w:rPr>
          <w:sz w:val="28"/>
          <w:szCs w:val="28"/>
        </w:rPr>
        <w:t>Алексеевское</w:t>
      </w:r>
      <w:r w:rsidR="005479FF" w:rsidRPr="007320DA">
        <w:rPr>
          <w:sz w:val="28"/>
          <w:szCs w:val="28"/>
        </w:rPr>
        <w:t xml:space="preserve"> сельское поселение</w:t>
      </w:r>
      <w:r w:rsidR="007320DA" w:rsidRPr="007320DA">
        <w:rPr>
          <w:sz w:val="28"/>
          <w:szCs w:val="28"/>
        </w:rPr>
        <w:t>»</w:t>
      </w:r>
      <w:r w:rsidR="00D7477A">
        <w:rPr>
          <w:sz w:val="28"/>
          <w:szCs w:val="28"/>
        </w:rPr>
        <w:t xml:space="preserve"> </w:t>
      </w:r>
      <w:r w:rsidR="006E1EF2" w:rsidRPr="00BA1A18">
        <w:rPr>
          <w:sz w:val="28"/>
          <w:szCs w:val="28"/>
        </w:rPr>
        <w:t>в Геральдический совет при Президенте Российской Федерации на геральдическую экспертизу с последующим внесением герба</w:t>
      </w:r>
      <w:r w:rsidR="00752B9A">
        <w:rPr>
          <w:sz w:val="28"/>
          <w:szCs w:val="28"/>
        </w:rPr>
        <w:t xml:space="preserve"> и флага</w:t>
      </w:r>
      <w:r w:rsidR="006E1EF2" w:rsidRPr="00BA1A18">
        <w:rPr>
          <w:sz w:val="28"/>
          <w:szCs w:val="28"/>
        </w:rPr>
        <w:t xml:space="preserve"> в Государственный геральдический р</w:t>
      </w:r>
      <w:r w:rsidR="006E1EF2" w:rsidRPr="00BA1A18">
        <w:rPr>
          <w:sz w:val="28"/>
          <w:szCs w:val="28"/>
        </w:rPr>
        <w:t>е</w:t>
      </w:r>
      <w:r w:rsidR="006E1EF2" w:rsidRPr="00BA1A18">
        <w:rPr>
          <w:sz w:val="28"/>
          <w:szCs w:val="28"/>
        </w:rPr>
        <w:t>гистр Российской Федерации.</w:t>
      </w:r>
    </w:p>
    <w:p w:rsidR="00AA7978" w:rsidRDefault="006E1EF2" w:rsidP="00AA7978">
      <w:pPr>
        <w:pStyle w:val="a3"/>
        <w:spacing w:line="240" w:lineRule="auto"/>
        <w:ind w:firstLine="709"/>
        <w:rPr>
          <w:szCs w:val="28"/>
        </w:rPr>
      </w:pPr>
      <w:r w:rsidRPr="00BA1A18">
        <w:rPr>
          <w:szCs w:val="28"/>
        </w:rPr>
        <w:tab/>
      </w:r>
      <w:r w:rsidR="00785A47" w:rsidRPr="00BA1A18">
        <w:rPr>
          <w:szCs w:val="28"/>
        </w:rPr>
        <w:t>6</w:t>
      </w:r>
      <w:r w:rsidRPr="00BA1A18">
        <w:rPr>
          <w:szCs w:val="28"/>
        </w:rPr>
        <w:t xml:space="preserve">. </w:t>
      </w:r>
      <w:r w:rsidR="00AA7978" w:rsidRPr="00AA7978">
        <w:rPr>
          <w:szCs w:val="28"/>
        </w:rPr>
        <w:t xml:space="preserve">Контроль за исполнением решения </w:t>
      </w:r>
      <w:r w:rsidR="00AA7978" w:rsidRPr="00AA7978">
        <w:rPr>
          <w:bCs/>
          <w:szCs w:val="28"/>
        </w:rPr>
        <w:t xml:space="preserve">возложить </w:t>
      </w:r>
      <w:r w:rsidR="00AA7978" w:rsidRPr="00AA7978">
        <w:rPr>
          <w:szCs w:val="28"/>
        </w:rPr>
        <w:t>на постоянную коми</w:t>
      </w:r>
      <w:r w:rsidR="00AA7978" w:rsidRPr="00AA7978">
        <w:rPr>
          <w:szCs w:val="28"/>
        </w:rPr>
        <w:t>с</w:t>
      </w:r>
      <w:r w:rsidR="00AA7978" w:rsidRPr="00AA7978">
        <w:rPr>
          <w:szCs w:val="28"/>
        </w:rPr>
        <w:t>сию по местному самоуправлению, социальной политике и охране обществе</w:t>
      </w:r>
      <w:r w:rsidR="00AA7978" w:rsidRPr="00AA7978">
        <w:rPr>
          <w:szCs w:val="28"/>
        </w:rPr>
        <w:t>н</w:t>
      </w:r>
      <w:r w:rsidR="00AA7978" w:rsidRPr="00AA7978">
        <w:rPr>
          <w:szCs w:val="28"/>
        </w:rPr>
        <w:t>ного порядка.</w:t>
      </w:r>
    </w:p>
    <w:p w:rsidR="00AA7978" w:rsidRPr="00AA7978" w:rsidRDefault="00AA7978" w:rsidP="00AA7978">
      <w:pPr>
        <w:pStyle w:val="a3"/>
        <w:spacing w:line="240" w:lineRule="auto"/>
        <w:ind w:firstLine="709"/>
        <w:rPr>
          <w:szCs w:val="28"/>
        </w:rPr>
      </w:pPr>
    </w:p>
    <w:p w:rsidR="00AA7978" w:rsidRPr="00A70BD0" w:rsidRDefault="00AA7978" w:rsidP="00AA7978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6E1EF2" w:rsidRDefault="00AA7978" w:rsidP="00AA7978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p w:rsidR="00996D32" w:rsidRPr="00996D32" w:rsidRDefault="00996D32" w:rsidP="00996D32">
      <w:pPr>
        <w:pStyle w:val="a9"/>
        <w:spacing w:line="240" w:lineRule="auto"/>
        <w:jc w:val="right"/>
        <w:rPr>
          <w:sz w:val="28"/>
          <w:szCs w:val="28"/>
        </w:rPr>
      </w:pPr>
      <w:r w:rsidRPr="00996D32">
        <w:rPr>
          <w:sz w:val="28"/>
          <w:szCs w:val="28"/>
        </w:rPr>
        <w:lastRenderedPageBreak/>
        <w:t>ПРИЛОЖЕНИЕ 1</w:t>
      </w:r>
    </w:p>
    <w:p w:rsidR="00996D32" w:rsidRPr="00996D32" w:rsidRDefault="00996D32" w:rsidP="00996D32">
      <w:pPr>
        <w:ind w:left="3544"/>
        <w:jc w:val="right"/>
        <w:rPr>
          <w:sz w:val="28"/>
          <w:szCs w:val="28"/>
        </w:rPr>
      </w:pPr>
      <w:r w:rsidRPr="00996D32">
        <w:rPr>
          <w:sz w:val="28"/>
          <w:szCs w:val="28"/>
        </w:rPr>
        <w:t>к решению Алексеевского сельского</w:t>
      </w:r>
    </w:p>
    <w:p w:rsidR="00996D32" w:rsidRPr="000727DB" w:rsidRDefault="00996D32" w:rsidP="00996D32">
      <w:pPr>
        <w:ind w:left="3544"/>
        <w:jc w:val="right"/>
        <w:rPr>
          <w:sz w:val="28"/>
          <w:szCs w:val="28"/>
        </w:rPr>
      </w:pPr>
      <w:r w:rsidRPr="00996D32">
        <w:rPr>
          <w:sz w:val="28"/>
          <w:szCs w:val="28"/>
        </w:rPr>
        <w:t xml:space="preserve">Собрания депутатов от </w:t>
      </w:r>
      <w:r w:rsidR="00584B3A">
        <w:rPr>
          <w:sz w:val="28"/>
          <w:szCs w:val="28"/>
        </w:rPr>
        <w:t>30 августа</w:t>
      </w:r>
      <w:r w:rsidRPr="00996D32">
        <w:rPr>
          <w:sz w:val="28"/>
          <w:szCs w:val="28"/>
        </w:rPr>
        <w:t xml:space="preserve"> 2022 </w:t>
      </w:r>
      <w:r w:rsidR="009E6135">
        <w:rPr>
          <w:sz w:val="28"/>
          <w:szCs w:val="28"/>
        </w:rPr>
        <w:t>№ 39</w:t>
      </w:r>
    </w:p>
    <w:p w:rsidR="00996D32" w:rsidRPr="000727DB" w:rsidRDefault="00996D32" w:rsidP="00996D32">
      <w:pPr>
        <w:jc w:val="center"/>
        <w:rPr>
          <w:b/>
          <w:sz w:val="24"/>
        </w:rPr>
      </w:pPr>
    </w:p>
    <w:p w:rsidR="00996D32" w:rsidRPr="00996D32" w:rsidRDefault="00996D32" w:rsidP="00996D32">
      <w:pPr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ПОЛОЖЕНИЕ</w:t>
      </w:r>
    </w:p>
    <w:p w:rsidR="00996D32" w:rsidRPr="00996D32" w:rsidRDefault="00996D32" w:rsidP="00996D32">
      <w:pPr>
        <w:keepNext/>
        <w:jc w:val="center"/>
        <w:outlineLvl w:val="1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О ГЕРБЕ МУНИЦИПАЛЬНОГО ОБРАЗОВАНИЯ</w:t>
      </w:r>
    </w:p>
    <w:p w:rsidR="00996D32" w:rsidRPr="00996D32" w:rsidRDefault="00996D32" w:rsidP="00996D32">
      <w:pPr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«АЛЕКСЕЕВСКОЕ СЕЛЬСКОЕ ПОСЕЛЕНИЕ»</w:t>
      </w:r>
    </w:p>
    <w:p w:rsidR="00996D32" w:rsidRPr="00996D32" w:rsidRDefault="00996D32" w:rsidP="00996D32">
      <w:pPr>
        <w:jc w:val="center"/>
        <w:rPr>
          <w:sz w:val="28"/>
          <w:szCs w:val="28"/>
        </w:rPr>
      </w:pPr>
      <w:r w:rsidRPr="00996D32">
        <w:rPr>
          <w:sz w:val="28"/>
          <w:szCs w:val="28"/>
        </w:rPr>
        <w:t>ОКТЯБРЬСКОГО РАЙОНА</w:t>
      </w:r>
    </w:p>
    <w:p w:rsidR="00996D32" w:rsidRPr="00996D32" w:rsidRDefault="00996D32" w:rsidP="00996D32">
      <w:pPr>
        <w:jc w:val="center"/>
        <w:rPr>
          <w:b/>
          <w:sz w:val="28"/>
          <w:szCs w:val="28"/>
        </w:rPr>
      </w:pPr>
      <w:r w:rsidRPr="00996D32">
        <w:rPr>
          <w:sz w:val="28"/>
          <w:szCs w:val="28"/>
        </w:rPr>
        <w:t>РОСТОВСКОЙ ОБЛАСТИ</w:t>
      </w:r>
    </w:p>
    <w:p w:rsidR="00996D32" w:rsidRPr="00996D32" w:rsidRDefault="00996D32" w:rsidP="00996D32">
      <w:pPr>
        <w:rPr>
          <w:sz w:val="28"/>
          <w:szCs w:val="28"/>
        </w:rPr>
      </w:pPr>
    </w:p>
    <w:p w:rsidR="00996D32" w:rsidRPr="00996D32" w:rsidRDefault="00996D32" w:rsidP="00996D32">
      <w:pPr>
        <w:ind w:firstLine="720"/>
        <w:rPr>
          <w:sz w:val="28"/>
          <w:szCs w:val="28"/>
        </w:rPr>
      </w:pPr>
      <w:r w:rsidRPr="000727DB">
        <w:rPr>
          <w:sz w:val="24"/>
        </w:rPr>
        <w:t xml:space="preserve">   </w:t>
      </w:r>
      <w:r w:rsidRPr="00996D32">
        <w:rPr>
          <w:sz w:val="28"/>
          <w:szCs w:val="28"/>
        </w:rPr>
        <w:t>Настоящим положением устанавливается герб муниципального образ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вания</w:t>
      </w:r>
    </w:p>
    <w:p w:rsidR="00996D32" w:rsidRPr="00996D32" w:rsidRDefault="00996D32" w:rsidP="00996D32">
      <w:pPr>
        <w:rPr>
          <w:sz w:val="28"/>
          <w:szCs w:val="28"/>
        </w:rPr>
      </w:pPr>
      <w:r w:rsidRPr="00996D32">
        <w:rPr>
          <w:sz w:val="28"/>
          <w:szCs w:val="28"/>
        </w:rPr>
        <w:t>«Алексеевское сельское поселение», его описание и порядок официального и</w:t>
      </w:r>
      <w:r w:rsidRPr="00996D32">
        <w:rPr>
          <w:sz w:val="28"/>
          <w:szCs w:val="28"/>
        </w:rPr>
        <w:t>с</w:t>
      </w:r>
      <w:r w:rsidRPr="00996D32">
        <w:rPr>
          <w:sz w:val="28"/>
          <w:szCs w:val="28"/>
        </w:rPr>
        <w:t>пользования.</w:t>
      </w:r>
    </w:p>
    <w:p w:rsidR="00996D32" w:rsidRPr="00996D32" w:rsidRDefault="00996D32" w:rsidP="00996D32">
      <w:pPr>
        <w:pStyle w:val="31"/>
        <w:jc w:val="center"/>
        <w:rPr>
          <w:sz w:val="28"/>
          <w:szCs w:val="28"/>
        </w:rPr>
      </w:pPr>
    </w:p>
    <w:p w:rsidR="00996D32" w:rsidRPr="00996D32" w:rsidRDefault="00996D32" w:rsidP="00996D32">
      <w:pPr>
        <w:pStyle w:val="31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1. Общие положения</w:t>
      </w:r>
    </w:p>
    <w:p w:rsidR="00996D32" w:rsidRPr="00996D32" w:rsidRDefault="00996D32" w:rsidP="00584B3A">
      <w:pPr>
        <w:pStyle w:val="22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1.1. Герб муниципального образования «Алексеевское сельское посел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ние» (далее – герб Алексеевского сельского поселения) составлен по правилам и соответствующим традициям геральдики, и отражает исторические, культу</w:t>
      </w:r>
      <w:r w:rsidRPr="00996D32">
        <w:rPr>
          <w:sz w:val="28"/>
          <w:szCs w:val="28"/>
        </w:rPr>
        <w:t>р</w:t>
      </w:r>
      <w:r w:rsidRPr="00996D32">
        <w:rPr>
          <w:sz w:val="28"/>
          <w:szCs w:val="28"/>
        </w:rPr>
        <w:t>ные, социально-экономические, национальные и иные местные традиции.</w:t>
      </w:r>
    </w:p>
    <w:p w:rsidR="00996D32" w:rsidRPr="00996D32" w:rsidRDefault="00996D32" w:rsidP="00996D32">
      <w:pPr>
        <w:ind w:firstLine="709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1.2. Положение о гербе и рисунки герба Алексеевского сельского посел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ния в многоцветном, одноцветном и одноцветном, с использованием условной штриховки для обозначения цветов вариантах, хранятся в администрации Алексеевского сельского поселения и доступны для ознакомления всем заинт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ресованным лицам.</w:t>
      </w:r>
    </w:p>
    <w:p w:rsidR="00996D32" w:rsidRPr="00996D32" w:rsidRDefault="00996D32" w:rsidP="00996D32">
      <w:pPr>
        <w:jc w:val="both"/>
        <w:rPr>
          <w:b/>
          <w:sz w:val="28"/>
          <w:szCs w:val="28"/>
        </w:rPr>
      </w:pPr>
    </w:p>
    <w:p w:rsidR="00996D32" w:rsidRPr="00996D32" w:rsidRDefault="00996D32" w:rsidP="00996D32">
      <w:pPr>
        <w:pStyle w:val="a7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2. Статус герба Алексеевского сельского поселения.</w:t>
      </w:r>
    </w:p>
    <w:p w:rsidR="00996D32" w:rsidRPr="00996D32" w:rsidRDefault="00996D32" w:rsidP="00584B3A">
      <w:pPr>
        <w:pStyle w:val="a7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2.1. Герб Алексеевского сельского поселения является официальным символом Алексеевского сельского поселения.</w:t>
      </w:r>
    </w:p>
    <w:p w:rsidR="00996D32" w:rsidRPr="00996D32" w:rsidRDefault="00996D32" w:rsidP="00584B3A">
      <w:pPr>
        <w:pStyle w:val="a7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2.2. Герб Алексеевского сельского поселения подлежит внесению в Гос</w:t>
      </w:r>
      <w:r w:rsidRPr="00996D32">
        <w:rPr>
          <w:sz w:val="28"/>
          <w:szCs w:val="28"/>
        </w:rPr>
        <w:t>у</w:t>
      </w:r>
      <w:r w:rsidRPr="00996D32">
        <w:rPr>
          <w:sz w:val="28"/>
          <w:szCs w:val="28"/>
        </w:rPr>
        <w:t>дарственный геральдический регистр Российской Федерации.</w:t>
      </w:r>
    </w:p>
    <w:p w:rsidR="00996D32" w:rsidRPr="00996D32" w:rsidRDefault="00996D32" w:rsidP="00996D32">
      <w:pPr>
        <w:pStyle w:val="a7"/>
        <w:ind w:firstLine="709"/>
        <w:rPr>
          <w:sz w:val="28"/>
          <w:szCs w:val="28"/>
        </w:rPr>
      </w:pPr>
    </w:p>
    <w:p w:rsidR="00996D32" w:rsidRPr="00996D32" w:rsidRDefault="00996D32" w:rsidP="00996D32">
      <w:pPr>
        <w:pStyle w:val="a7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3. Геральдическое описание и обоснование символики герба Алексее</w:t>
      </w:r>
      <w:r w:rsidRPr="00996D32">
        <w:rPr>
          <w:b/>
          <w:sz w:val="28"/>
          <w:szCs w:val="28"/>
        </w:rPr>
        <w:t>в</w:t>
      </w:r>
      <w:r w:rsidRPr="00996D32">
        <w:rPr>
          <w:b/>
          <w:sz w:val="28"/>
          <w:szCs w:val="28"/>
        </w:rPr>
        <w:t xml:space="preserve">ского </w:t>
      </w:r>
    </w:p>
    <w:p w:rsidR="00996D32" w:rsidRPr="00996D32" w:rsidRDefault="00996D32" w:rsidP="00996D32">
      <w:pPr>
        <w:pStyle w:val="a7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сельского поселения</w:t>
      </w:r>
    </w:p>
    <w:p w:rsidR="00996D32" w:rsidRPr="00996D32" w:rsidRDefault="00996D32" w:rsidP="00996D32">
      <w:pPr>
        <w:pStyle w:val="20"/>
        <w:spacing w:line="276" w:lineRule="auto"/>
        <w:ind w:firstLine="708"/>
        <w:rPr>
          <w:sz w:val="28"/>
          <w:szCs w:val="28"/>
        </w:rPr>
      </w:pPr>
      <w:r w:rsidRPr="00996D32">
        <w:rPr>
          <w:sz w:val="28"/>
          <w:szCs w:val="28"/>
        </w:rPr>
        <w:t>3.1. Геральдическое описание герба Алексеевского сельского поселения гласит:</w:t>
      </w:r>
    </w:p>
    <w:p w:rsidR="00996D32" w:rsidRPr="00996D32" w:rsidRDefault="00996D32" w:rsidP="00996D32">
      <w:pPr>
        <w:spacing w:line="276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Pr="00996D32">
        <w:rPr>
          <w:b/>
          <w:i/>
          <w:sz w:val="28"/>
          <w:szCs w:val="28"/>
        </w:rPr>
        <w:t xml:space="preserve"> </w:t>
      </w:r>
      <w:r w:rsidRPr="00996D32">
        <w:rPr>
          <w:sz w:val="28"/>
          <w:szCs w:val="28"/>
        </w:rPr>
        <w:t>«В червленом щите с пониженной изумрудной оконечностью, тонко окаймленной серебром, лазурью и серебром, обремененной тремя золотыми пшеничными колосьями поверх всего, серебряная с шипами вниз подкова, о</w:t>
      </w:r>
      <w:r w:rsidRPr="00996D32">
        <w:rPr>
          <w:sz w:val="28"/>
          <w:szCs w:val="28"/>
        </w:rPr>
        <w:t>б</w:t>
      </w:r>
      <w:r w:rsidRPr="00996D32">
        <w:rPr>
          <w:sz w:val="28"/>
          <w:szCs w:val="28"/>
        </w:rPr>
        <w:lastRenderedPageBreak/>
        <w:t>ремененная двумя серебряными с золотыми рукоятями вверх шашками и в це</w:t>
      </w:r>
      <w:r w:rsidRPr="00996D32">
        <w:rPr>
          <w:sz w:val="28"/>
          <w:szCs w:val="28"/>
        </w:rPr>
        <w:t>н</w:t>
      </w:r>
      <w:r w:rsidRPr="00996D32">
        <w:rPr>
          <w:sz w:val="28"/>
          <w:szCs w:val="28"/>
        </w:rPr>
        <w:t xml:space="preserve">тре – золотым паровозным колесом на перекрестии шашек. Щит увенчан </w:t>
      </w:r>
      <w:r w:rsidRPr="00996D32">
        <w:rPr>
          <w:bCs/>
          <w:sz w:val="28"/>
          <w:szCs w:val="28"/>
        </w:rPr>
        <w:t>зол</w:t>
      </w:r>
      <w:r w:rsidRPr="00996D32">
        <w:rPr>
          <w:bCs/>
          <w:sz w:val="28"/>
          <w:szCs w:val="28"/>
        </w:rPr>
        <w:t>о</w:t>
      </w:r>
      <w:r w:rsidRPr="00996D32">
        <w:rPr>
          <w:bCs/>
          <w:sz w:val="28"/>
          <w:szCs w:val="28"/>
        </w:rPr>
        <w:t>той короной, приличествующей муниципальному образованию сельское пос</w:t>
      </w:r>
      <w:r w:rsidRPr="00996D32">
        <w:rPr>
          <w:bCs/>
          <w:sz w:val="28"/>
          <w:szCs w:val="28"/>
        </w:rPr>
        <w:t>е</w:t>
      </w:r>
      <w:r w:rsidRPr="00996D32">
        <w:rPr>
          <w:bCs/>
          <w:sz w:val="28"/>
          <w:szCs w:val="28"/>
        </w:rPr>
        <w:t>ление.  Герб может воспроизводиться как с короной, так и без неё</w:t>
      </w:r>
      <w:r w:rsidRPr="00996D32">
        <w:rPr>
          <w:sz w:val="28"/>
          <w:szCs w:val="28"/>
        </w:rPr>
        <w:t>».</w:t>
      </w:r>
    </w:p>
    <w:p w:rsidR="00996D32" w:rsidRPr="00996D32" w:rsidRDefault="00996D32" w:rsidP="00584B3A">
      <w:pPr>
        <w:ind w:firstLine="709"/>
        <w:rPr>
          <w:sz w:val="28"/>
          <w:szCs w:val="28"/>
        </w:rPr>
      </w:pPr>
      <w:r w:rsidRPr="00996D32">
        <w:rPr>
          <w:sz w:val="28"/>
          <w:szCs w:val="28"/>
        </w:rPr>
        <w:t>3.2.</w:t>
      </w:r>
      <w:r w:rsidRPr="00996D32">
        <w:rPr>
          <w:b/>
          <w:sz w:val="28"/>
          <w:szCs w:val="28"/>
        </w:rPr>
        <w:t xml:space="preserve">   </w:t>
      </w:r>
      <w:r w:rsidRPr="00996D32">
        <w:rPr>
          <w:sz w:val="28"/>
          <w:szCs w:val="28"/>
        </w:rPr>
        <w:t>Обоснование символики:</w:t>
      </w:r>
    </w:p>
    <w:p w:rsidR="00996D32" w:rsidRPr="00996D32" w:rsidRDefault="00996D32" w:rsidP="00996D32">
      <w:pPr>
        <w:spacing w:before="100" w:beforeAutospacing="1" w:after="100" w:afterAutospacing="1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 xml:space="preserve">- серебряная подкова и зеленое основание – </w:t>
      </w:r>
      <w:r w:rsidRPr="00996D32">
        <w:rPr>
          <w:sz w:val="28"/>
          <w:szCs w:val="28"/>
        </w:rPr>
        <w:t>символ тяжелого крестьянского труда, символ казачества, символ счастья;</w:t>
      </w:r>
      <w:r w:rsidRPr="00996D32">
        <w:rPr>
          <w:b/>
          <w:sz w:val="28"/>
          <w:szCs w:val="28"/>
        </w:rPr>
        <w:t xml:space="preserve"> </w:t>
      </w:r>
    </w:p>
    <w:p w:rsidR="00996D32" w:rsidRPr="00996D32" w:rsidRDefault="00996D32" w:rsidP="00996D32">
      <w:pPr>
        <w:spacing w:before="100" w:beforeAutospacing="1" w:after="100" w:afterAutospacing="1"/>
        <w:rPr>
          <w:sz w:val="28"/>
          <w:szCs w:val="28"/>
        </w:rPr>
      </w:pPr>
      <w:r w:rsidRPr="00996D32">
        <w:rPr>
          <w:b/>
          <w:sz w:val="28"/>
          <w:szCs w:val="28"/>
        </w:rPr>
        <w:t xml:space="preserve">- три пшеничных колоса – </w:t>
      </w:r>
      <w:r w:rsidRPr="00996D32">
        <w:rPr>
          <w:sz w:val="28"/>
          <w:szCs w:val="28"/>
        </w:rPr>
        <w:t>три населенных пункта, входящие в состав посел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ния;</w:t>
      </w:r>
    </w:p>
    <w:p w:rsidR="00996D32" w:rsidRPr="00996D32" w:rsidRDefault="00996D32" w:rsidP="00996D32">
      <w:pPr>
        <w:spacing w:before="100" w:beforeAutospacing="1" w:after="100" w:afterAutospacing="1"/>
        <w:rPr>
          <w:sz w:val="28"/>
          <w:szCs w:val="28"/>
        </w:rPr>
      </w:pPr>
      <w:r w:rsidRPr="00996D32">
        <w:rPr>
          <w:b/>
          <w:sz w:val="28"/>
          <w:szCs w:val="28"/>
        </w:rPr>
        <w:t xml:space="preserve">- паровозное колесо </w:t>
      </w:r>
      <w:r w:rsidRPr="00996D32">
        <w:rPr>
          <w:sz w:val="28"/>
          <w:szCs w:val="28"/>
        </w:rPr>
        <w:t>– по мотивам герба Октябрьского района, в состав котор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го входит Алексеевское сельское поселение;</w:t>
      </w:r>
    </w:p>
    <w:p w:rsidR="00996D32" w:rsidRPr="00996D32" w:rsidRDefault="00996D32" w:rsidP="00996D32">
      <w:pPr>
        <w:spacing w:before="100" w:beforeAutospacing="1" w:after="100" w:afterAutospacing="1"/>
        <w:rPr>
          <w:sz w:val="28"/>
          <w:szCs w:val="28"/>
        </w:rPr>
      </w:pPr>
      <w:r w:rsidRPr="00996D32">
        <w:rPr>
          <w:b/>
          <w:sz w:val="28"/>
          <w:szCs w:val="28"/>
        </w:rPr>
        <w:t>- две шашки, положенные в пояс вместе с подковой</w:t>
      </w:r>
      <w:r w:rsidRPr="00996D32">
        <w:rPr>
          <w:sz w:val="28"/>
          <w:szCs w:val="28"/>
        </w:rPr>
        <w:t xml:space="preserve"> - стилизованно образуют букву «А», делая герб гласным;</w:t>
      </w:r>
    </w:p>
    <w:p w:rsidR="00996D32" w:rsidRPr="00996D32" w:rsidRDefault="00996D32" w:rsidP="00996D32">
      <w:pPr>
        <w:spacing w:before="100" w:beforeAutospacing="1" w:after="100" w:afterAutospacing="1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- серебряный волнистый пояс, стропило</w:t>
      </w:r>
      <w:r w:rsidRPr="00996D32">
        <w:rPr>
          <w:sz w:val="28"/>
          <w:szCs w:val="28"/>
        </w:rPr>
        <w:t xml:space="preserve"> – река Малый Несветай: село Але</w:t>
      </w:r>
      <w:r w:rsidRPr="00996D32">
        <w:rPr>
          <w:sz w:val="28"/>
          <w:szCs w:val="28"/>
        </w:rPr>
        <w:t>к</w:t>
      </w:r>
      <w:r w:rsidRPr="00996D32">
        <w:rPr>
          <w:sz w:val="28"/>
          <w:szCs w:val="28"/>
        </w:rPr>
        <w:t>сеевка Алексеевского сельского поселения Октябрьского района Ростовской области, расположено на северо-западе Октябрьского района, образовано 1866 году. Земли с. Алексеевка, располагаются по среднему течению реки Малый Несветай;</w:t>
      </w:r>
    </w:p>
    <w:p w:rsidR="00996D32" w:rsidRPr="00996D32" w:rsidRDefault="00996D32" w:rsidP="00996D32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 xml:space="preserve">- золото </w:t>
      </w:r>
      <w:r w:rsidRPr="00996D32">
        <w:rPr>
          <w:sz w:val="28"/>
          <w:szCs w:val="28"/>
        </w:rPr>
        <w:t xml:space="preserve">(жёлтый цвет) -  символизирует достаток, процветание, стабильность, почёт и уважение, интеллект, а также говорит о верности традициям, трудовой славе и заслугах местных жителей; </w:t>
      </w:r>
    </w:p>
    <w:p w:rsidR="00996D32" w:rsidRPr="00996D32" w:rsidRDefault="00996D32" w:rsidP="00996D32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 xml:space="preserve">- серебро </w:t>
      </w:r>
      <w:r w:rsidRPr="00996D32">
        <w:rPr>
          <w:sz w:val="28"/>
          <w:szCs w:val="28"/>
        </w:rPr>
        <w:t>(белый цвет) -  в геральдике символ чистоты, совершенства, мира, взаимопонимания и сотрудничества</w:t>
      </w:r>
    </w:p>
    <w:p w:rsidR="00996D32" w:rsidRPr="00996D32" w:rsidRDefault="00996D32" w:rsidP="00996D32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996D32">
        <w:rPr>
          <w:b/>
          <w:sz w:val="28"/>
          <w:szCs w:val="28"/>
        </w:rPr>
        <w:t>- червлёный (красный) цвет</w:t>
      </w:r>
      <w:r w:rsidRPr="00996D32">
        <w:rPr>
          <w:i/>
          <w:sz w:val="28"/>
          <w:szCs w:val="28"/>
        </w:rPr>
        <w:t xml:space="preserve"> – </w:t>
      </w:r>
      <w:r w:rsidRPr="00996D32">
        <w:rPr>
          <w:sz w:val="28"/>
          <w:szCs w:val="28"/>
        </w:rPr>
        <w:t>символ труда, красоты, мужества, силы; в гербе он также подчёркивает сохранившиеся самобытные традиции и память о л</w:t>
      </w:r>
      <w:r w:rsidRPr="00996D32">
        <w:rPr>
          <w:sz w:val="28"/>
          <w:szCs w:val="28"/>
        </w:rPr>
        <w:t>ю</w:t>
      </w:r>
      <w:r w:rsidRPr="00996D32">
        <w:rPr>
          <w:sz w:val="28"/>
          <w:szCs w:val="28"/>
        </w:rPr>
        <w:t>дях, отдавших жизни, защищая свою Родину; С июля 1942 по февраль 1943 г село Алексеевка попало в оккупацию немецко-фашистских захватчиков. За о</w:t>
      </w:r>
      <w:r w:rsidRPr="00996D32">
        <w:rPr>
          <w:sz w:val="28"/>
          <w:szCs w:val="28"/>
        </w:rPr>
        <w:t>с</w:t>
      </w:r>
      <w:r w:rsidRPr="00996D32">
        <w:rPr>
          <w:sz w:val="28"/>
          <w:szCs w:val="28"/>
        </w:rPr>
        <w:t>вобождение села жизнь отдали 12 воинов. Они похоронены в братской могиле рядом с первым председателем сельсовета в самом центре Алексеевки. С полей сражений не вернулись 105 местных воинов-освободителей Родины.</w:t>
      </w:r>
      <w:r w:rsidRPr="00996D32">
        <w:rPr>
          <w:b/>
          <w:sz w:val="28"/>
          <w:szCs w:val="28"/>
        </w:rPr>
        <w:br/>
      </w:r>
    </w:p>
    <w:p w:rsidR="00996D32" w:rsidRPr="00996D32" w:rsidRDefault="00996D32" w:rsidP="00996D32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i/>
          <w:sz w:val="28"/>
          <w:szCs w:val="28"/>
        </w:rPr>
      </w:pPr>
      <w:r w:rsidRPr="00996D32">
        <w:rPr>
          <w:b/>
          <w:sz w:val="28"/>
          <w:szCs w:val="28"/>
        </w:rPr>
        <w:t>- изумруд (зеленое основание) и произрастающие из него колосья</w:t>
      </w:r>
      <w:r w:rsidRPr="00996D32">
        <w:rPr>
          <w:sz w:val="28"/>
          <w:szCs w:val="28"/>
        </w:rPr>
        <w:t xml:space="preserve"> – симв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лизирует изобилие, плодородие;</w:t>
      </w:r>
    </w:p>
    <w:p w:rsidR="00996D32" w:rsidRPr="00996D32" w:rsidRDefault="00996D32" w:rsidP="00584B3A">
      <w:pPr>
        <w:ind w:firstLine="709"/>
        <w:rPr>
          <w:sz w:val="28"/>
          <w:szCs w:val="28"/>
        </w:rPr>
      </w:pPr>
      <w:r w:rsidRPr="00996D32">
        <w:rPr>
          <w:sz w:val="28"/>
          <w:szCs w:val="28"/>
        </w:rPr>
        <w:t>3.3. Автор:</w:t>
      </w:r>
    </w:p>
    <w:p w:rsidR="00996D32" w:rsidRPr="00996D32" w:rsidRDefault="00996D32" w:rsidP="00996D32">
      <w:pPr>
        <w:pStyle w:val="31"/>
        <w:ind w:left="720"/>
        <w:rPr>
          <w:sz w:val="28"/>
          <w:szCs w:val="28"/>
        </w:rPr>
      </w:pPr>
      <w:r w:rsidRPr="00996D32">
        <w:rPr>
          <w:sz w:val="28"/>
          <w:szCs w:val="28"/>
        </w:rPr>
        <w:t xml:space="preserve">- идея герба и обоснование символики: Олег Тесля (г.Таганрог), </w:t>
      </w:r>
    </w:p>
    <w:p w:rsidR="00584B3A" w:rsidRDefault="00996D32" w:rsidP="00584B3A">
      <w:pPr>
        <w:pStyle w:val="31"/>
        <w:ind w:left="720"/>
        <w:rPr>
          <w:sz w:val="28"/>
          <w:szCs w:val="28"/>
        </w:rPr>
      </w:pPr>
      <w:r w:rsidRPr="00996D32">
        <w:rPr>
          <w:sz w:val="28"/>
          <w:szCs w:val="28"/>
        </w:rPr>
        <w:t>- компьютерный дизайн: Олег Тесля (г. Таганрог)</w:t>
      </w:r>
    </w:p>
    <w:p w:rsidR="00996D32" w:rsidRPr="00584B3A" w:rsidRDefault="00996D32" w:rsidP="00584B3A">
      <w:pPr>
        <w:pStyle w:val="31"/>
        <w:jc w:val="center"/>
        <w:rPr>
          <w:b/>
          <w:sz w:val="28"/>
          <w:szCs w:val="28"/>
        </w:rPr>
      </w:pPr>
      <w:r w:rsidRPr="00584B3A">
        <w:rPr>
          <w:b/>
          <w:sz w:val="28"/>
          <w:szCs w:val="28"/>
        </w:rPr>
        <w:t>4. Порядок воспроизведения герба Алексеевского сельского поселения</w:t>
      </w:r>
    </w:p>
    <w:p w:rsidR="00996D32" w:rsidRPr="00996D32" w:rsidRDefault="00996D32" w:rsidP="00584B3A">
      <w:pPr>
        <w:pStyle w:val="33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4.1. Воспроизведение герба Алексеевского сельского поселения, незав</w:t>
      </w:r>
      <w:r w:rsidRPr="00996D32">
        <w:rPr>
          <w:sz w:val="28"/>
          <w:szCs w:val="28"/>
        </w:rPr>
        <w:t>и</w:t>
      </w:r>
      <w:r w:rsidRPr="00996D32">
        <w:rPr>
          <w:sz w:val="28"/>
          <w:szCs w:val="28"/>
        </w:rPr>
        <w:t>симо от его размеров и техники исполнения, должно точно соответствовать г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ральдическому описанию, приведенному в п.3.1. статьи 3 настоящего Полож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 xml:space="preserve">ния. Воспроизведение герба Алексеевского сельского поселения допускается в </w:t>
      </w:r>
      <w:r w:rsidRPr="00996D32">
        <w:rPr>
          <w:sz w:val="28"/>
          <w:szCs w:val="28"/>
        </w:rPr>
        <w:lastRenderedPageBreak/>
        <w:t>многоцветном, одноцветном, и одноцветном, с использованием условной штриховки для обозначения цветов, вариантах.</w:t>
      </w:r>
    </w:p>
    <w:p w:rsidR="00996D32" w:rsidRPr="00996D32" w:rsidRDefault="00996D32" w:rsidP="00996D32">
      <w:pPr>
        <w:ind w:firstLine="720"/>
        <w:jc w:val="both"/>
        <w:rPr>
          <w:spacing w:val="-4"/>
          <w:sz w:val="28"/>
          <w:szCs w:val="28"/>
        </w:rPr>
      </w:pPr>
      <w:r w:rsidRPr="00996D32">
        <w:rPr>
          <w:sz w:val="28"/>
          <w:szCs w:val="28"/>
        </w:rPr>
        <w:t xml:space="preserve">Ответственность за искажение рисунка герба, или изменение композиции или цветов, выходящее </w:t>
      </w:r>
      <w:r w:rsidRPr="00996D32">
        <w:rPr>
          <w:spacing w:val="-4"/>
          <w:sz w:val="28"/>
          <w:szCs w:val="28"/>
        </w:rPr>
        <w:t>за пределы геральдически допустимого, несет исполн</w:t>
      </w:r>
      <w:r w:rsidRPr="00996D32">
        <w:rPr>
          <w:spacing w:val="-4"/>
          <w:sz w:val="28"/>
          <w:szCs w:val="28"/>
        </w:rPr>
        <w:t>и</w:t>
      </w:r>
      <w:r w:rsidRPr="00996D32">
        <w:rPr>
          <w:spacing w:val="-4"/>
          <w:sz w:val="28"/>
          <w:szCs w:val="28"/>
        </w:rPr>
        <w:t>тель допущенных искажений.</w:t>
      </w: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5. Порядок официального использования герба</w:t>
      </w: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 xml:space="preserve"> Алексеевского сельского поселения</w:t>
      </w:r>
    </w:p>
    <w:p w:rsidR="00996D32" w:rsidRPr="00996D32" w:rsidRDefault="00996D32" w:rsidP="00996D32">
      <w:pPr>
        <w:ind w:firstLine="720"/>
        <w:jc w:val="center"/>
        <w:rPr>
          <w:sz w:val="28"/>
          <w:szCs w:val="28"/>
        </w:rPr>
      </w:pPr>
    </w:p>
    <w:p w:rsidR="00996D32" w:rsidRPr="00996D32" w:rsidRDefault="00996D32" w:rsidP="00584B3A">
      <w:pPr>
        <w:pStyle w:val="22"/>
        <w:spacing w:line="240" w:lineRule="auto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5 1. Герб Алексеевского сельского поселения помещается:</w:t>
      </w:r>
    </w:p>
    <w:p w:rsidR="00996D32" w:rsidRPr="00996D32" w:rsidRDefault="00996D32" w:rsidP="00584B3A">
      <w:pPr>
        <w:pStyle w:val="a3"/>
        <w:spacing w:line="240" w:lineRule="auto"/>
        <w:ind w:firstLine="720"/>
        <w:rPr>
          <w:szCs w:val="28"/>
        </w:rPr>
      </w:pPr>
      <w:r w:rsidRPr="00996D32">
        <w:rPr>
          <w:szCs w:val="28"/>
        </w:rPr>
        <w:t>- на фасадах зданий органов местного самоуправления; предприятий, у</w:t>
      </w:r>
      <w:r w:rsidRPr="00996D32">
        <w:rPr>
          <w:szCs w:val="28"/>
        </w:rPr>
        <w:t>ч</w:t>
      </w:r>
      <w:r w:rsidRPr="00996D32">
        <w:rPr>
          <w:szCs w:val="28"/>
        </w:rPr>
        <w:t>реждений и организаций, находящихся в муниципальной собственности;</w:t>
      </w:r>
    </w:p>
    <w:p w:rsidR="00996D32" w:rsidRPr="00996D32" w:rsidRDefault="00996D32" w:rsidP="00584B3A">
      <w:pPr>
        <w:pStyle w:val="22"/>
        <w:spacing w:line="240" w:lineRule="auto"/>
        <w:rPr>
          <w:sz w:val="28"/>
          <w:szCs w:val="28"/>
        </w:rPr>
      </w:pPr>
      <w:r w:rsidRPr="00996D32">
        <w:rPr>
          <w:sz w:val="28"/>
          <w:szCs w:val="28"/>
        </w:rPr>
        <w:t>- в залах заседаний органов местного самоуправления, рабочих кабинетах выборных должностных лиц местного самоуправления; предприятий, учре</w:t>
      </w:r>
      <w:r w:rsidRPr="00996D32">
        <w:rPr>
          <w:sz w:val="28"/>
          <w:szCs w:val="28"/>
        </w:rPr>
        <w:t>ж</w:t>
      </w:r>
      <w:r w:rsidRPr="00996D32">
        <w:rPr>
          <w:sz w:val="28"/>
          <w:szCs w:val="28"/>
        </w:rPr>
        <w:t>дений и организаций, находящихся в муниципальной собственности;</w:t>
      </w:r>
    </w:p>
    <w:p w:rsidR="00996D32" w:rsidRPr="00996D32" w:rsidRDefault="00996D32" w:rsidP="00584B3A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- на указателях при въезде на территорию Алексеевского сельского пос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ления;</w:t>
      </w:r>
    </w:p>
    <w:p w:rsidR="00996D32" w:rsidRPr="00996D32" w:rsidRDefault="00996D32" w:rsidP="00584B3A">
      <w:pPr>
        <w:pStyle w:val="22"/>
        <w:spacing w:line="240" w:lineRule="auto"/>
        <w:ind w:left="0" w:firstLine="709"/>
        <w:rPr>
          <w:i/>
          <w:sz w:val="28"/>
          <w:szCs w:val="28"/>
        </w:rPr>
      </w:pPr>
      <w:r w:rsidRPr="00996D32">
        <w:rPr>
          <w:sz w:val="28"/>
          <w:szCs w:val="28"/>
        </w:rPr>
        <w:t>5.2. Герб Алексеевского сельского поселения помещается на бланках:</w:t>
      </w:r>
    </w:p>
    <w:p w:rsidR="00996D32" w:rsidRPr="00996D32" w:rsidRDefault="00996D32" w:rsidP="00584B3A">
      <w:pPr>
        <w:pStyle w:val="22"/>
        <w:spacing w:line="240" w:lineRule="auto"/>
        <w:rPr>
          <w:sz w:val="28"/>
          <w:szCs w:val="28"/>
        </w:rPr>
      </w:pPr>
      <w:r w:rsidRPr="00996D32">
        <w:rPr>
          <w:sz w:val="28"/>
          <w:szCs w:val="28"/>
        </w:rPr>
        <w:t>- главы Алексеевского сельского поселения, иных выборных должностных лиц местного самоуправления;</w:t>
      </w:r>
    </w:p>
    <w:p w:rsidR="00996D32" w:rsidRPr="00996D32" w:rsidRDefault="00996D32" w:rsidP="00584B3A">
      <w:pPr>
        <w:pStyle w:val="22"/>
        <w:spacing w:line="240" w:lineRule="auto"/>
        <w:rPr>
          <w:sz w:val="28"/>
          <w:szCs w:val="28"/>
        </w:rPr>
      </w:pPr>
      <w:r w:rsidRPr="00996D32">
        <w:rPr>
          <w:sz w:val="28"/>
          <w:szCs w:val="28"/>
        </w:rPr>
        <w:t>- представительного и иных органов местного самоуправления;</w:t>
      </w:r>
    </w:p>
    <w:p w:rsidR="00996D32" w:rsidRPr="00996D32" w:rsidRDefault="00996D32" w:rsidP="00584B3A">
      <w:pPr>
        <w:pStyle w:val="22"/>
        <w:spacing w:line="240" w:lineRule="auto"/>
        <w:rPr>
          <w:sz w:val="28"/>
          <w:szCs w:val="28"/>
        </w:rPr>
      </w:pPr>
      <w:r w:rsidRPr="00996D32">
        <w:rPr>
          <w:sz w:val="28"/>
          <w:szCs w:val="28"/>
        </w:rPr>
        <w:t>- руководителей предприятий, учреждений и организаций, находящихся в муниципальной собственности;</w:t>
      </w:r>
    </w:p>
    <w:p w:rsidR="00996D32" w:rsidRPr="00996D32" w:rsidRDefault="00996D32" w:rsidP="00584B3A">
      <w:pPr>
        <w:pStyle w:val="22"/>
        <w:spacing w:line="240" w:lineRule="auto"/>
        <w:rPr>
          <w:sz w:val="28"/>
          <w:szCs w:val="28"/>
        </w:rPr>
      </w:pPr>
      <w:r w:rsidRPr="00996D32">
        <w:rPr>
          <w:sz w:val="28"/>
          <w:szCs w:val="28"/>
        </w:rPr>
        <w:t>- нормативных правовых актов органов местного самоуправления и должн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стных лиц местного самоуправления;</w:t>
      </w:r>
    </w:p>
    <w:p w:rsidR="00996D32" w:rsidRPr="00996D32" w:rsidRDefault="00996D32" w:rsidP="00584B3A">
      <w:pPr>
        <w:pStyle w:val="22"/>
        <w:spacing w:line="240" w:lineRule="auto"/>
        <w:rPr>
          <w:sz w:val="28"/>
          <w:szCs w:val="28"/>
        </w:rPr>
      </w:pPr>
      <w:r w:rsidRPr="00996D32">
        <w:rPr>
          <w:sz w:val="28"/>
          <w:szCs w:val="28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собственности.</w:t>
      </w:r>
    </w:p>
    <w:p w:rsidR="00996D32" w:rsidRPr="00996D32" w:rsidRDefault="00996D32" w:rsidP="00584B3A">
      <w:pPr>
        <w:pStyle w:val="22"/>
        <w:spacing w:line="240" w:lineRule="auto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5.3. Герб Алексеевского сельского поселения воспроизводится на удост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верениях лиц, осуществляющих службу на должностях в органах местного с</w:t>
      </w:r>
      <w:r w:rsidRPr="00996D32">
        <w:rPr>
          <w:sz w:val="28"/>
          <w:szCs w:val="28"/>
        </w:rPr>
        <w:t>а</w:t>
      </w:r>
      <w:r w:rsidRPr="00996D32">
        <w:rPr>
          <w:sz w:val="28"/>
          <w:szCs w:val="28"/>
        </w:rPr>
        <w:t>моуправления, муниципальных служащих, депутатов представительного органа местного самоуправления; членов иных органов местного самоуправления; служащих (работников) предприятий, учреждений и организаций, находящихся в муниципальной собственности;</w:t>
      </w:r>
    </w:p>
    <w:p w:rsidR="00996D32" w:rsidRPr="00996D32" w:rsidRDefault="00996D32" w:rsidP="00584B3A">
      <w:pPr>
        <w:pStyle w:val="a3"/>
        <w:spacing w:line="240" w:lineRule="auto"/>
        <w:ind w:firstLine="720"/>
        <w:rPr>
          <w:szCs w:val="28"/>
        </w:rPr>
      </w:pPr>
      <w:r w:rsidRPr="00996D32">
        <w:rPr>
          <w:szCs w:val="28"/>
        </w:rPr>
        <w:t>Герб Алексеевского сельского поселения помещается на печатях органов местного самоуправления; предприятий, учреждений и организаций, наход</w:t>
      </w:r>
      <w:r w:rsidRPr="00996D32">
        <w:rPr>
          <w:szCs w:val="28"/>
        </w:rPr>
        <w:t>я</w:t>
      </w:r>
      <w:r w:rsidRPr="00996D32">
        <w:rPr>
          <w:szCs w:val="28"/>
        </w:rPr>
        <w:t>щихся в муниципальной собственности.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pacing w:val="-4"/>
          <w:sz w:val="28"/>
          <w:szCs w:val="28"/>
        </w:rPr>
        <w:t>5.4. Герб Алексеевского сельского поселения</w:t>
      </w:r>
      <w:r w:rsidRPr="00996D32">
        <w:rPr>
          <w:sz w:val="28"/>
          <w:szCs w:val="28"/>
        </w:rPr>
        <w:t xml:space="preserve"> </w:t>
      </w:r>
      <w:r w:rsidRPr="00996D32">
        <w:rPr>
          <w:spacing w:val="-4"/>
          <w:sz w:val="28"/>
          <w:szCs w:val="28"/>
        </w:rPr>
        <w:t>может помещаться: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- на отличительных знаках, наградах Главы и представительного органа местного самоуправления;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- на транспортных средствах, находящихся в муниципальной собственн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сти.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Допускается размещение герба на: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- изданиях печатных средств массовой информации, краеведческих изд</w:t>
      </w:r>
      <w:r w:rsidRPr="00996D32">
        <w:rPr>
          <w:sz w:val="28"/>
          <w:szCs w:val="28"/>
        </w:rPr>
        <w:t>а</w:t>
      </w:r>
      <w:r w:rsidRPr="00996D32">
        <w:rPr>
          <w:sz w:val="28"/>
          <w:szCs w:val="28"/>
        </w:rPr>
        <w:t>ниях Алексеевского сельского поселения;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lastRenderedPageBreak/>
        <w:t>- грамотах, приглашениях, визитных карточках должностных лиц органов местного самоуправления; а также использование его в качестве геральдич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ской основы для изготовления знаков, эмблем, иной символики, оформления зрелищных мероприятий.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5.5. При одновременном размещении гербов Алексеевского сельского п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селения, Октябрьского района, Ростовской области и Российской Федерации, герб РФ располагается левее центра, справа от него - герб Ростовской области (если стоять к флагам лицом), слева от герба РФ располагается герб Октябр</w:t>
      </w:r>
      <w:r w:rsidRPr="00996D32">
        <w:rPr>
          <w:sz w:val="28"/>
          <w:szCs w:val="28"/>
        </w:rPr>
        <w:t>ь</w:t>
      </w:r>
      <w:r w:rsidRPr="00996D32">
        <w:rPr>
          <w:sz w:val="28"/>
          <w:szCs w:val="28"/>
        </w:rPr>
        <w:t>ского района, а герб Алексеевского сельского поселения - справа от герба РО.</w:t>
      </w:r>
    </w:p>
    <w:p w:rsidR="00996D32" w:rsidRPr="00996D32" w:rsidRDefault="00996D32" w:rsidP="00996D32">
      <w:pPr>
        <w:pStyle w:val="22"/>
        <w:spacing w:line="240" w:lineRule="auto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5.6. Размер герба Алексеевского сельского поселения не может прев</w:t>
      </w:r>
      <w:r w:rsidRPr="00996D32">
        <w:rPr>
          <w:sz w:val="28"/>
          <w:szCs w:val="28"/>
        </w:rPr>
        <w:t>ы</w:t>
      </w:r>
      <w:r w:rsidRPr="00996D32">
        <w:rPr>
          <w:sz w:val="28"/>
          <w:szCs w:val="28"/>
        </w:rPr>
        <w:t>шать размеры Государственного герба Российской Федерации, герба Росто</w:t>
      </w:r>
      <w:r w:rsidRPr="00996D32">
        <w:rPr>
          <w:sz w:val="28"/>
          <w:szCs w:val="28"/>
        </w:rPr>
        <w:t>в</w:t>
      </w:r>
      <w:r w:rsidRPr="00996D32">
        <w:rPr>
          <w:sz w:val="28"/>
          <w:szCs w:val="28"/>
        </w:rPr>
        <w:t>ской области и иных субъектов Российской Федерации, а высота размещения герба Алексеевского сельского поселения не может превышать высоту разм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щения Государственного герба Российской Федерации, герба Ростовской о</w:t>
      </w:r>
      <w:r w:rsidRPr="00996D32">
        <w:rPr>
          <w:sz w:val="28"/>
          <w:szCs w:val="28"/>
        </w:rPr>
        <w:t>б</w:t>
      </w:r>
      <w:r w:rsidRPr="00996D32">
        <w:rPr>
          <w:sz w:val="28"/>
          <w:szCs w:val="28"/>
        </w:rPr>
        <w:t>ласти и гербов иных субъектов Российской Федерации.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5.</w:t>
      </w:r>
      <w:r w:rsidR="0093145B">
        <w:rPr>
          <w:sz w:val="28"/>
          <w:szCs w:val="28"/>
        </w:rPr>
        <w:t>7</w:t>
      </w:r>
      <w:r w:rsidRPr="00996D32">
        <w:rPr>
          <w:sz w:val="28"/>
          <w:szCs w:val="28"/>
        </w:rPr>
        <w:t>. Порядок изготовления, использования, хранения и уничтожения бланков, печатей и иных носителей изображения герба Алексеевского сельск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го поселения устанавливается органами местного самоуправления Алексее</w:t>
      </w:r>
      <w:r w:rsidRPr="00996D32">
        <w:rPr>
          <w:sz w:val="28"/>
          <w:szCs w:val="28"/>
        </w:rPr>
        <w:t>в</w:t>
      </w:r>
      <w:r w:rsidRPr="00996D32">
        <w:rPr>
          <w:sz w:val="28"/>
          <w:szCs w:val="28"/>
        </w:rPr>
        <w:t>ского сельского поселения.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</w:p>
    <w:p w:rsidR="00996D32" w:rsidRPr="00996D32" w:rsidRDefault="00996D32" w:rsidP="00996D32">
      <w:pPr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6. Порядок использования герба Алексеевского сельского поселения</w:t>
      </w: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предприятиями, учреждениями и организациями, не находящимися</w:t>
      </w: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в муниципальной собственности, а также физическими лицами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6.1. Порядок использования герба Алексеевского сельского поселения предприятиями, учреждениями и организациями, не находящимися в муниц</w:t>
      </w:r>
      <w:r w:rsidRPr="00996D32">
        <w:rPr>
          <w:sz w:val="28"/>
          <w:szCs w:val="28"/>
        </w:rPr>
        <w:t>и</w:t>
      </w:r>
      <w:r w:rsidRPr="00996D32">
        <w:rPr>
          <w:sz w:val="28"/>
          <w:szCs w:val="28"/>
        </w:rPr>
        <w:t>пальной собственности, а также физическими лицами, строятся на договорной основе.</w:t>
      </w:r>
    </w:p>
    <w:p w:rsidR="0093145B" w:rsidRDefault="00996D32" w:rsidP="0093145B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6.2. Иные случаи использования герба Алексеевского сельского посел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ния устанавливаются нормативными правовыми актами органов местного с</w:t>
      </w:r>
      <w:r w:rsidRPr="00996D32">
        <w:rPr>
          <w:sz w:val="28"/>
          <w:szCs w:val="28"/>
        </w:rPr>
        <w:t>а</w:t>
      </w:r>
      <w:r w:rsidRPr="00996D32">
        <w:rPr>
          <w:sz w:val="28"/>
          <w:szCs w:val="28"/>
        </w:rPr>
        <w:t>моуправления и должностных лиц местного самоуправления.</w:t>
      </w:r>
    </w:p>
    <w:p w:rsidR="0093145B" w:rsidRDefault="0093145B" w:rsidP="0093145B">
      <w:pPr>
        <w:ind w:firstLine="720"/>
        <w:jc w:val="both"/>
        <w:rPr>
          <w:sz w:val="28"/>
          <w:szCs w:val="28"/>
        </w:rPr>
      </w:pPr>
    </w:p>
    <w:p w:rsidR="00996D32" w:rsidRPr="0093145B" w:rsidRDefault="00996D32" w:rsidP="0093145B">
      <w:pPr>
        <w:ind w:firstLine="720"/>
        <w:jc w:val="center"/>
        <w:rPr>
          <w:b/>
          <w:sz w:val="28"/>
          <w:szCs w:val="28"/>
        </w:rPr>
      </w:pPr>
      <w:r w:rsidRPr="0093145B">
        <w:rPr>
          <w:b/>
          <w:sz w:val="28"/>
          <w:szCs w:val="28"/>
        </w:rPr>
        <w:t>7. Ответственность за нарушение настоящего Положения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7.1. Использование герба Алексеевского сельского поселения с наруш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нием настоящего Положения, а также надругательство над гербом Алексее</w:t>
      </w:r>
      <w:r w:rsidRPr="00996D32">
        <w:rPr>
          <w:sz w:val="28"/>
          <w:szCs w:val="28"/>
        </w:rPr>
        <w:t>в</w:t>
      </w:r>
      <w:r w:rsidRPr="00996D32">
        <w:rPr>
          <w:sz w:val="28"/>
          <w:szCs w:val="28"/>
        </w:rPr>
        <w:t>ского сельского поселения влечет за собой ответственность в соответствии с законодательством Российской Федерации.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  <w:r w:rsidRPr="00996D32">
        <w:rPr>
          <w:b/>
          <w:sz w:val="28"/>
          <w:szCs w:val="28"/>
        </w:rPr>
        <w:t>8. Заключительные положения</w:t>
      </w:r>
    </w:p>
    <w:p w:rsidR="00996D32" w:rsidRPr="00996D32" w:rsidRDefault="00996D32" w:rsidP="00996D32">
      <w:pPr>
        <w:ind w:firstLine="720"/>
        <w:jc w:val="center"/>
        <w:rPr>
          <w:b/>
          <w:sz w:val="28"/>
          <w:szCs w:val="28"/>
        </w:rPr>
      </w:pP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8.1. Внесение в состав (рисунок) герба Алексеевского сельского посел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ния каких-либо внешних украшений, а также элементов официальных символов Ростовской области допустимо лишь в соответствии с законодательством Ро</w:t>
      </w:r>
      <w:r w:rsidRPr="00996D32">
        <w:rPr>
          <w:sz w:val="28"/>
          <w:szCs w:val="28"/>
        </w:rPr>
        <w:t>с</w:t>
      </w:r>
      <w:r w:rsidRPr="00996D32">
        <w:rPr>
          <w:sz w:val="28"/>
          <w:szCs w:val="28"/>
        </w:rPr>
        <w:t>сийской Федерации, нормативными правовыми актами Ростовской области. Эти изменения должны сопровождаться пересмотром статьи 3 настоящего П</w:t>
      </w:r>
      <w:r w:rsidRPr="00996D32">
        <w:rPr>
          <w:sz w:val="28"/>
          <w:szCs w:val="28"/>
        </w:rPr>
        <w:t>о</w:t>
      </w:r>
      <w:r w:rsidRPr="00996D32">
        <w:rPr>
          <w:sz w:val="28"/>
          <w:szCs w:val="28"/>
        </w:rPr>
        <w:t>ложения для отражения внесенных элементов в описании.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lastRenderedPageBreak/>
        <w:t>8.2. Право использования герба Алексеевского сельского поселения пр</w:t>
      </w:r>
      <w:r w:rsidRPr="00996D32">
        <w:rPr>
          <w:sz w:val="28"/>
          <w:szCs w:val="28"/>
        </w:rPr>
        <w:t>и</w:t>
      </w:r>
      <w:r w:rsidRPr="00996D32">
        <w:rPr>
          <w:sz w:val="28"/>
          <w:szCs w:val="28"/>
        </w:rPr>
        <w:t>надлежит органам местного самоуправления Алексеевского сельского посел</w:t>
      </w:r>
      <w:r w:rsidRPr="00996D32">
        <w:rPr>
          <w:sz w:val="28"/>
          <w:szCs w:val="28"/>
        </w:rPr>
        <w:t>е</w:t>
      </w:r>
      <w:r w:rsidRPr="00996D32">
        <w:rPr>
          <w:sz w:val="28"/>
          <w:szCs w:val="28"/>
        </w:rPr>
        <w:t>ния.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8.3. Герб Алексеевского сельского поселения с момента утверждения его представительным органом местного самоуправления согласно Закону Росси</w:t>
      </w:r>
      <w:r w:rsidRPr="00996D32">
        <w:rPr>
          <w:sz w:val="28"/>
          <w:szCs w:val="28"/>
        </w:rPr>
        <w:t>й</w:t>
      </w:r>
      <w:r w:rsidRPr="00996D32">
        <w:rPr>
          <w:sz w:val="28"/>
          <w:szCs w:val="28"/>
        </w:rPr>
        <w:t xml:space="preserve">ской Федерации от 9 июля </w:t>
      </w:r>
      <w:smartTag w:uri="urn:schemas-microsoft-com:office:smarttags" w:element="metricconverter">
        <w:smartTagPr>
          <w:attr w:name="ProductID" w:val="1993 г"/>
        </w:smartTagPr>
        <w:r w:rsidRPr="00996D32">
          <w:rPr>
            <w:sz w:val="28"/>
            <w:szCs w:val="28"/>
          </w:rPr>
          <w:t>1993 г</w:t>
        </w:r>
      </w:smartTag>
      <w:r w:rsidRPr="00996D32">
        <w:rPr>
          <w:sz w:val="28"/>
          <w:szCs w:val="28"/>
        </w:rPr>
        <w:t>. № 5351-1 «Об авторском праве и смежных правах», авторским правом не охраняется.</w:t>
      </w:r>
    </w:p>
    <w:p w:rsidR="00996D32" w:rsidRPr="00996D32" w:rsidRDefault="00996D32" w:rsidP="00996D32">
      <w:pPr>
        <w:ind w:firstLine="720"/>
        <w:jc w:val="both"/>
        <w:rPr>
          <w:sz w:val="28"/>
          <w:szCs w:val="28"/>
        </w:rPr>
      </w:pPr>
      <w:r w:rsidRPr="00996D32">
        <w:rPr>
          <w:sz w:val="28"/>
          <w:szCs w:val="28"/>
        </w:rPr>
        <w:t>8.4. Контроль исполнения требований настоящего Положения возлагается на администрацию Алексеевского сельского поселения.</w:t>
      </w:r>
    </w:p>
    <w:p w:rsidR="00996D32" w:rsidRPr="00996D32" w:rsidRDefault="00996D32" w:rsidP="0093145B">
      <w:pPr>
        <w:pStyle w:val="33"/>
        <w:ind w:left="0" w:firstLine="709"/>
        <w:rPr>
          <w:sz w:val="28"/>
          <w:szCs w:val="28"/>
        </w:rPr>
      </w:pPr>
      <w:r w:rsidRPr="00996D32">
        <w:rPr>
          <w:sz w:val="28"/>
          <w:szCs w:val="28"/>
        </w:rPr>
        <w:t>8.5. Настоящее Положение вступает в силу со дня его официального опубликования.</w:t>
      </w:r>
    </w:p>
    <w:p w:rsidR="00996D32" w:rsidRDefault="00996D32" w:rsidP="00AA7978">
      <w:pPr>
        <w:pStyle w:val="a3"/>
        <w:jc w:val="left"/>
        <w:rPr>
          <w:sz w:val="24"/>
        </w:rPr>
      </w:pPr>
    </w:p>
    <w:p w:rsidR="0093145B" w:rsidRPr="00A70BD0" w:rsidRDefault="0093145B" w:rsidP="0093145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93145B" w:rsidRDefault="0093145B" w:rsidP="0093145B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Default="0093145B" w:rsidP="00AA7978">
      <w:pPr>
        <w:pStyle w:val="a3"/>
        <w:jc w:val="left"/>
        <w:rPr>
          <w:sz w:val="24"/>
        </w:rPr>
      </w:pPr>
    </w:p>
    <w:p w:rsidR="0093145B" w:rsidRPr="006072B0" w:rsidRDefault="0093145B" w:rsidP="0093145B">
      <w:pPr>
        <w:ind w:left="3544"/>
        <w:jc w:val="right"/>
        <w:rPr>
          <w:b/>
          <w:sz w:val="28"/>
          <w:szCs w:val="28"/>
        </w:rPr>
      </w:pPr>
      <w:r w:rsidRPr="006072B0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 xml:space="preserve"> </w:t>
      </w:r>
      <w:r w:rsidRPr="006072B0">
        <w:rPr>
          <w:b/>
          <w:sz w:val="28"/>
          <w:szCs w:val="28"/>
        </w:rPr>
        <w:t>2</w:t>
      </w:r>
    </w:p>
    <w:p w:rsidR="0093145B" w:rsidRDefault="0093145B" w:rsidP="009314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>к решению Алексеевского сельского</w:t>
      </w:r>
    </w:p>
    <w:p w:rsidR="0093145B" w:rsidRDefault="0093145B" w:rsidP="009314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от 30 августа 2022 № </w:t>
      </w:r>
      <w:r w:rsidR="009E6135">
        <w:rPr>
          <w:sz w:val="28"/>
          <w:szCs w:val="28"/>
        </w:rPr>
        <w:t>39</w:t>
      </w:r>
    </w:p>
    <w:p w:rsidR="0093145B" w:rsidRPr="00D67737" w:rsidRDefault="0093145B" w:rsidP="0093145B">
      <w:pPr>
        <w:jc w:val="center"/>
        <w:rPr>
          <w:sz w:val="24"/>
        </w:rPr>
      </w:pPr>
    </w:p>
    <w:p w:rsidR="0093145B" w:rsidRPr="00D67737" w:rsidRDefault="0093145B" w:rsidP="0093145B">
      <w:pPr>
        <w:jc w:val="center"/>
        <w:rPr>
          <w:b/>
          <w:sz w:val="24"/>
        </w:rPr>
      </w:pPr>
    </w:p>
    <w:p w:rsidR="0093145B" w:rsidRPr="00B65430" w:rsidRDefault="0093145B" w:rsidP="0093145B">
      <w:pPr>
        <w:jc w:val="center"/>
        <w:rPr>
          <w:b/>
          <w:sz w:val="24"/>
        </w:rPr>
      </w:pPr>
      <w:r w:rsidRPr="00B65430">
        <w:rPr>
          <w:b/>
          <w:sz w:val="24"/>
        </w:rPr>
        <w:t xml:space="preserve">ЦВЕТНОЕ ИЗОБРАЖЕНИЕ РИСУНКА ГЕРБА </w:t>
      </w:r>
    </w:p>
    <w:p w:rsidR="0093145B" w:rsidRPr="00B65430" w:rsidRDefault="0093145B" w:rsidP="009314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МУНИЦИПАЛЬНОГО ОБРАЗОВАНИЯ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АЛЕКСЕЕВСКОЕ СЕЛЬСКОЕ ПОСЕЛЕНИЕ</w:t>
      </w:r>
      <w:r w:rsidRPr="00B65430">
        <w:rPr>
          <w:b/>
          <w:sz w:val="24"/>
          <w:szCs w:val="24"/>
        </w:rPr>
        <w:t>»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Октябрьского района Ростовской области </w:t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короной</w:t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4F6939" w:rsidP="0093145B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1993900</wp:posOffset>
            </wp:positionH>
            <wp:positionV relativeFrom="paragraph">
              <wp:posOffset>11430</wp:posOffset>
            </wp:positionV>
            <wp:extent cx="1677670" cy="2881630"/>
            <wp:effectExtent l="19050" t="0" r="0" b="0"/>
            <wp:wrapNone/>
            <wp:docPr id="3" name="Рисунок 3" descr="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ЦВЕТ_К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88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без короны</w:t>
      </w:r>
    </w:p>
    <w:p w:rsidR="0093145B" w:rsidRDefault="004F6939" w:rsidP="0093145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1993900</wp:posOffset>
            </wp:positionH>
            <wp:positionV relativeFrom="paragraph">
              <wp:posOffset>113665</wp:posOffset>
            </wp:positionV>
            <wp:extent cx="1677670" cy="2160905"/>
            <wp:effectExtent l="19050" t="0" r="0" b="0"/>
            <wp:wrapNone/>
            <wp:docPr id="2" name="Рисунок 2" descr="Герб_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ЦВЕТ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Pr="000176AC" w:rsidRDefault="0093145B" w:rsidP="0093145B">
      <w:pPr>
        <w:jc w:val="center"/>
        <w:rPr>
          <w:b/>
          <w:sz w:val="24"/>
          <w:szCs w:val="24"/>
        </w:rPr>
      </w:pPr>
    </w:p>
    <w:p w:rsidR="0093145B" w:rsidRPr="00A70BD0" w:rsidRDefault="0093145B" w:rsidP="0093145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93145B" w:rsidRDefault="0093145B" w:rsidP="0093145B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p w:rsidR="0093145B" w:rsidRPr="006072B0" w:rsidRDefault="0093145B" w:rsidP="0093145B">
      <w:pPr>
        <w:ind w:left="3544" w:hanging="3544"/>
        <w:jc w:val="right"/>
        <w:rPr>
          <w:b/>
          <w:sz w:val="28"/>
          <w:szCs w:val="28"/>
        </w:rPr>
      </w:pPr>
      <w:r>
        <w:br w:type="page"/>
      </w:r>
      <w:r>
        <w:lastRenderedPageBreak/>
        <w:t xml:space="preserve">                                                                 </w:t>
      </w:r>
      <w:r w:rsidRPr="006072B0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 xml:space="preserve">3 </w:t>
      </w:r>
    </w:p>
    <w:p w:rsidR="0093145B" w:rsidRDefault="0093145B" w:rsidP="009314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>к решению Алексеевского сельского</w:t>
      </w:r>
    </w:p>
    <w:p w:rsidR="0093145B" w:rsidRDefault="0093145B" w:rsidP="009E6135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от 30 августа 2022 № </w:t>
      </w:r>
      <w:r w:rsidR="009E6135">
        <w:rPr>
          <w:sz w:val="28"/>
          <w:szCs w:val="28"/>
        </w:rPr>
        <w:t>39</w:t>
      </w:r>
    </w:p>
    <w:p w:rsidR="009E6135" w:rsidRPr="009E6135" w:rsidRDefault="009E6135" w:rsidP="009E6135">
      <w:pPr>
        <w:ind w:left="3544"/>
        <w:jc w:val="right"/>
        <w:rPr>
          <w:sz w:val="28"/>
          <w:szCs w:val="28"/>
        </w:rPr>
      </w:pPr>
    </w:p>
    <w:p w:rsidR="0093145B" w:rsidRPr="00B65430" w:rsidRDefault="0093145B" w:rsidP="0093145B">
      <w:pPr>
        <w:jc w:val="center"/>
        <w:rPr>
          <w:b/>
          <w:sz w:val="24"/>
        </w:rPr>
      </w:pPr>
      <w:r>
        <w:rPr>
          <w:b/>
          <w:sz w:val="24"/>
        </w:rPr>
        <w:t xml:space="preserve">ОДНОЦВЕТНОЕ </w:t>
      </w:r>
      <w:r w:rsidRPr="00B65430">
        <w:rPr>
          <w:b/>
          <w:sz w:val="24"/>
        </w:rPr>
        <w:t xml:space="preserve">ИЗОБРАЖЕНИЕ РИСУНКА ГЕРБА </w:t>
      </w:r>
    </w:p>
    <w:p w:rsidR="0093145B" w:rsidRPr="00B65430" w:rsidRDefault="0093145B" w:rsidP="009314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МУНИЦИПАЛЬНОГО ОБРАЗОВАНИЯ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АЛЕКСЕЕВСКОЕ СЕЛЬСКОЕ ПОСЕЛЕНИЕ</w:t>
      </w:r>
      <w:r w:rsidRPr="00B65430">
        <w:rPr>
          <w:b/>
          <w:sz w:val="24"/>
          <w:szCs w:val="24"/>
        </w:rPr>
        <w:t>»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Октябрьского района Ростовской области</w:t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короной</w:t>
      </w:r>
    </w:p>
    <w:p w:rsidR="0093145B" w:rsidRDefault="004F6939" w:rsidP="0093145B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72390</wp:posOffset>
            </wp:positionV>
            <wp:extent cx="1677670" cy="2881630"/>
            <wp:effectExtent l="19050" t="0" r="0" b="0"/>
            <wp:wrapNone/>
            <wp:docPr id="4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881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Без короны</w:t>
      </w:r>
    </w:p>
    <w:p w:rsidR="0093145B" w:rsidRPr="000176AC" w:rsidRDefault="0093145B" w:rsidP="0093145B">
      <w:pPr>
        <w:jc w:val="center"/>
        <w:rPr>
          <w:b/>
          <w:sz w:val="24"/>
          <w:szCs w:val="24"/>
        </w:rPr>
      </w:pPr>
    </w:p>
    <w:p w:rsidR="0093145B" w:rsidRPr="000176AC" w:rsidRDefault="004F6939" w:rsidP="0093145B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2161540</wp:posOffset>
            </wp:positionH>
            <wp:positionV relativeFrom="paragraph">
              <wp:posOffset>11430</wp:posOffset>
            </wp:positionV>
            <wp:extent cx="1677670" cy="2160905"/>
            <wp:effectExtent l="19050" t="0" r="0" b="0"/>
            <wp:wrapNone/>
            <wp:docPr id="5" name="Рисунок 5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45B" w:rsidRPr="000176AC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Pr="00D67737" w:rsidRDefault="0093145B" w:rsidP="0093145B">
      <w:pPr>
        <w:pStyle w:val="a3"/>
        <w:rPr>
          <w:sz w:val="24"/>
        </w:rPr>
      </w:pPr>
    </w:p>
    <w:p w:rsidR="0093145B" w:rsidRPr="00D67737" w:rsidRDefault="0093145B" w:rsidP="0093145B">
      <w:pPr>
        <w:pStyle w:val="a3"/>
        <w:rPr>
          <w:sz w:val="24"/>
        </w:rPr>
      </w:pPr>
    </w:p>
    <w:p w:rsidR="0093145B" w:rsidRPr="00A70BD0" w:rsidRDefault="0093145B" w:rsidP="0093145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93145B" w:rsidRDefault="0093145B" w:rsidP="0093145B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p w:rsidR="0093145B" w:rsidRDefault="0093145B" w:rsidP="0093145B">
      <w:pPr>
        <w:jc w:val="right"/>
        <w:rPr>
          <w:sz w:val="28"/>
          <w:szCs w:val="28"/>
        </w:rPr>
      </w:pPr>
      <w:r>
        <w:br w:type="page"/>
      </w:r>
      <w:r>
        <w:lastRenderedPageBreak/>
        <w:t xml:space="preserve">                                                                                                                            </w:t>
      </w:r>
      <w:r w:rsidRPr="006072B0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 xml:space="preserve"> 4</w:t>
      </w:r>
    </w:p>
    <w:p w:rsidR="0093145B" w:rsidRDefault="0093145B" w:rsidP="009314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>к решению Алексеевского сельского</w:t>
      </w:r>
    </w:p>
    <w:p w:rsidR="0093145B" w:rsidRDefault="0093145B" w:rsidP="009314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от </w:t>
      </w:r>
      <w:r w:rsidR="006E2E60">
        <w:rPr>
          <w:sz w:val="28"/>
          <w:szCs w:val="28"/>
        </w:rPr>
        <w:t>30 августа</w:t>
      </w:r>
      <w:r>
        <w:rPr>
          <w:sz w:val="28"/>
          <w:szCs w:val="28"/>
        </w:rPr>
        <w:t xml:space="preserve"> 2022 № </w:t>
      </w:r>
      <w:r w:rsidR="009E6135">
        <w:rPr>
          <w:sz w:val="28"/>
          <w:szCs w:val="28"/>
        </w:rPr>
        <w:t>39</w:t>
      </w:r>
    </w:p>
    <w:p w:rsidR="0093145B" w:rsidRPr="00D67737" w:rsidRDefault="0093145B" w:rsidP="0093145B">
      <w:pPr>
        <w:jc w:val="center"/>
        <w:rPr>
          <w:sz w:val="24"/>
        </w:rPr>
      </w:pPr>
    </w:p>
    <w:p w:rsidR="0093145B" w:rsidRPr="00D67737" w:rsidRDefault="0093145B" w:rsidP="0093145B">
      <w:pPr>
        <w:jc w:val="center"/>
        <w:rPr>
          <w:b/>
          <w:sz w:val="24"/>
        </w:rPr>
      </w:pPr>
    </w:p>
    <w:p w:rsidR="0093145B" w:rsidRPr="00B65430" w:rsidRDefault="0093145B" w:rsidP="0093145B">
      <w:pPr>
        <w:jc w:val="center"/>
        <w:rPr>
          <w:b/>
          <w:sz w:val="24"/>
        </w:rPr>
      </w:pPr>
      <w:r>
        <w:rPr>
          <w:b/>
          <w:sz w:val="24"/>
        </w:rPr>
        <w:t xml:space="preserve">ОДНОЦВЕТНОЕ </w:t>
      </w:r>
      <w:r w:rsidRPr="00B65430">
        <w:rPr>
          <w:b/>
          <w:sz w:val="24"/>
        </w:rPr>
        <w:t xml:space="preserve">ИЗОБРАЖЕНИЕ РИСУНКА ГЕРБА </w:t>
      </w:r>
    </w:p>
    <w:p w:rsidR="0093145B" w:rsidRPr="00B65430" w:rsidRDefault="0093145B" w:rsidP="009314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МУНИЦИПАЛЬНОГО ОБРАЗОВАНИЯ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АЛЕКСЕЕВСКОЕ СЕЛЬСКОЕ ПОСЕЛЕНИЕ</w:t>
      </w:r>
      <w:r w:rsidRPr="00B65430">
        <w:rPr>
          <w:b/>
          <w:sz w:val="24"/>
          <w:szCs w:val="24"/>
        </w:rPr>
        <w:t>»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Октябрьского района Ростовской области</w:t>
      </w: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(с использованием условной штриховки для обозначения цветов)</w:t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короной</w:t>
      </w:r>
    </w:p>
    <w:p w:rsidR="0093145B" w:rsidRDefault="004F6939" w:rsidP="0093145B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2062480</wp:posOffset>
            </wp:positionH>
            <wp:positionV relativeFrom="paragraph">
              <wp:posOffset>110490</wp:posOffset>
            </wp:positionV>
            <wp:extent cx="1706245" cy="2878455"/>
            <wp:effectExtent l="19050" t="0" r="8255" b="0"/>
            <wp:wrapNone/>
            <wp:docPr id="6" name="Рисунок 6" descr="Герб_ШТРИХ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ШТРИХ_К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245" cy="287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Default="0093145B" w:rsidP="0093145B">
      <w:pPr>
        <w:jc w:val="center"/>
        <w:rPr>
          <w:b/>
          <w:sz w:val="24"/>
          <w:szCs w:val="24"/>
        </w:rPr>
      </w:pPr>
    </w:p>
    <w:p w:rsidR="0093145B" w:rsidRPr="00B65430" w:rsidRDefault="0093145B" w:rsidP="009314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без короны</w:t>
      </w:r>
    </w:p>
    <w:p w:rsidR="0093145B" w:rsidRDefault="004F6939" w:rsidP="0093145B">
      <w:pPr>
        <w:jc w:val="center"/>
        <w:rPr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2062480</wp:posOffset>
            </wp:positionH>
            <wp:positionV relativeFrom="paragraph">
              <wp:posOffset>41910</wp:posOffset>
            </wp:positionV>
            <wp:extent cx="1677670" cy="2160905"/>
            <wp:effectExtent l="19050" t="0" r="0" b="0"/>
            <wp:wrapNone/>
            <wp:docPr id="7" name="Рисунок 7" descr="Герб_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ШТРИХ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45B" w:rsidRPr="00D67737" w:rsidRDefault="0093145B" w:rsidP="0093145B">
      <w:pPr>
        <w:jc w:val="center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Default="0093145B" w:rsidP="0093145B">
      <w:pPr>
        <w:pStyle w:val="a3"/>
        <w:rPr>
          <w:sz w:val="24"/>
        </w:rPr>
      </w:pPr>
    </w:p>
    <w:p w:rsidR="0093145B" w:rsidRPr="00D67737" w:rsidRDefault="0093145B" w:rsidP="0093145B">
      <w:pPr>
        <w:pStyle w:val="a3"/>
        <w:rPr>
          <w:sz w:val="24"/>
        </w:rPr>
      </w:pPr>
    </w:p>
    <w:p w:rsidR="006E2E60" w:rsidRPr="00A70BD0" w:rsidRDefault="006E2E60" w:rsidP="006E2E60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6E2E60" w:rsidRDefault="006E2E60" w:rsidP="006E2E60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p w:rsidR="006E2E60" w:rsidRDefault="006E2E60" w:rsidP="0093145B"/>
    <w:p w:rsidR="006E2E60" w:rsidRDefault="006E2E60" w:rsidP="0093145B"/>
    <w:p w:rsidR="006E2E60" w:rsidRDefault="006E2E60" w:rsidP="0093145B"/>
    <w:p w:rsidR="006E2E60" w:rsidRDefault="006E2E60" w:rsidP="0093145B"/>
    <w:p w:rsidR="006E2E60" w:rsidRDefault="006E2E60" w:rsidP="0093145B"/>
    <w:p w:rsidR="0010005B" w:rsidRPr="00734E44" w:rsidRDefault="0010005B" w:rsidP="0010005B">
      <w:pPr>
        <w:pStyle w:val="a9"/>
        <w:spacing w:line="240" w:lineRule="auto"/>
        <w:jc w:val="right"/>
      </w:pPr>
      <w:r w:rsidRPr="00734E44">
        <w:t xml:space="preserve">ПРИЛОЖЕНИЕ </w:t>
      </w:r>
      <w:r>
        <w:t>5</w:t>
      </w:r>
    </w:p>
    <w:p w:rsidR="0010005B" w:rsidRPr="000727DB" w:rsidRDefault="0010005B" w:rsidP="0010005B">
      <w:pPr>
        <w:ind w:left="3544"/>
        <w:jc w:val="right"/>
        <w:rPr>
          <w:sz w:val="28"/>
          <w:szCs w:val="28"/>
        </w:rPr>
      </w:pPr>
      <w:r w:rsidRPr="000727DB">
        <w:rPr>
          <w:sz w:val="28"/>
          <w:szCs w:val="28"/>
        </w:rPr>
        <w:lastRenderedPageBreak/>
        <w:t xml:space="preserve">к решению </w:t>
      </w:r>
      <w:r>
        <w:rPr>
          <w:sz w:val="28"/>
          <w:szCs w:val="28"/>
        </w:rPr>
        <w:t>Алексеевского</w:t>
      </w:r>
      <w:r w:rsidRPr="000727DB">
        <w:rPr>
          <w:sz w:val="28"/>
          <w:szCs w:val="28"/>
        </w:rPr>
        <w:t xml:space="preserve"> сельского</w:t>
      </w:r>
    </w:p>
    <w:p w:rsidR="0010005B" w:rsidRPr="000727DB" w:rsidRDefault="0010005B" w:rsidP="0010005B">
      <w:pPr>
        <w:ind w:left="3544"/>
        <w:jc w:val="right"/>
        <w:rPr>
          <w:sz w:val="28"/>
          <w:szCs w:val="28"/>
        </w:rPr>
      </w:pPr>
      <w:r w:rsidRPr="000727DB">
        <w:rPr>
          <w:sz w:val="28"/>
          <w:szCs w:val="28"/>
        </w:rPr>
        <w:t xml:space="preserve">Собрания депутатов от </w:t>
      </w:r>
      <w:r>
        <w:rPr>
          <w:sz w:val="28"/>
          <w:szCs w:val="28"/>
        </w:rPr>
        <w:t>30 августа</w:t>
      </w:r>
      <w:r w:rsidRPr="000727DB">
        <w:rPr>
          <w:sz w:val="28"/>
          <w:szCs w:val="28"/>
        </w:rPr>
        <w:t xml:space="preserve"> 2022 № </w:t>
      </w:r>
      <w:r w:rsidR="009E6135">
        <w:rPr>
          <w:sz w:val="28"/>
          <w:szCs w:val="28"/>
        </w:rPr>
        <w:t>39</w:t>
      </w:r>
    </w:p>
    <w:p w:rsidR="0010005B" w:rsidRPr="000727DB" w:rsidRDefault="0010005B" w:rsidP="0010005B">
      <w:pPr>
        <w:jc w:val="center"/>
        <w:rPr>
          <w:b/>
          <w:sz w:val="24"/>
        </w:rPr>
      </w:pPr>
    </w:p>
    <w:p w:rsidR="0010005B" w:rsidRPr="0010005B" w:rsidRDefault="0010005B" w:rsidP="0010005B">
      <w:pPr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ПОЛОЖЕНИЕ</w:t>
      </w:r>
    </w:p>
    <w:p w:rsidR="0010005B" w:rsidRPr="0010005B" w:rsidRDefault="0010005B" w:rsidP="0010005B">
      <w:pPr>
        <w:keepNext/>
        <w:jc w:val="center"/>
        <w:outlineLvl w:val="1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О ФЛАГЕ МУНИЦИПАЛЬНОГО ОБРАЗОВАНИЯ</w:t>
      </w:r>
    </w:p>
    <w:p w:rsidR="0010005B" w:rsidRPr="0010005B" w:rsidRDefault="0010005B" w:rsidP="0010005B">
      <w:pPr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«АЛЕКСЕЕВСКОЕ СЕЛЬСКОЕ ПОСЕЛЕНИЕ»</w:t>
      </w:r>
    </w:p>
    <w:p w:rsidR="0010005B" w:rsidRPr="0010005B" w:rsidRDefault="0010005B" w:rsidP="0010005B">
      <w:pPr>
        <w:jc w:val="center"/>
        <w:rPr>
          <w:sz w:val="28"/>
          <w:szCs w:val="28"/>
        </w:rPr>
      </w:pPr>
      <w:r w:rsidRPr="0010005B">
        <w:rPr>
          <w:sz w:val="28"/>
          <w:szCs w:val="28"/>
        </w:rPr>
        <w:t>ОКТЯБРЬСКОГО РАЙОНА</w:t>
      </w:r>
    </w:p>
    <w:p w:rsidR="0010005B" w:rsidRPr="0010005B" w:rsidRDefault="0010005B" w:rsidP="0010005B">
      <w:pPr>
        <w:jc w:val="center"/>
        <w:rPr>
          <w:b/>
          <w:sz w:val="28"/>
          <w:szCs w:val="28"/>
        </w:rPr>
      </w:pPr>
      <w:r w:rsidRPr="0010005B">
        <w:rPr>
          <w:sz w:val="28"/>
          <w:szCs w:val="28"/>
        </w:rPr>
        <w:t>РОСТОВСКОЙ ОБЛАСТИ</w:t>
      </w:r>
    </w:p>
    <w:p w:rsidR="0010005B" w:rsidRPr="000727DB" w:rsidRDefault="0010005B" w:rsidP="0010005B">
      <w:pPr>
        <w:rPr>
          <w:sz w:val="24"/>
        </w:rPr>
      </w:pPr>
    </w:p>
    <w:p w:rsidR="0010005B" w:rsidRPr="0010005B" w:rsidRDefault="0010005B" w:rsidP="0010005B">
      <w:pPr>
        <w:ind w:firstLine="720"/>
        <w:rPr>
          <w:sz w:val="28"/>
          <w:szCs w:val="28"/>
        </w:rPr>
      </w:pPr>
      <w:r w:rsidRPr="0010005B">
        <w:rPr>
          <w:sz w:val="28"/>
          <w:szCs w:val="28"/>
        </w:rPr>
        <w:t>Настоящим положением устанавливается флаг муниципального образ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вания</w:t>
      </w:r>
    </w:p>
    <w:p w:rsidR="0010005B" w:rsidRPr="0010005B" w:rsidRDefault="0010005B" w:rsidP="0010005B">
      <w:pPr>
        <w:rPr>
          <w:sz w:val="28"/>
          <w:szCs w:val="28"/>
        </w:rPr>
      </w:pPr>
      <w:r w:rsidRPr="0010005B">
        <w:rPr>
          <w:sz w:val="28"/>
          <w:szCs w:val="28"/>
        </w:rPr>
        <w:t>«Алексеевское сельское поселение», его описание и порядок официального и</w:t>
      </w:r>
      <w:r w:rsidRPr="0010005B">
        <w:rPr>
          <w:sz w:val="28"/>
          <w:szCs w:val="28"/>
        </w:rPr>
        <w:t>с</w:t>
      </w:r>
      <w:r w:rsidRPr="0010005B">
        <w:rPr>
          <w:sz w:val="28"/>
          <w:szCs w:val="28"/>
        </w:rPr>
        <w:t>пользования.</w:t>
      </w:r>
    </w:p>
    <w:p w:rsidR="0010005B" w:rsidRPr="0010005B" w:rsidRDefault="0010005B" w:rsidP="0010005B">
      <w:pPr>
        <w:pStyle w:val="31"/>
        <w:jc w:val="center"/>
        <w:rPr>
          <w:sz w:val="28"/>
          <w:szCs w:val="28"/>
        </w:rPr>
      </w:pPr>
    </w:p>
    <w:p w:rsidR="0010005B" w:rsidRPr="0010005B" w:rsidRDefault="0010005B" w:rsidP="0010005B">
      <w:pPr>
        <w:jc w:val="right"/>
        <w:rPr>
          <w:sz w:val="28"/>
          <w:szCs w:val="28"/>
        </w:rPr>
      </w:pPr>
    </w:p>
    <w:p w:rsidR="0010005B" w:rsidRPr="0010005B" w:rsidRDefault="0010005B" w:rsidP="0010005B">
      <w:pPr>
        <w:pStyle w:val="31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1. Общие положения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1.1. Флаг муниципального образования «Алексеевское сельское посел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 xml:space="preserve">ние» (далее – флаг Алексеевского сельского поселения) составлен на основании герба Алексеевского сельского поселения по правилам и соответствующим традициям </w:t>
      </w:r>
      <w:proofErr w:type="spellStart"/>
      <w:r w:rsidRPr="0010005B">
        <w:rPr>
          <w:sz w:val="28"/>
          <w:szCs w:val="28"/>
        </w:rPr>
        <w:t>виксиллологии</w:t>
      </w:r>
      <w:proofErr w:type="spellEnd"/>
      <w:r w:rsidRPr="0010005B">
        <w:rPr>
          <w:sz w:val="28"/>
          <w:szCs w:val="28"/>
        </w:rPr>
        <w:t xml:space="preserve"> и отражает исторические, культурные, социально-экономические, национальные и иные местные традиции.</w:t>
      </w:r>
    </w:p>
    <w:p w:rsidR="0010005B" w:rsidRPr="0010005B" w:rsidRDefault="0010005B" w:rsidP="0010005B">
      <w:pPr>
        <w:ind w:firstLine="709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1.2. Положение о флаге и оригинал изображения флага Алексеевского сельского поселения хранятся в Администрации Алексеевского сельского пос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ления и доступны для ознакомления всем заинтересованным лицам.</w:t>
      </w:r>
    </w:p>
    <w:p w:rsidR="0010005B" w:rsidRPr="0010005B" w:rsidRDefault="0010005B" w:rsidP="0010005B">
      <w:pPr>
        <w:ind w:firstLine="709"/>
        <w:jc w:val="both"/>
        <w:rPr>
          <w:sz w:val="28"/>
          <w:szCs w:val="28"/>
        </w:rPr>
      </w:pPr>
    </w:p>
    <w:p w:rsidR="0010005B" w:rsidRPr="0010005B" w:rsidRDefault="0010005B" w:rsidP="0010005B">
      <w:pPr>
        <w:pStyle w:val="a7"/>
        <w:ind w:firstLine="709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2. Статус флага Алексеевского сельского поселения</w:t>
      </w:r>
    </w:p>
    <w:p w:rsidR="0010005B" w:rsidRPr="0010005B" w:rsidRDefault="0010005B" w:rsidP="0010005B">
      <w:pPr>
        <w:ind w:firstLine="720"/>
        <w:jc w:val="center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2.1. Флаг Алексеевского сельского поселения является официальным символом Алексеевского сельского поселения.</w:t>
      </w:r>
    </w:p>
    <w:p w:rsidR="0010005B" w:rsidRPr="0010005B" w:rsidRDefault="0010005B" w:rsidP="0010005B">
      <w:pPr>
        <w:pStyle w:val="a7"/>
        <w:ind w:left="0" w:firstLine="709"/>
        <w:rPr>
          <w:sz w:val="28"/>
          <w:szCs w:val="28"/>
        </w:rPr>
      </w:pPr>
      <w:r w:rsidRPr="0010005B">
        <w:rPr>
          <w:sz w:val="28"/>
          <w:szCs w:val="28"/>
        </w:rPr>
        <w:t>2.2. Флаг Алексеевского сельского поселения подлежит внесению в Гос</w:t>
      </w:r>
      <w:r w:rsidRPr="0010005B">
        <w:rPr>
          <w:sz w:val="28"/>
          <w:szCs w:val="28"/>
        </w:rPr>
        <w:t>у</w:t>
      </w:r>
      <w:r w:rsidRPr="0010005B">
        <w:rPr>
          <w:sz w:val="28"/>
          <w:szCs w:val="28"/>
        </w:rPr>
        <w:t>дарственный геральдический регистр Российской Федерации.</w:t>
      </w:r>
    </w:p>
    <w:p w:rsidR="0010005B" w:rsidRPr="0010005B" w:rsidRDefault="0010005B" w:rsidP="0010005B">
      <w:pPr>
        <w:pStyle w:val="a7"/>
        <w:ind w:firstLine="709"/>
        <w:rPr>
          <w:sz w:val="28"/>
          <w:szCs w:val="28"/>
        </w:rPr>
      </w:pPr>
    </w:p>
    <w:p w:rsidR="0010005B" w:rsidRPr="0010005B" w:rsidRDefault="0010005B" w:rsidP="0010005B">
      <w:pPr>
        <w:pStyle w:val="a7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3. Описание и обоснование символики флага Алексеевского сельского поселения</w:t>
      </w:r>
    </w:p>
    <w:p w:rsidR="0010005B" w:rsidRPr="0010005B" w:rsidRDefault="0010005B" w:rsidP="0010005B">
      <w:pPr>
        <w:pStyle w:val="20"/>
        <w:ind w:firstLine="708"/>
        <w:rPr>
          <w:sz w:val="28"/>
          <w:szCs w:val="28"/>
        </w:rPr>
      </w:pPr>
      <w:r w:rsidRPr="0010005B">
        <w:rPr>
          <w:sz w:val="28"/>
          <w:szCs w:val="28"/>
        </w:rPr>
        <w:t>3.1. Описание флага Алексеевского сельского поселения:</w:t>
      </w:r>
    </w:p>
    <w:p w:rsidR="0010005B" w:rsidRPr="0010005B" w:rsidRDefault="0010005B" w:rsidP="0010005B">
      <w:pPr>
        <w:pStyle w:val="20"/>
        <w:spacing w:line="240" w:lineRule="auto"/>
        <w:ind w:firstLine="708"/>
        <w:rPr>
          <w:b/>
          <w:i/>
          <w:sz w:val="28"/>
          <w:szCs w:val="28"/>
        </w:rPr>
      </w:pPr>
      <w:r w:rsidRPr="0010005B">
        <w:rPr>
          <w:b/>
          <w:i/>
          <w:sz w:val="28"/>
          <w:szCs w:val="28"/>
        </w:rPr>
        <w:t>Прямоугольное полотнище с отношением ширины к длине 2:3, во</w:t>
      </w:r>
      <w:r w:rsidRPr="0010005B">
        <w:rPr>
          <w:b/>
          <w:i/>
          <w:sz w:val="28"/>
          <w:szCs w:val="28"/>
        </w:rPr>
        <w:t>с</w:t>
      </w:r>
      <w:r w:rsidRPr="0010005B">
        <w:rPr>
          <w:b/>
          <w:i/>
          <w:sz w:val="28"/>
          <w:szCs w:val="28"/>
        </w:rPr>
        <w:t>производящее композицию герба Алексеевского сельского поселения в кра</w:t>
      </w:r>
      <w:r w:rsidRPr="0010005B">
        <w:rPr>
          <w:b/>
          <w:i/>
          <w:sz w:val="28"/>
          <w:szCs w:val="28"/>
        </w:rPr>
        <w:t>с</w:t>
      </w:r>
      <w:r w:rsidRPr="0010005B">
        <w:rPr>
          <w:b/>
          <w:i/>
          <w:sz w:val="28"/>
          <w:szCs w:val="28"/>
        </w:rPr>
        <w:t>ном, зеленом, голубом, желтом, белом и черном цветах.</w:t>
      </w:r>
    </w:p>
    <w:p w:rsidR="0010005B" w:rsidRPr="0010005B" w:rsidRDefault="0010005B" w:rsidP="0010005B">
      <w:pPr>
        <w:ind w:firstLine="709"/>
        <w:rPr>
          <w:sz w:val="28"/>
          <w:szCs w:val="28"/>
        </w:rPr>
      </w:pPr>
      <w:r w:rsidRPr="0010005B">
        <w:rPr>
          <w:sz w:val="28"/>
          <w:szCs w:val="28"/>
        </w:rPr>
        <w:t>3.2.</w:t>
      </w:r>
      <w:r w:rsidRPr="0010005B">
        <w:rPr>
          <w:b/>
          <w:sz w:val="28"/>
          <w:szCs w:val="28"/>
        </w:rPr>
        <w:t xml:space="preserve"> </w:t>
      </w:r>
      <w:r w:rsidRPr="0010005B">
        <w:rPr>
          <w:sz w:val="28"/>
          <w:szCs w:val="28"/>
        </w:rPr>
        <w:t>Обоснование символики:</w:t>
      </w:r>
    </w:p>
    <w:p w:rsidR="0010005B" w:rsidRPr="0010005B" w:rsidRDefault="0010005B" w:rsidP="0010005B">
      <w:pPr>
        <w:spacing w:before="100" w:beforeAutospacing="1" w:after="100" w:afterAutospacing="1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 xml:space="preserve">- серебряная подкова и зеленое основание – </w:t>
      </w:r>
      <w:r w:rsidRPr="0010005B">
        <w:rPr>
          <w:sz w:val="28"/>
          <w:szCs w:val="28"/>
        </w:rPr>
        <w:t>символ тяжелого крестьянского труда, символ казачества, символ счастья;</w:t>
      </w:r>
      <w:r w:rsidRPr="0010005B">
        <w:rPr>
          <w:b/>
          <w:sz w:val="28"/>
          <w:szCs w:val="28"/>
        </w:rPr>
        <w:t xml:space="preserve"> </w:t>
      </w:r>
    </w:p>
    <w:p w:rsidR="0010005B" w:rsidRPr="0010005B" w:rsidRDefault="0010005B" w:rsidP="0010005B">
      <w:pPr>
        <w:spacing w:before="100" w:beforeAutospacing="1" w:after="100" w:afterAutospacing="1"/>
        <w:rPr>
          <w:sz w:val="28"/>
          <w:szCs w:val="28"/>
        </w:rPr>
      </w:pPr>
      <w:r w:rsidRPr="0010005B">
        <w:rPr>
          <w:b/>
          <w:sz w:val="28"/>
          <w:szCs w:val="28"/>
        </w:rPr>
        <w:lastRenderedPageBreak/>
        <w:t xml:space="preserve">- три пшеничных колоса – </w:t>
      </w:r>
      <w:r w:rsidRPr="0010005B">
        <w:rPr>
          <w:sz w:val="28"/>
          <w:szCs w:val="28"/>
        </w:rPr>
        <w:t>три населенных пункта, входящие в состав посел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ния;</w:t>
      </w:r>
    </w:p>
    <w:p w:rsidR="0010005B" w:rsidRPr="0010005B" w:rsidRDefault="0010005B" w:rsidP="0010005B">
      <w:pPr>
        <w:spacing w:before="100" w:beforeAutospacing="1" w:after="100" w:afterAutospacing="1"/>
        <w:rPr>
          <w:sz w:val="28"/>
          <w:szCs w:val="28"/>
        </w:rPr>
      </w:pPr>
      <w:r w:rsidRPr="0010005B">
        <w:rPr>
          <w:b/>
          <w:sz w:val="28"/>
          <w:szCs w:val="28"/>
        </w:rPr>
        <w:t xml:space="preserve">- паровозное колесо </w:t>
      </w:r>
      <w:r w:rsidRPr="0010005B">
        <w:rPr>
          <w:sz w:val="28"/>
          <w:szCs w:val="28"/>
        </w:rPr>
        <w:t>– по мотивам герба Октябрьского района, в состав котор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го входит Алексеевское сельское поселение;</w:t>
      </w:r>
    </w:p>
    <w:p w:rsidR="0010005B" w:rsidRPr="0010005B" w:rsidRDefault="0010005B" w:rsidP="0010005B">
      <w:pPr>
        <w:spacing w:before="100" w:beforeAutospacing="1" w:after="100" w:afterAutospacing="1"/>
        <w:rPr>
          <w:sz w:val="28"/>
          <w:szCs w:val="28"/>
        </w:rPr>
      </w:pPr>
      <w:r w:rsidRPr="0010005B">
        <w:rPr>
          <w:b/>
          <w:sz w:val="28"/>
          <w:szCs w:val="28"/>
        </w:rPr>
        <w:t>- две шашки, положенные в пояс вместе с подковой</w:t>
      </w:r>
      <w:r w:rsidRPr="0010005B">
        <w:rPr>
          <w:sz w:val="28"/>
          <w:szCs w:val="28"/>
        </w:rPr>
        <w:t xml:space="preserve"> - стилизованно образуют букву «А», делая герб гласным;</w:t>
      </w:r>
    </w:p>
    <w:p w:rsidR="0010005B" w:rsidRPr="0010005B" w:rsidRDefault="0010005B" w:rsidP="0010005B">
      <w:pPr>
        <w:spacing w:before="100" w:beforeAutospacing="1" w:after="100" w:afterAutospacing="1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- серебряный волнистый пояс, стропило</w:t>
      </w:r>
      <w:r w:rsidRPr="0010005B">
        <w:rPr>
          <w:sz w:val="28"/>
          <w:szCs w:val="28"/>
        </w:rPr>
        <w:t xml:space="preserve"> – река Малый Несветай: село Але</w:t>
      </w:r>
      <w:r w:rsidRPr="0010005B">
        <w:rPr>
          <w:sz w:val="28"/>
          <w:szCs w:val="28"/>
        </w:rPr>
        <w:t>к</w:t>
      </w:r>
      <w:r w:rsidRPr="0010005B">
        <w:rPr>
          <w:sz w:val="28"/>
          <w:szCs w:val="28"/>
        </w:rPr>
        <w:t>сеевка Алексеевского сельского поселения Октябрьского района Ростовской области, расположено на северо-западе Октябрьского района, образовано 1866 году. Земли с. Алексеевка, располагаются по среднему течению реки Малый Несветай;</w:t>
      </w:r>
    </w:p>
    <w:p w:rsidR="0010005B" w:rsidRPr="0010005B" w:rsidRDefault="0010005B" w:rsidP="0010005B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 xml:space="preserve">- золото </w:t>
      </w:r>
      <w:r w:rsidRPr="0010005B">
        <w:rPr>
          <w:sz w:val="28"/>
          <w:szCs w:val="28"/>
        </w:rPr>
        <w:t xml:space="preserve">(жёлтый цвет) -  символизирует достаток, процветание, стабильность, почёт и уважение, интеллект, а также говорит о верности традициям, трудовой славе и заслугах местных жителей; </w:t>
      </w:r>
    </w:p>
    <w:p w:rsidR="0010005B" w:rsidRPr="0010005B" w:rsidRDefault="0010005B" w:rsidP="0010005B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 xml:space="preserve">- серебро </w:t>
      </w:r>
      <w:r w:rsidRPr="0010005B">
        <w:rPr>
          <w:sz w:val="28"/>
          <w:szCs w:val="28"/>
        </w:rPr>
        <w:t>(белый цвет) -  в геральдике символ чистоты, совершенства, мира, взаимопонимания и сотрудничества</w:t>
      </w:r>
    </w:p>
    <w:p w:rsidR="0010005B" w:rsidRPr="0010005B" w:rsidRDefault="0010005B" w:rsidP="0010005B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10005B">
        <w:rPr>
          <w:b/>
          <w:sz w:val="28"/>
          <w:szCs w:val="28"/>
        </w:rPr>
        <w:t>- червлёный (красный) цвет</w:t>
      </w:r>
      <w:r w:rsidRPr="0010005B">
        <w:rPr>
          <w:i/>
          <w:sz w:val="28"/>
          <w:szCs w:val="28"/>
        </w:rPr>
        <w:t xml:space="preserve"> – </w:t>
      </w:r>
      <w:r w:rsidRPr="0010005B">
        <w:rPr>
          <w:sz w:val="28"/>
          <w:szCs w:val="28"/>
        </w:rPr>
        <w:t>символ труда, красоты, мужества, силы; в гербе он также подчёркивает сохранившиеся самобытные традиции и память о л</w:t>
      </w:r>
      <w:r w:rsidRPr="0010005B">
        <w:rPr>
          <w:sz w:val="28"/>
          <w:szCs w:val="28"/>
        </w:rPr>
        <w:t>ю</w:t>
      </w:r>
      <w:r w:rsidRPr="0010005B">
        <w:rPr>
          <w:sz w:val="28"/>
          <w:szCs w:val="28"/>
        </w:rPr>
        <w:t>дях, отдавших жизни, защищая свою Родину; С июля 1942 по февраль 1943 г село Алексеевка попало в оккупацию немецко-фашистских захватчиков. За о</w:t>
      </w:r>
      <w:r w:rsidRPr="0010005B">
        <w:rPr>
          <w:sz w:val="28"/>
          <w:szCs w:val="28"/>
        </w:rPr>
        <w:t>с</w:t>
      </w:r>
      <w:r w:rsidRPr="0010005B">
        <w:rPr>
          <w:sz w:val="28"/>
          <w:szCs w:val="28"/>
        </w:rPr>
        <w:t>вобождение села жизнь отдали 12 воинов. Они похоронены в братской могиле рядом с первым председателем сельсовета в самом центре Алексеевки. С полей сражений не вернулись 105 местных воинов-освободителей Родины.</w:t>
      </w:r>
      <w:r w:rsidRPr="0010005B">
        <w:rPr>
          <w:b/>
          <w:sz w:val="28"/>
          <w:szCs w:val="28"/>
        </w:rPr>
        <w:br/>
      </w:r>
    </w:p>
    <w:p w:rsidR="0010005B" w:rsidRPr="0010005B" w:rsidRDefault="0010005B" w:rsidP="0010005B">
      <w:pPr>
        <w:rPr>
          <w:sz w:val="28"/>
          <w:szCs w:val="28"/>
        </w:rPr>
      </w:pPr>
      <w:r w:rsidRPr="0010005B">
        <w:rPr>
          <w:b/>
          <w:sz w:val="28"/>
          <w:szCs w:val="28"/>
        </w:rPr>
        <w:t>- изумруд (зеленое основание) и произрастающие из</w:t>
      </w:r>
    </w:p>
    <w:p w:rsidR="0010005B" w:rsidRPr="0010005B" w:rsidRDefault="0010005B" w:rsidP="0010005B">
      <w:pPr>
        <w:rPr>
          <w:sz w:val="28"/>
          <w:szCs w:val="28"/>
        </w:rPr>
      </w:pPr>
    </w:p>
    <w:p w:rsidR="0010005B" w:rsidRPr="0010005B" w:rsidRDefault="0010005B" w:rsidP="0010005B">
      <w:pPr>
        <w:ind w:firstLine="709"/>
        <w:rPr>
          <w:sz w:val="28"/>
          <w:szCs w:val="28"/>
        </w:rPr>
      </w:pPr>
      <w:r w:rsidRPr="0010005B">
        <w:rPr>
          <w:sz w:val="28"/>
          <w:szCs w:val="28"/>
        </w:rPr>
        <w:t>3.3. Автор:</w:t>
      </w:r>
    </w:p>
    <w:p w:rsidR="0010005B" w:rsidRDefault="0010005B" w:rsidP="0010005B">
      <w:pPr>
        <w:pStyle w:val="31"/>
        <w:ind w:left="720"/>
        <w:rPr>
          <w:sz w:val="28"/>
          <w:szCs w:val="28"/>
        </w:rPr>
      </w:pPr>
      <w:r w:rsidRPr="0010005B">
        <w:rPr>
          <w:sz w:val="28"/>
          <w:szCs w:val="28"/>
        </w:rPr>
        <w:t xml:space="preserve">- идея флага и рисунок: Олег Тесля (г.Таганрог), </w:t>
      </w:r>
    </w:p>
    <w:p w:rsidR="0010005B" w:rsidRPr="0010005B" w:rsidRDefault="0010005B" w:rsidP="0010005B">
      <w:pPr>
        <w:pStyle w:val="31"/>
        <w:jc w:val="center"/>
        <w:rPr>
          <w:sz w:val="28"/>
          <w:szCs w:val="28"/>
        </w:rPr>
      </w:pPr>
      <w:r w:rsidRPr="0010005B">
        <w:rPr>
          <w:b/>
          <w:sz w:val="28"/>
          <w:szCs w:val="28"/>
        </w:rPr>
        <w:t>4. Порядок воспроизведения флага Алексеевского сельского поселения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4.1. Воспроизведение флага Алексеевского сельского поселения, незав</w:t>
      </w:r>
      <w:r w:rsidRPr="0010005B">
        <w:rPr>
          <w:sz w:val="28"/>
          <w:szCs w:val="28"/>
        </w:rPr>
        <w:t>и</w:t>
      </w:r>
      <w:r w:rsidRPr="0010005B">
        <w:rPr>
          <w:sz w:val="28"/>
          <w:szCs w:val="28"/>
        </w:rPr>
        <w:t>симо от его размеров и техники исполнения, должно точно соответствовать г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ральдическому описанию, приведенному в пункте 3.1. статьи 3 настоящего П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ложения.</w:t>
      </w:r>
    </w:p>
    <w:p w:rsidR="0010005B" w:rsidRPr="0010005B" w:rsidRDefault="0010005B" w:rsidP="0010005B">
      <w:pPr>
        <w:ind w:firstLine="709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Ответственность за искажение рисунка флага, или изменение композиции или цветов, выходящее за пределы геральдически допустимого, несет исполн</w:t>
      </w:r>
      <w:r w:rsidRPr="0010005B">
        <w:rPr>
          <w:sz w:val="28"/>
          <w:szCs w:val="28"/>
        </w:rPr>
        <w:t>и</w:t>
      </w:r>
      <w:r w:rsidRPr="0010005B">
        <w:rPr>
          <w:sz w:val="28"/>
          <w:szCs w:val="28"/>
        </w:rPr>
        <w:t>тель допущенных искажений или изменений.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 xml:space="preserve">5. Порядок официального использования флага </w:t>
      </w: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Алексеевского сельского поселения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5.1. Флаг Алексеевского сельского поселения поднят постоянно: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- на зданиях органов местного самоуправления; предприятий, учрежд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ний и организаций, находящихся в муниципальной собственности;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lastRenderedPageBreak/>
        <w:t>- на официальных представительствах Алексеевского сельского посел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ния за пределами Алексеевского сельского поселения, Ростовской области, Российской Федерации.</w:t>
      </w:r>
    </w:p>
    <w:p w:rsidR="0010005B" w:rsidRPr="0010005B" w:rsidRDefault="0010005B" w:rsidP="0010005B">
      <w:pPr>
        <w:pStyle w:val="33"/>
        <w:ind w:left="0" w:firstLine="709"/>
        <w:rPr>
          <w:sz w:val="28"/>
          <w:szCs w:val="28"/>
        </w:rPr>
      </w:pPr>
      <w:r w:rsidRPr="0010005B">
        <w:rPr>
          <w:sz w:val="28"/>
          <w:szCs w:val="28"/>
        </w:rPr>
        <w:t>5.2. Флаг Алексеевского сельского поселения установлен постоянно в з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лах заседаний органов местного самоуправления, рабочих кабинетах выборных должностных лиц местного самоуправления; предприятий, учреждений и орг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низаций, находящихся в муниципальной собственности.</w:t>
      </w:r>
    </w:p>
    <w:p w:rsidR="0010005B" w:rsidRPr="0010005B" w:rsidRDefault="0010005B" w:rsidP="0010005B">
      <w:pPr>
        <w:pStyle w:val="22"/>
        <w:spacing w:line="240" w:lineRule="auto"/>
        <w:ind w:left="0" w:firstLine="709"/>
        <w:rPr>
          <w:sz w:val="28"/>
          <w:szCs w:val="28"/>
        </w:rPr>
      </w:pPr>
      <w:r w:rsidRPr="0010005B">
        <w:rPr>
          <w:sz w:val="28"/>
          <w:szCs w:val="28"/>
        </w:rPr>
        <w:t>5.3. Флаг Алексеевского сельского поселения размещается на транспор</w:t>
      </w:r>
      <w:r w:rsidRPr="0010005B">
        <w:rPr>
          <w:sz w:val="28"/>
          <w:szCs w:val="28"/>
        </w:rPr>
        <w:t>т</w:t>
      </w:r>
      <w:r w:rsidRPr="0010005B">
        <w:rPr>
          <w:sz w:val="28"/>
          <w:szCs w:val="28"/>
        </w:rPr>
        <w:t>ных средствах главы администрации Алексеевского сельского поселения, иных выборных должностных лиц местного самоуправления;</w:t>
      </w:r>
    </w:p>
    <w:p w:rsidR="0010005B" w:rsidRPr="0010005B" w:rsidRDefault="0010005B" w:rsidP="0010005B">
      <w:pPr>
        <w:pStyle w:val="22"/>
        <w:spacing w:line="240" w:lineRule="auto"/>
        <w:rPr>
          <w:sz w:val="28"/>
          <w:szCs w:val="28"/>
        </w:rPr>
      </w:pPr>
      <w:r w:rsidRPr="0010005B">
        <w:rPr>
          <w:sz w:val="28"/>
          <w:szCs w:val="28"/>
        </w:rPr>
        <w:t>- на транспортных средствах, находящихся в муниципальной собственности.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5.4. Флаг Алексеевского сельского поселения поднимается (устанавлив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ется) во время официальных церемоний и других торжественных мероприятий, проводимых органами местного самоуправления.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5.5. Флаг Алексеевского сельского поселения может быть поднят (уст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новлен)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собственности, а также во время семейных торжеств.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5.6. В знак траура к верхней части древка флага Алексеевского сельского поселения крепится черная лента, длина которой равна длине полотнища флага. В знак траура флаг Алексеевского сельского поселения, поднятый на мачте или флагштоке, должен быть приспущен до половины высоты мачты (флагштока).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5.7. При одновременном подъеме (размещении) флагов Алексеевского сельского поселения, Ростовской области и Российской Федерации, флаг РФ располагается в центре, слева -  флаг Ростовской области (если стоять к флагам лицом), а флаг Алексеевского сельского поселения – справа.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5.8. При одновременном подъеме (размещении) флагов Алексеевского сельского поселения, Октябрьского района, Ростовской области и Российской Федерации, флаг РФ располагается левее центра, справа от него - флаг Росто</w:t>
      </w:r>
      <w:r w:rsidRPr="0010005B">
        <w:rPr>
          <w:sz w:val="28"/>
          <w:szCs w:val="28"/>
        </w:rPr>
        <w:t>в</w:t>
      </w:r>
      <w:r w:rsidRPr="0010005B">
        <w:rPr>
          <w:sz w:val="28"/>
          <w:szCs w:val="28"/>
        </w:rPr>
        <w:t>ской области (если стоять к флагам лицом), слева флага РФ располагается флаг Октябрьского района, а флаг Алексеевского сельского поселения - справа от флага РО.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5.9.При одновременном подъёме (размещении) нечётного числа флагов (но более трех), Государственный флаг Российской Федерации располагается в центре (если стоять к флагам лицом).</w:t>
      </w:r>
    </w:p>
    <w:p w:rsidR="0010005B" w:rsidRPr="0010005B" w:rsidRDefault="0010005B" w:rsidP="0010005B">
      <w:pPr>
        <w:pStyle w:val="22"/>
        <w:spacing w:line="240" w:lineRule="auto"/>
        <w:ind w:left="0" w:firstLine="709"/>
        <w:rPr>
          <w:sz w:val="28"/>
          <w:szCs w:val="28"/>
        </w:rPr>
      </w:pPr>
      <w:r w:rsidRPr="0010005B">
        <w:rPr>
          <w:sz w:val="28"/>
          <w:szCs w:val="28"/>
        </w:rPr>
        <w:t>5.10. Размер флага Алексеевского сельского поселения не может прев</w:t>
      </w:r>
      <w:r w:rsidRPr="0010005B">
        <w:rPr>
          <w:sz w:val="28"/>
          <w:szCs w:val="28"/>
        </w:rPr>
        <w:t>ы</w:t>
      </w:r>
      <w:r w:rsidRPr="0010005B">
        <w:rPr>
          <w:sz w:val="28"/>
          <w:szCs w:val="28"/>
        </w:rPr>
        <w:t>шать размеры Государственного флага Российской Федерации, флага Росто</w:t>
      </w:r>
      <w:r w:rsidRPr="0010005B">
        <w:rPr>
          <w:sz w:val="28"/>
          <w:szCs w:val="28"/>
        </w:rPr>
        <w:t>в</w:t>
      </w:r>
      <w:r w:rsidRPr="0010005B">
        <w:rPr>
          <w:sz w:val="28"/>
          <w:szCs w:val="28"/>
        </w:rPr>
        <w:t>ской области и иных субъектов Российской Федерации, а высота подъёма флага Алексеевского сельского поселения не может быть больше высоты подъема Г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сударственного флага Российской Федерации, флага Ростовской области и фл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гов иных субъектов Российской Федерации.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5.11. Изображение флага Алексеевского сельского поселения может быть использовано в качестве элемента или геральдической основы на отличител</w:t>
      </w:r>
      <w:r w:rsidRPr="0010005B">
        <w:rPr>
          <w:sz w:val="28"/>
          <w:szCs w:val="28"/>
        </w:rPr>
        <w:t>ь</w:t>
      </w:r>
      <w:r w:rsidRPr="0010005B">
        <w:rPr>
          <w:sz w:val="28"/>
          <w:szCs w:val="28"/>
        </w:rPr>
        <w:t xml:space="preserve">ных знаках, наградах главы администрации Алексеевского сельского поселения и Совета депутатов Алексеевского сельского поселения. </w:t>
      </w:r>
    </w:p>
    <w:p w:rsidR="0010005B" w:rsidRPr="0010005B" w:rsidRDefault="0010005B" w:rsidP="0010005B">
      <w:pPr>
        <w:pStyle w:val="22"/>
        <w:spacing w:line="240" w:lineRule="auto"/>
        <w:rPr>
          <w:i/>
          <w:sz w:val="28"/>
          <w:szCs w:val="28"/>
        </w:rPr>
      </w:pPr>
      <w:r w:rsidRPr="0010005B">
        <w:rPr>
          <w:sz w:val="28"/>
          <w:szCs w:val="28"/>
        </w:rPr>
        <w:lastRenderedPageBreak/>
        <w:t>5.</w:t>
      </w:r>
      <w:r>
        <w:rPr>
          <w:sz w:val="28"/>
          <w:szCs w:val="28"/>
        </w:rPr>
        <w:t>1</w:t>
      </w:r>
      <w:r w:rsidRPr="0010005B">
        <w:rPr>
          <w:sz w:val="28"/>
          <w:szCs w:val="28"/>
        </w:rPr>
        <w:t>2. Рисунок флага Алексеевского сельского поселения может помещаться на бланках:</w:t>
      </w:r>
    </w:p>
    <w:p w:rsidR="0010005B" w:rsidRPr="0010005B" w:rsidRDefault="0010005B" w:rsidP="0010005B">
      <w:pPr>
        <w:pStyle w:val="22"/>
        <w:spacing w:line="240" w:lineRule="auto"/>
        <w:rPr>
          <w:sz w:val="28"/>
          <w:szCs w:val="28"/>
        </w:rPr>
      </w:pPr>
      <w:r w:rsidRPr="0010005B">
        <w:rPr>
          <w:sz w:val="28"/>
          <w:szCs w:val="28"/>
        </w:rPr>
        <w:t>- главы администрации Алексеевского сельского поселения и иных выбо</w:t>
      </w:r>
      <w:r w:rsidRPr="0010005B">
        <w:rPr>
          <w:sz w:val="28"/>
          <w:szCs w:val="28"/>
        </w:rPr>
        <w:t>р</w:t>
      </w:r>
      <w:r w:rsidRPr="0010005B">
        <w:rPr>
          <w:sz w:val="28"/>
          <w:szCs w:val="28"/>
        </w:rPr>
        <w:t>ных должностных лиц местного самоуправления;</w:t>
      </w:r>
    </w:p>
    <w:p w:rsidR="0010005B" w:rsidRPr="0010005B" w:rsidRDefault="0010005B" w:rsidP="0010005B">
      <w:pPr>
        <w:pStyle w:val="22"/>
        <w:spacing w:line="240" w:lineRule="auto"/>
        <w:rPr>
          <w:sz w:val="28"/>
          <w:szCs w:val="28"/>
        </w:rPr>
      </w:pPr>
      <w:r w:rsidRPr="0010005B">
        <w:rPr>
          <w:sz w:val="28"/>
          <w:szCs w:val="28"/>
        </w:rPr>
        <w:t>- руководителей предприятий, учреждений и организаций, находящихся в муниципальной собственности;</w:t>
      </w:r>
    </w:p>
    <w:p w:rsidR="0010005B" w:rsidRPr="0010005B" w:rsidRDefault="0010005B" w:rsidP="0010005B">
      <w:pPr>
        <w:pStyle w:val="22"/>
        <w:spacing w:line="240" w:lineRule="auto"/>
        <w:rPr>
          <w:sz w:val="28"/>
          <w:szCs w:val="28"/>
        </w:rPr>
      </w:pPr>
      <w:r w:rsidRPr="0010005B">
        <w:rPr>
          <w:sz w:val="28"/>
          <w:szCs w:val="28"/>
        </w:rPr>
        <w:t>- нормативных правовых актов органов местного самоуправления и должн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стных лиц местного самоуправления;</w:t>
      </w:r>
    </w:p>
    <w:p w:rsidR="0010005B" w:rsidRPr="0010005B" w:rsidRDefault="0010005B" w:rsidP="0010005B">
      <w:pPr>
        <w:pStyle w:val="22"/>
        <w:spacing w:line="240" w:lineRule="auto"/>
        <w:rPr>
          <w:sz w:val="28"/>
          <w:szCs w:val="28"/>
        </w:rPr>
      </w:pPr>
      <w:r w:rsidRPr="0010005B">
        <w:rPr>
          <w:sz w:val="28"/>
          <w:szCs w:val="28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собственности.</w:t>
      </w:r>
    </w:p>
    <w:p w:rsidR="0010005B" w:rsidRPr="0010005B" w:rsidRDefault="0010005B" w:rsidP="0010005B">
      <w:pPr>
        <w:pStyle w:val="22"/>
        <w:spacing w:line="240" w:lineRule="auto"/>
        <w:rPr>
          <w:sz w:val="28"/>
          <w:szCs w:val="28"/>
        </w:rPr>
      </w:pPr>
      <w:r w:rsidRPr="0010005B">
        <w:rPr>
          <w:sz w:val="28"/>
          <w:szCs w:val="28"/>
        </w:rPr>
        <w:t>- на удостоверениях главы администрации, лиц, осуществляющих службу на должностях в органах местного самоуправления, муниципальных служащих, депутатов представительного органа местного самоуправления; членов иных органов местного самоуправления; служащих (работников) предприятий, у</w:t>
      </w:r>
      <w:r w:rsidRPr="0010005B">
        <w:rPr>
          <w:sz w:val="28"/>
          <w:szCs w:val="28"/>
        </w:rPr>
        <w:t>ч</w:t>
      </w:r>
      <w:r w:rsidRPr="0010005B">
        <w:rPr>
          <w:sz w:val="28"/>
          <w:szCs w:val="28"/>
        </w:rPr>
        <w:t>реждений и организаций, находящихся в муниципальной собственности;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- отличительных знаках, наградах главы администрации Алексеевского сельского поселения;</w:t>
      </w:r>
    </w:p>
    <w:p w:rsidR="0010005B" w:rsidRPr="0010005B" w:rsidRDefault="0010005B" w:rsidP="0010005B">
      <w:pPr>
        <w:ind w:firstLine="720"/>
        <w:jc w:val="both"/>
        <w:rPr>
          <w:spacing w:val="-2"/>
          <w:sz w:val="28"/>
          <w:szCs w:val="28"/>
        </w:rPr>
      </w:pPr>
      <w:r w:rsidRPr="0010005B">
        <w:rPr>
          <w:spacing w:val="-2"/>
          <w:sz w:val="28"/>
          <w:szCs w:val="28"/>
        </w:rPr>
        <w:t>- отличительных знаках, наградах представительного органа местного с</w:t>
      </w:r>
      <w:r w:rsidRPr="0010005B">
        <w:rPr>
          <w:spacing w:val="-2"/>
          <w:sz w:val="28"/>
          <w:szCs w:val="28"/>
        </w:rPr>
        <w:t>а</w:t>
      </w:r>
      <w:r w:rsidRPr="0010005B">
        <w:rPr>
          <w:spacing w:val="-2"/>
          <w:sz w:val="28"/>
          <w:szCs w:val="28"/>
        </w:rPr>
        <w:t>моуправления;</w:t>
      </w:r>
    </w:p>
    <w:p w:rsidR="0010005B" w:rsidRPr="0010005B" w:rsidRDefault="0010005B" w:rsidP="0010005B">
      <w:pPr>
        <w:pStyle w:val="33"/>
        <w:rPr>
          <w:sz w:val="28"/>
          <w:szCs w:val="28"/>
        </w:rPr>
      </w:pPr>
      <w:r w:rsidRPr="0010005B">
        <w:rPr>
          <w:sz w:val="28"/>
          <w:szCs w:val="28"/>
        </w:rPr>
        <w:t>- на транспортных средствах, находящихся в муниципальной собственности.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5.13. Допускается размещение изображения флага Алексеевского сел</w:t>
      </w:r>
      <w:r w:rsidRPr="0010005B">
        <w:rPr>
          <w:sz w:val="28"/>
          <w:szCs w:val="28"/>
        </w:rPr>
        <w:t>ь</w:t>
      </w:r>
      <w:r w:rsidRPr="0010005B">
        <w:rPr>
          <w:sz w:val="28"/>
          <w:szCs w:val="28"/>
        </w:rPr>
        <w:t>ского поселения на: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- изданиях печатных средств массовой информации, краеведческих изд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ниях Алексеевского сельского поселения;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- грамотах, приглашениях, визитных карточках должностных лиц органов местного самоуправления, депутатов</w:t>
      </w:r>
      <w:r w:rsidRPr="0010005B">
        <w:rPr>
          <w:spacing w:val="-2"/>
          <w:sz w:val="28"/>
          <w:szCs w:val="28"/>
        </w:rPr>
        <w:t xml:space="preserve"> представительного органа местного сам</w:t>
      </w:r>
      <w:r w:rsidRPr="0010005B">
        <w:rPr>
          <w:spacing w:val="-2"/>
          <w:sz w:val="28"/>
          <w:szCs w:val="28"/>
        </w:rPr>
        <w:t>о</w:t>
      </w:r>
      <w:r w:rsidRPr="0010005B">
        <w:rPr>
          <w:spacing w:val="-2"/>
          <w:sz w:val="28"/>
          <w:szCs w:val="28"/>
        </w:rPr>
        <w:t>управления</w:t>
      </w:r>
      <w:r w:rsidRPr="0010005B">
        <w:rPr>
          <w:sz w:val="28"/>
          <w:szCs w:val="28"/>
        </w:rPr>
        <w:t>; а также использование его в качестве геральдической основы для изготовления знаков, эмблем, иной символики, оформления зрелищных мер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приятий.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5.14. Порядок изготовления, использования, хранения и уничтожения бланков, печатей и иных носителей изображения флага Алексеевского сельск</w:t>
      </w:r>
      <w:r w:rsidRPr="0010005B">
        <w:rPr>
          <w:sz w:val="28"/>
          <w:szCs w:val="28"/>
        </w:rPr>
        <w:t>о</w:t>
      </w:r>
      <w:r w:rsidRPr="0010005B">
        <w:rPr>
          <w:sz w:val="28"/>
          <w:szCs w:val="28"/>
        </w:rPr>
        <w:t>го поселения устанавливается органами местного самоуправления Алексее</w:t>
      </w:r>
      <w:r w:rsidRPr="0010005B">
        <w:rPr>
          <w:sz w:val="28"/>
          <w:szCs w:val="28"/>
        </w:rPr>
        <w:t>в</w:t>
      </w:r>
      <w:r w:rsidRPr="0010005B">
        <w:rPr>
          <w:sz w:val="28"/>
          <w:szCs w:val="28"/>
        </w:rPr>
        <w:t>ского сельского поселения.</w:t>
      </w: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6. Порядок использования флага Алексеевского сельского поселения</w:t>
      </w: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предприятиями, учреждениями и организациями,</w:t>
      </w: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не находящихся в муниципальной собственности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6.1. Порядок использования флага Алексеевского сельского поселения предприятиями, учреждениями и организациями, не находящимися в муниц</w:t>
      </w:r>
      <w:r w:rsidRPr="0010005B">
        <w:rPr>
          <w:sz w:val="28"/>
          <w:szCs w:val="28"/>
        </w:rPr>
        <w:t>и</w:t>
      </w:r>
      <w:r w:rsidRPr="0010005B">
        <w:rPr>
          <w:sz w:val="28"/>
          <w:szCs w:val="28"/>
        </w:rPr>
        <w:t>пальной собственности, строится на договорной основе.</w:t>
      </w:r>
    </w:p>
    <w:p w:rsid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6.2. Иные случаи использования флага Алексеевского сельского посел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ния устанавливаются правовыми актами органов местного самоуправления и должностных лиц местного самоуправления.</w:t>
      </w:r>
    </w:p>
    <w:p w:rsid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lastRenderedPageBreak/>
        <w:t>7. Ответственность за нарушение настоящего Положения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7.1. Использование флага Алексеевского сельского поселения с наруш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нием настоящего Положения, а также надругательство над флагом Алексее</w:t>
      </w:r>
      <w:r w:rsidRPr="0010005B">
        <w:rPr>
          <w:sz w:val="28"/>
          <w:szCs w:val="28"/>
        </w:rPr>
        <w:t>в</w:t>
      </w:r>
      <w:r w:rsidRPr="0010005B">
        <w:rPr>
          <w:sz w:val="28"/>
          <w:szCs w:val="28"/>
        </w:rPr>
        <w:t>ского сельского поселения влечет за собой ответственность в соответствии с законодательством Российской Федерации.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  <w:r w:rsidRPr="0010005B">
        <w:rPr>
          <w:b/>
          <w:sz w:val="28"/>
          <w:szCs w:val="28"/>
        </w:rPr>
        <w:t>8. Заключительные положения</w:t>
      </w:r>
    </w:p>
    <w:p w:rsidR="0010005B" w:rsidRPr="0010005B" w:rsidRDefault="0010005B" w:rsidP="0010005B">
      <w:pPr>
        <w:ind w:firstLine="720"/>
        <w:jc w:val="center"/>
        <w:rPr>
          <w:b/>
          <w:sz w:val="28"/>
          <w:szCs w:val="28"/>
        </w:rPr>
      </w:pPr>
    </w:p>
    <w:p w:rsidR="0010005B" w:rsidRPr="0010005B" w:rsidRDefault="0010005B" w:rsidP="0010005B">
      <w:pPr>
        <w:pStyle w:val="33"/>
        <w:ind w:left="0" w:firstLine="709"/>
        <w:rPr>
          <w:sz w:val="28"/>
          <w:szCs w:val="28"/>
        </w:rPr>
      </w:pPr>
      <w:r w:rsidRPr="0010005B">
        <w:rPr>
          <w:sz w:val="28"/>
          <w:szCs w:val="28"/>
        </w:rPr>
        <w:t>8.1. Внесение в состав (рисунок) флага Алексеевского сельского посел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ния каких-либо изменений или дополнений, а также элементов официальных символов Ростовской области допустимо лишь в соответствии с законодател</w:t>
      </w:r>
      <w:r w:rsidRPr="0010005B">
        <w:rPr>
          <w:sz w:val="28"/>
          <w:szCs w:val="28"/>
        </w:rPr>
        <w:t>ь</w:t>
      </w:r>
      <w:r w:rsidRPr="0010005B">
        <w:rPr>
          <w:sz w:val="28"/>
          <w:szCs w:val="28"/>
        </w:rPr>
        <w:t>ством Российской Федерации, нормативными правовыми актами Ростовской области. Эти изменения должны сопровождаться пересмотром статьи 3 н</w:t>
      </w:r>
      <w:r w:rsidRPr="0010005B">
        <w:rPr>
          <w:sz w:val="28"/>
          <w:szCs w:val="28"/>
        </w:rPr>
        <w:t>а</w:t>
      </w:r>
      <w:r w:rsidRPr="0010005B">
        <w:rPr>
          <w:sz w:val="28"/>
          <w:szCs w:val="28"/>
        </w:rPr>
        <w:t>стоящего Положения для отражения внесенных элементов в описании.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8.2. Право использования флага Алексеевского сельского поселения пр</w:t>
      </w:r>
      <w:r w:rsidRPr="0010005B">
        <w:rPr>
          <w:sz w:val="28"/>
          <w:szCs w:val="28"/>
        </w:rPr>
        <w:t>и</w:t>
      </w:r>
      <w:r w:rsidRPr="0010005B">
        <w:rPr>
          <w:sz w:val="28"/>
          <w:szCs w:val="28"/>
        </w:rPr>
        <w:t>надлежит органам местного самоуправления Алексеевского сельского посел</w:t>
      </w:r>
      <w:r w:rsidRPr="0010005B">
        <w:rPr>
          <w:sz w:val="28"/>
          <w:szCs w:val="28"/>
        </w:rPr>
        <w:t>е</w:t>
      </w:r>
      <w:r w:rsidRPr="0010005B">
        <w:rPr>
          <w:sz w:val="28"/>
          <w:szCs w:val="28"/>
        </w:rPr>
        <w:t>ния.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8.3. Флаг Алексеевского сельского поселения с момента утверждения его представительным органом местного самоуправления согласно Закону Росси</w:t>
      </w:r>
      <w:r w:rsidRPr="0010005B">
        <w:rPr>
          <w:sz w:val="28"/>
          <w:szCs w:val="28"/>
        </w:rPr>
        <w:t>й</w:t>
      </w:r>
      <w:r w:rsidRPr="0010005B">
        <w:rPr>
          <w:sz w:val="28"/>
          <w:szCs w:val="28"/>
        </w:rPr>
        <w:t xml:space="preserve">ской Федерации от 9 июля </w:t>
      </w:r>
      <w:smartTag w:uri="urn:schemas-microsoft-com:office:smarttags" w:element="metricconverter">
        <w:smartTagPr>
          <w:attr w:name="ProductID" w:val="1993 г"/>
        </w:smartTagPr>
        <w:r w:rsidRPr="0010005B">
          <w:rPr>
            <w:sz w:val="28"/>
            <w:szCs w:val="28"/>
          </w:rPr>
          <w:t>1993 г</w:t>
        </w:r>
      </w:smartTag>
      <w:r w:rsidRPr="0010005B">
        <w:rPr>
          <w:sz w:val="28"/>
          <w:szCs w:val="28"/>
        </w:rPr>
        <w:t>. № 5351-1 «Об авторском праве и смежных правах» авторским правом не охраняется.</w:t>
      </w:r>
    </w:p>
    <w:p w:rsidR="0010005B" w:rsidRPr="0010005B" w:rsidRDefault="0010005B" w:rsidP="0010005B">
      <w:pPr>
        <w:ind w:firstLine="720"/>
        <w:jc w:val="both"/>
        <w:rPr>
          <w:sz w:val="28"/>
          <w:szCs w:val="28"/>
        </w:rPr>
      </w:pPr>
      <w:r w:rsidRPr="0010005B">
        <w:rPr>
          <w:sz w:val="28"/>
          <w:szCs w:val="28"/>
        </w:rPr>
        <w:t>8.4. Контроль исполнения требований настоящего Положения возлагается на администрацию Алексеевского сельского поселения.</w:t>
      </w:r>
    </w:p>
    <w:p w:rsidR="0010005B" w:rsidRPr="00DE0B8C" w:rsidRDefault="0010005B" w:rsidP="0010005B">
      <w:pPr>
        <w:ind w:firstLine="720"/>
        <w:jc w:val="both"/>
      </w:pPr>
      <w:r w:rsidRPr="0010005B">
        <w:rPr>
          <w:sz w:val="28"/>
          <w:szCs w:val="28"/>
        </w:rPr>
        <w:t>8.5. Настоящее Положение вступает в силу со дня его официального опубликования</w:t>
      </w:r>
      <w:r w:rsidRPr="00DE0B8C">
        <w:rPr>
          <w:sz w:val="24"/>
        </w:rPr>
        <w:t>.</w:t>
      </w:r>
    </w:p>
    <w:p w:rsidR="006E2E60" w:rsidRDefault="006E2E60" w:rsidP="0093145B"/>
    <w:p w:rsidR="0010005B" w:rsidRPr="00A70BD0" w:rsidRDefault="0010005B" w:rsidP="0010005B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10005B" w:rsidRDefault="0010005B" w:rsidP="0010005B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93145B">
      <w:pPr>
        <w:rPr>
          <w:sz w:val="28"/>
          <w:szCs w:val="28"/>
        </w:rPr>
      </w:pPr>
    </w:p>
    <w:p w:rsidR="0010005B" w:rsidRDefault="0010005B" w:rsidP="0010005B">
      <w:pPr>
        <w:ind w:left="3544"/>
        <w:jc w:val="right"/>
        <w:rPr>
          <w:sz w:val="28"/>
          <w:szCs w:val="28"/>
        </w:rPr>
      </w:pPr>
      <w:r w:rsidRPr="006072B0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 xml:space="preserve"> 6</w:t>
      </w:r>
    </w:p>
    <w:p w:rsidR="0010005B" w:rsidRDefault="0010005B" w:rsidP="001000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>к решению Алексеевского сельского</w:t>
      </w:r>
    </w:p>
    <w:p w:rsidR="0010005B" w:rsidRDefault="0010005B" w:rsidP="0010005B">
      <w:pPr>
        <w:ind w:left="35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Собрания депутатов от 30 августа 2022 № </w:t>
      </w:r>
      <w:r w:rsidR="009E6135">
        <w:rPr>
          <w:sz w:val="28"/>
          <w:szCs w:val="28"/>
        </w:rPr>
        <w:t>39</w:t>
      </w:r>
    </w:p>
    <w:p w:rsidR="0010005B" w:rsidRPr="00D67737" w:rsidRDefault="0010005B" w:rsidP="0010005B">
      <w:pPr>
        <w:jc w:val="center"/>
        <w:rPr>
          <w:b/>
          <w:sz w:val="24"/>
        </w:rPr>
      </w:pPr>
    </w:p>
    <w:p w:rsidR="0010005B" w:rsidRPr="00B65430" w:rsidRDefault="0010005B" w:rsidP="0010005B">
      <w:pPr>
        <w:jc w:val="center"/>
        <w:rPr>
          <w:b/>
          <w:sz w:val="24"/>
        </w:rPr>
      </w:pPr>
      <w:r>
        <w:rPr>
          <w:b/>
          <w:sz w:val="24"/>
        </w:rPr>
        <w:t>РИСУНОК ФЛАГА</w:t>
      </w:r>
    </w:p>
    <w:p w:rsidR="0010005B" w:rsidRPr="00B65430" w:rsidRDefault="0010005B" w:rsidP="001000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МУНИЦИПАЛЬНОГО ОБРАЗОВАНИЯ</w:t>
      </w:r>
    </w:p>
    <w:p w:rsidR="0010005B" w:rsidRDefault="0010005B" w:rsidP="0010005B">
      <w:pPr>
        <w:jc w:val="center"/>
        <w:rPr>
          <w:b/>
          <w:sz w:val="24"/>
          <w:szCs w:val="24"/>
        </w:rPr>
      </w:pPr>
      <w:r w:rsidRPr="00B65430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АЛЕКСЕЕВСКОЕ СЕЛЬСКОЕ ПОСЕЛЕНИЕ</w:t>
      </w:r>
      <w:r w:rsidRPr="00B65430">
        <w:rPr>
          <w:b/>
          <w:sz w:val="24"/>
          <w:szCs w:val="24"/>
        </w:rPr>
        <w:t>»</w:t>
      </w:r>
    </w:p>
    <w:p w:rsidR="0010005B" w:rsidRDefault="0010005B" w:rsidP="001000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Октябрьского района Ростовской области</w:t>
      </w:r>
    </w:p>
    <w:p w:rsidR="0010005B" w:rsidRDefault="004F6939" w:rsidP="0010005B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1454785</wp:posOffset>
            </wp:positionH>
            <wp:positionV relativeFrom="paragraph">
              <wp:posOffset>138430</wp:posOffset>
            </wp:positionV>
            <wp:extent cx="3150870" cy="5390515"/>
            <wp:effectExtent l="19050" t="0" r="0" b="0"/>
            <wp:wrapNone/>
            <wp:docPr id="8" name="Рисунок 8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лаг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70" cy="539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Default="0010005B" w:rsidP="0010005B">
      <w:pPr>
        <w:jc w:val="center"/>
        <w:rPr>
          <w:b/>
          <w:sz w:val="24"/>
          <w:szCs w:val="24"/>
        </w:rPr>
      </w:pPr>
    </w:p>
    <w:p w:rsidR="0010005B" w:rsidRPr="00A055F3" w:rsidRDefault="0010005B" w:rsidP="0010005B">
      <w:pPr>
        <w:jc w:val="center"/>
        <w:rPr>
          <w:b/>
          <w:sz w:val="24"/>
          <w:szCs w:val="24"/>
        </w:rPr>
      </w:pPr>
    </w:p>
    <w:p w:rsidR="0010005B" w:rsidRPr="00D67737" w:rsidRDefault="0010005B" w:rsidP="0010005B">
      <w:pPr>
        <w:pStyle w:val="a3"/>
        <w:rPr>
          <w:sz w:val="24"/>
        </w:rPr>
      </w:pPr>
    </w:p>
    <w:p w:rsidR="004F6939" w:rsidRPr="00A70BD0" w:rsidRDefault="004F6939" w:rsidP="004F6939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A70BD0">
        <w:rPr>
          <w:sz w:val="28"/>
          <w:szCs w:val="28"/>
        </w:rPr>
        <w:t>Председатель Собрания депутатов-</w:t>
      </w:r>
    </w:p>
    <w:p w:rsidR="004F6939" w:rsidRDefault="004F6939" w:rsidP="004F6939">
      <w:pPr>
        <w:pStyle w:val="a3"/>
        <w:jc w:val="left"/>
        <w:rPr>
          <w:szCs w:val="28"/>
        </w:rPr>
      </w:pPr>
      <w:r w:rsidRPr="00A70BD0">
        <w:rPr>
          <w:szCs w:val="28"/>
        </w:rPr>
        <w:t xml:space="preserve">глава </w:t>
      </w:r>
      <w:r>
        <w:rPr>
          <w:szCs w:val="28"/>
        </w:rPr>
        <w:t>Алексеевского</w:t>
      </w:r>
      <w:r w:rsidRPr="00A70BD0">
        <w:rPr>
          <w:szCs w:val="28"/>
        </w:rPr>
        <w:t xml:space="preserve"> сельского поселения</w:t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 w:rsidRPr="00A70BD0">
        <w:rPr>
          <w:szCs w:val="28"/>
        </w:rPr>
        <w:tab/>
      </w:r>
      <w:r>
        <w:rPr>
          <w:szCs w:val="28"/>
        </w:rPr>
        <w:t>А.Г.Жорин</w:t>
      </w:r>
    </w:p>
    <w:sectPr w:rsidR="004F6939" w:rsidSect="007320DA">
      <w:pgSz w:w="11906" w:h="16838"/>
      <w:pgMar w:top="42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B32B16"/>
    <w:rsid w:val="000326A4"/>
    <w:rsid w:val="00047918"/>
    <w:rsid w:val="000A2208"/>
    <w:rsid w:val="000A7D58"/>
    <w:rsid w:val="000B12CF"/>
    <w:rsid w:val="000B7625"/>
    <w:rsid w:val="0010005B"/>
    <w:rsid w:val="00107B8A"/>
    <w:rsid w:val="00173962"/>
    <w:rsid w:val="001C2E65"/>
    <w:rsid w:val="001D546F"/>
    <w:rsid w:val="00203C66"/>
    <w:rsid w:val="00227695"/>
    <w:rsid w:val="00275178"/>
    <w:rsid w:val="002F550C"/>
    <w:rsid w:val="00370C6F"/>
    <w:rsid w:val="003E1D30"/>
    <w:rsid w:val="004212EB"/>
    <w:rsid w:val="004A28B5"/>
    <w:rsid w:val="004B3B58"/>
    <w:rsid w:val="004D4487"/>
    <w:rsid w:val="004F6939"/>
    <w:rsid w:val="00540B01"/>
    <w:rsid w:val="005479FF"/>
    <w:rsid w:val="005552E1"/>
    <w:rsid w:val="00584B3A"/>
    <w:rsid w:val="005B6887"/>
    <w:rsid w:val="005E125D"/>
    <w:rsid w:val="005F3CE7"/>
    <w:rsid w:val="006162DB"/>
    <w:rsid w:val="00641089"/>
    <w:rsid w:val="0064419B"/>
    <w:rsid w:val="00653694"/>
    <w:rsid w:val="006E1EF2"/>
    <w:rsid w:val="006E2E60"/>
    <w:rsid w:val="007320DA"/>
    <w:rsid w:val="00752B9A"/>
    <w:rsid w:val="00785A47"/>
    <w:rsid w:val="00785ACA"/>
    <w:rsid w:val="007E1543"/>
    <w:rsid w:val="00801E04"/>
    <w:rsid w:val="00817EF5"/>
    <w:rsid w:val="0082233C"/>
    <w:rsid w:val="008619F9"/>
    <w:rsid w:val="008A4032"/>
    <w:rsid w:val="008C78E2"/>
    <w:rsid w:val="008D0358"/>
    <w:rsid w:val="0093145B"/>
    <w:rsid w:val="009575D1"/>
    <w:rsid w:val="00971897"/>
    <w:rsid w:val="00996D32"/>
    <w:rsid w:val="009D2C22"/>
    <w:rsid w:val="009E6135"/>
    <w:rsid w:val="00A47B3A"/>
    <w:rsid w:val="00A50218"/>
    <w:rsid w:val="00AA7978"/>
    <w:rsid w:val="00B140D1"/>
    <w:rsid w:val="00B32B16"/>
    <w:rsid w:val="00B51D5A"/>
    <w:rsid w:val="00B7274E"/>
    <w:rsid w:val="00BA1A18"/>
    <w:rsid w:val="00D67737"/>
    <w:rsid w:val="00D7477A"/>
    <w:rsid w:val="00D91870"/>
    <w:rsid w:val="00DD7C5E"/>
    <w:rsid w:val="00DF087C"/>
    <w:rsid w:val="00E21E63"/>
    <w:rsid w:val="00E66073"/>
    <w:rsid w:val="00E91682"/>
    <w:rsid w:val="00EC6BC9"/>
    <w:rsid w:val="00EF267B"/>
    <w:rsid w:val="00F86228"/>
    <w:rsid w:val="00FC635F"/>
    <w:rsid w:val="00FD5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032"/>
  </w:style>
  <w:style w:type="paragraph" w:styleId="1">
    <w:name w:val="heading 1"/>
    <w:basedOn w:val="a"/>
    <w:next w:val="a"/>
    <w:qFormat/>
    <w:rsid w:val="008A4032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8A4032"/>
    <w:pPr>
      <w:keepNext/>
      <w:jc w:val="right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996D3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96D3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4032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link w:val="a3"/>
    <w:rsid w:val="006162DB"/>
    <w:rPr>
      <w:sz w:val="28"/>
    </w:rPr>
  </w:style>
  <w:style w:type="paragraph" w:styleId="a5">
    <w:name w:val="footnote text"/>
    <w:basedOn w:val="a"/>
    <w:link w:val="10"/>
    <w:uiPriority w:val="99"/>
    <w:rsid w:val="00AA7978"/>
  </w:style>
  <w:style w:type="character" w:customStyle="1" w:styleId="a6">
    <w:name w:val="Текст сноски Знак"/>
    <w:basedOn w:val="a0"/>
    <w:link w:val="a5"/>
    <w:rsid w:val="00AA7978"/>
  </w:style>
  <w:style w:type="character" w:customStyle="1" w:styleId="10">
    <w:name w:val="Текст сноски Знак1"/>
    <w:basedOn w:val="a0"/>
    <w:link w:val="a5"/>
    <w:uiPriority w:val="99"/>
    <w:locked/>
    <w:rsid w:val="00AA7978"/>
  </w:style>
  <w:style w:type="character" w:customStyle="1" w:styleId="30">
    <w:name w:val="Заголовок 3 Знак"/>
    <w:basedOn w:val="a0"/>
    <w:link w:val="3"/>
    <w:semiHidden/>
    <w:rsid w:val="00996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996D32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20">
    <w:name w:val="Body Text 2"/>
    <w:basedOn w:val="a"/>
    <w:link w:val="21"/>
    <w:rsid w:val="00996D32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96D32"/>
  </w:style>
  <w:style w:type="paragraph" w:styleId="31">
    <w:name w:val="Body Text 3"/>
    <w:basedOn w:val="a"/>
    <w:link w:val="32"/>
    <w:rsid w:val="00996D3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96D32"/>
    <w:rPr>
      <w:sz w:val="16"/>
      <w:szCs w:val="16"/>
    </w:rPr>
  </w:style>
  <w:style w:type="paragraph" w:styleId="a7">
    <w:name w:val="Body Text Indent"/>
    <w:basedOn w:val="a"/>
    <w:link w:val="a8"/>
    <w:rsid w:val="00996D3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96D32"/>
  </w:style>
  <w:style w:type="paragraph" w:styleId="22">
    <w:name w:val="Body Text Indent 2"/>
    <w:basedOn w:val="a"/>
    <w:link w:val="23"/>
    <w:rsid w:val="00996D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996D32"/>
  </w:style>
  <w:style w:type="paragraph" w:styleId="33">
    <w:name w:val="Body Text Indent 3"/>
    <w:basedOn w:val="a"/>
    <w:link w:val="34"/>
    <w:rsid w:val="00996D3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96D32"/>
    <w:rPr>
      <w:sz w:val="16"/>
      <w:szCs w:val="16"/>
    </w:rPr>
  </w:style>
  <w:style w:type="paragraph" w:styleId="a9">
    <w:name w:val="Title"/>
    <w:basedOn w:val="a"/>
    <w:link w:val="aa"/>
    <w:qFormat/>
    <w:rsid w:val="00996D32"/>
    <w:pPr>
      <w:spacing w:line="360" w:lineRule="auto"/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996D32"/>
    <w:rPr>
      <w:b/>
      <w:sz w:val="24"/>
    </w:rPr>
  </w:style>
  <w:style w:type="paragraph" w:styleId="ab">
    <w:name w:val="Balloon Text"/>
    <w:basedOn w:val="a"/>
    <w:link w:val="ac"/>
    <w:rsid w:val="00B51D5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B51D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5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_&#1064;&#1072;&#1073;&#1083;&#1086;&#1085;&#1099;\__&#1086;&#1073;&#1088;&#1072;&#1073;&#1086;&#1090;&#1072;&#1085;&#1085;&#1099;&#1077;\&#1064;&#1072;&#1073;&#1083;&#1086;&#1085;&#1099;\&#1054;&#1073;&#1088;&#1072;&#1079;&#1094;&#1099;\&#1056;&#1077;&#1096;&#1077;&#1085;&#1080;&#1077;%20&#1086;%20&#1075;&#1077;&#1088;&#1073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76E7C-002E-419F-9582-1BA5999E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 гербе</Template>
  <TotalTime>20</TotalTime>
  <Pages>1</Pages>
  <Words>3546</Words>
  <Characters>20218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23717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Kirill Perekhodenko</dc:creator>
  <cp:lastModifiedBy>Admin</cp:lastModifiedBy>
  <cp:revision>4</cp:revision>
  <cp:lastPrinted>2017-02-18T07:05:00Z</cp:lastPrinted>
  <dcterms:created xsi:type="dcterms:W3CDTF">2022-08-31T11:53:00Z</dcterms:created>
  <dcterms:modified xsi:type="dcterms:W3CDTF">2022-09-05T09:16:00Z</dcterms:modified>
</cp:coreProperties>
</file>